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182A02" w14:textId="77777777" w:rsidR="00C50A2B" w:rsidRPr="001F4DD5" w:rsidRDefault="00C50A2B" w:rsidP="00C50A2B">
      <w:pPr>
        <w:pStyle w:val="SCVbody"/>
      </w:pPr>
      <w:r w:rsidRPr="001F4DD5">
        <w:rPr>
          <w:noProof/>
        </w:rPr>
        <mc:AlternateContent>
          <mc:Choice Requires="wps">
            <w:drawing>
              <wp:inline distT="0" distB="0" distL="0" distR="0" wp14:anchorId="49C538AF" wp14:editId="5E9705F7">
                <wp:extent cx="6983640" cy="5040000"/>
                <wp:effectExtent l="0" t="0" r="8255" b="8255"/>
                <wp:docPr id="2" name="Rectangle 2" descr="Clinicians in a meeting"/>
                <wp:cNvGraphicFramePr/>
                <a:graphic xmlns:a="http://schemas.openxmlformats.org/drawingml/2006/main">
                  <a:graphicData uri="http://schemas.microsoft.com/office/word/2010/wordprocessingShape">
                    <wps:wsp>
                      <wps:cNvSpPr/>
                      <wps:spPr>
                        <a:xfrm>
                          <a:off x="0" y="0"/>
                          <a:ext cx="6983640" cy="5040000"/>
                        </a:xfrm>
                        <a:prstGeom prst="rect">
                          <a:avLst/>
                        </a:prstGeom>
                        <a:blipFill dpi="0" rotWithShape="1">
                          <a:blip r:embed="rId11"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8729EE" w14:textId="2F411781" w:rsidR="005C489E" w:rsidRDefault="005C489E" w:rsidP="005C48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C538AF" id="Rectangle 2" o:spid="_x0000_s1026" alt="Clinicians in a meeting" style="width:549.9pt;height:396.8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" stroked="f" strokeweight="2pt">
                <v:fill r:id="rId12" o:title="Clinicians in a meeting" recolor="t" rotate="t" type="frame"/>
                <v:textbox>
                  <w:txbxContent>
                    <w:p w14:paraId="7D8729EE" w14:textId="2F411781" w:rsidR="005C489E" w:rsidRDefault="005C489E" w:rsidP="005C489E">
                      <w:pPr>
                        <w:jc w:val="center"/>
                      </w:pPr>
                    </w:p>
                  </w:txbxContent>
                </v:textbox>
                <w10:anchorlock/>
              </v:rect>
            </w:pict>
          </mc:Fallback>
        </mc:AlternateContent>
      </w:r>
    </w:p>
    <w:p w14:paraId="31107887" w14:textId="7301DA8F" w:rsidR="00C50A2B" w:rsidRPr="001F4DD5" w:rsidRDefault="000173DE" w:rsidP="00C50A2B">
      <w:pPr>
        <w:pStyle w:val="SCVreporttitle"/>
      </w:pPr>
      <w:r>
        <w:t xml:space="preserve">Centres of Clinical Excellence </w:t>
      </w:r>
      <w:r w:rsidR="002A6B45">
        <w:t>f</w:t>
      </w:r>
      <w:r>
        <w:t>ramework</w:t>
      </w:r>
    </w:p>
    <w:p w14:paraId="5FEC98CD" w14:textId="03B68BA8" w:rsidR="00C50A2B" w:rsidRPr="001F4DD5" w:rsidRDefault="00AB4ED4" w:rsidP="00C50A2B">
      <w:pPr>
        <w:pStyle w:val="SCVreportsubtitle"/>
      </w:pPr>
      <w:r>
        <w:t>J</w:t>
      </w:r>
      <w:r w:rsidR="002B7676">
        <w:t>uly</w:t>
      </w:r>
      <w:r w:rsidR="000173DE">
        <w:t xml:space="preserve"> 2021</w:t>
      </w:r>
    </w:p>
    <w:p w14:paraId="5732499F" w14:textId="77777777" w:rsidR="009A35AA" w:rsidRPr="001F4DD5" w:rsidRDefault="009A35AA" w:rsidP="00A46288">
      <w:pPr>
        <w:pStyle w:val="NoSpacing"/>
      </w:pPr>
    </w:p>
    <w:p w14:paraId="3F3F35AC" w14:textId="77777777" w:rsidR="00A46288" w:rsidRPr="001F4DD5" w:rsidRDefault="00A46288" w:rsidP="00A45CB0">
      <w:pPr>
        <w:pStyle w:val="SCVbody"/>
        <w:sectPr w:rsidR="00A46288" w:rsidRPr="001F4DD5" w:rsidSect="00616087">
          <w:headerReference w:type="even" r:id="rId13"/>
          <w:headerReference w:type="default" r:id="rId14"/>
          <w:footerReference w:type="even" r:id="rId15"/>
          <w:footerReference w:type="default" r:id="rId16"/>
          <w:headerReference w:type="first" r:id="rId17"/>
          <w:footerReference w:type="first" r:id="rId18"/>
          <w:pgSz w:w="11906" w:h="16838" w:code="9"/>
          <w:pgMar w:top="851" w:right="454" w:bottom="1361" w:left="454" w:header="454" w:footer="454" w:gutter="0"/>
          <w:cols w:space="284"/>
          <w:docGrid w:linePitch="360"/>
        </w:sectPr>
      </w:pPr>
    </w:p>
    <w:tbl>
      <w:tblPr>
        <w:tblStyle w:val="SCVInformationTable"/>
        <w:tblW w:w="10206" w:type="dxa"/>
        <w:tblLook w:val="0600" w:firstRow="0" w:lastRow="0" w:firstColumn="0" w:lastColumn="0" w:noHBand="1" w:noVBand="1"/>
      </w:tblPr>
      <w:tblGrid>
        <w:gridCol w:w="10206"/>
      </w:tblGrid>
      <w:tr w:rsidR="00B556E1" w:rsidRPr="001F4DD5" w14:paraId="12FBEF4F" w14:textId="77777777" w:rsidTr="673B46D3">
        <w:trPr>
          <w:trHeight w:val="6387"/>
        </w:trPr>
        <w:tc>
          <w:tcPr>
            <w:tcW w:w="9070" w:type="dxa"/>
            <w:shd w:val="clear" w:color="auto" w:fill="auto"/>
          </w:tcPr>
          <w:p w14:paraId="76FAEA50" w14:textId="77777777" w:rsidR="00B556E1" w:rsidRPr="001F4DD5" w:rsidRDefault="00B556E1" w:rsidP="00A45CB0">
            <w:pPr>
              <w:pStyle w:val="SCVaccessibilitypara"/>
            </w:pPr>
          </w:p>
        </w:tc>
      </w:tr>
      <w:tr w:rsidR="00C539DC" w:rsidRPr="001F4DD5" w14:paraId="3483998B" w14:textId="77777777" w:rsidTr="673B46D3">
        <w:trPr>
          <w:cantSplit/>
          <w:trHeight w:val="3969"/>
        </w:trPr>
        <w:tc>
          <w:tcPr>
            <w:tcW w:w="9070" w:type="dxa"/>
          </w:tcPr>
          <w:p w14:paraId="66186112" w14:textId="4CB21F01" w:rsidR="00C539DC" w:rsidRPr="001F4DD5" w:rsidRDefault="00C539DC" w:rsidP="00A45CB0">
            <w:pPr>
              <w:pStyle w:val="SCVaccessibilitypara"/>
            </w:pPr>
            <w:r w:rsidRPr="001F4DD5">
              <w:t xml:space="preserve">To receive this publication in an accessible format phone 03 9096 1384, </w:t>
            </w:r>
            <w:r w:rsidR="00D662E0" w:rsidRPr="001F4DD5">
              <w:br/>
            </w:r>
            <w:r w:rsidRPr="001F4DD5">
              <w:t xml:space="preserve">using the National Relay Service 13 36 </w:t>
            </w:r>
            <w:r w:rsidRPr="001F4DD5">
              <w:rPr>
                <w:spacing w:val="-2"/>
              </w:rPr>
              <w:t xml:space="preserve">77 if required, or </w:t>
            </w:r>
            <w:hyperlink r:id="rId19" w:history="1">
              <w:r w:rsidRPr="001F4DD5">
                <w:rPr>
                  <w:rStyle w:val="Hyperlink"/>
                </w:rPr>
                <w:t>email Safer Care Victoria</w:t>
              </w:r>
            </w:hyperlink>
            <w:r w:rsidRPr="001F4DD5">
              <w:t xml:space="preserve"> </w:t>
            </w:r>
            <w:r w:rsidR="00D662E0" w:rsidRPr="001F4DD5">
              <w:t>&lt;</w:t>
            </w:r>
            <w:r w:rsidR="00947A0F" w:rsidRPr="001F4DD5">
              <w:t>info@</w:t>
            </w:r>
            <w:hyperlink r:id="rId20" w:history="1">
              <w:r w:rsidRPr="001F4DD5">
                <w:t>safercarevictoria.vic</w:t>
              </w:r>
            </w:hyperlink>
            <w:r w:rsidRPr="001F4DD5">
              <w:t>.gov.au</w:t>
            </w:r>
            <w:r w:rsidR="00D662E0" w:rsidRPr="001F4DD5">
              <w:t>&gt;</w:t>
            </w:r>
            <w:r w:rsidR="002A6B45">
              <w:t>.</w:t>
            </w:r>
          </w:p>
          <w:p w14:paraId="5050D24B" w14:textId="77777777" w:rsidR="00C539DC" w:rsidRPr="001F4DD5" w:rsidRDefault="00C539DC" w:rsidP="00B37FF8">
            <w:pPr>
              <w:pStyle w:val="SCVimprint"/>
            </w:pPr>
            <w:r w:rsidRPr="001F4DD5">
              <w:t xml:space="preserve">Authorised and </w:t>
            </w:r>
            <w:r w:rsidRPr="001F4DD5">
              <w:rPr>
                <w:spacing w:val="-2"/>
              </w:rPr>
              <w:t>published by the Victorian</w:t>
            </w:r>
            <w:r w:rsidRPr="001F4DD5">
              <w:t xml:space="preserve"> Government, 1 Treasury Place, Melbourne.</w:t>
            </w:r>
          </w:p>
          <w:p w14:paraId="47A07085" w14:textId="4E61AA45" w:rsidR="00C539DC" w:rsidRPr="001F4DD5" w:rsidRDefault="00C539DC" w:rsidP="00B37FF8">
            <w:pPr>
              <w:pStyle w:val="SCVimprint"/>
            </w:pPr>
            <w:r w:rsidRPr="001F4DD5">
              <w:t>© State of Victoria, Australia, Safer Care Victoria,</w:t>
            </w:r>
            <w:r w:rsidR="002A6B45">
              <w:t xml:space="preserve"> </w:t>
            </w:r>
            <w:r w:rsidR="002B7676">
              <w:t>July</w:t>
            </w:r>
            <w:r w:rsidR="002A6B45">
              <w:t xml:space="preserve"> 2021.</w:t>
            </w:r>
          </w:p>
          <w:p w14:paraId="60292596" w14:textId="396DC59E" w:rsidR="00D65556" w:rsidRDefault="00D65556" w:rsidP="00B37FF8">
            <w:pPr>
              <w:pStyle w:val="SCVimprint"/>
            </w:pPr>
            <w:r w:rsidRPr="00D65556">
              <w:t xml:space="preserve">ISBN 978-1-76096-460-3 (pdf/online/MS word) </w:t>
            </w:r>
          </w:p>
          <w:p w14:paraId="14813AA0" w14:textId="5B763055" w:rsidR="00C539DC" w:rsidRPr="001F4DD5" w:rsidRDefault="00C539DC" w:rsidP="00B37FF8">
            <w:pPr>
              <w:pStyle w:val="SCVimprint"/>
            </w:pPr>
            <w:r w:rsidRPr="001F4DD5">
              <w:t xml:space="preserve">Available at the </w:t>
            </w:r>
            <w:hyperlink r:id="rId21" w:history="1">
              <w:r w:rsidRPr="001F4DD5">
                <w:rPr>
                  <w:rStyle w:val="Hyperlink"/>
                </w:rPr>
                <w:t>Safer Care Victoria website</w:t>
              </w:r>
            </w:hyperlink>
            <w:r w:rsidRPr="001F4DD5">
              <w:t xml:space="preserve"> </w:t>
            </w:r>
            <w:r w:rsidR="00D662E0" w:rsidRPr="001F4DD5">
              <w:t>&lt;</w:t>
            </w:r>
            <w:r w:rsidRPr="001F4DD5">
              <w:t>https://</w:t>
            </w:r>
            <w:hyperlink r:id="rId22" w:history="1">
              <w:r w:rsidRPr="001F4DD5">
                <w:t>www.safercare.vic</w:t>
              </w:r>
            </w:hyperlink>
            <w:r w:rsidRPr="001F4DD5">
              <w:t>.gov.au</w:t>
            </w:r>
            <w:r w:rsidR="00D662E0" w:rsidRPr="001F4DD5">
              <w:t>&gt;</w:t>
            </w:r>
          </w:p>
          <w:p w14:paraId="3CB2DAE0" w14:textId="77777777" w:rsidR="00C539DC" w:rsidRPr="001F4DD5" w:rsidRDefault="00C539DC" w:rsidP="00205C68">
            <w:pPr>
              <w:pStyle w:val="SCVbody"/>
              <w:jc w:val="right"/>
            </w:pPr>
            <w:r>
              <w:rPr>
                <w:noProof/>
              </w:rPr>
              <w:drawing>
                <wp:inline distT="0" distB="0" distL="0" distR="0" wp14:anchorId="12EFD794" wp14:editId="4C7705B8">
                  <wp:extent cx="795600" cy="453600"/>
                  <wp:effectExtent l="0" t="0" r="5080" b="3810"/>
                  <wp:docPr id="16" name="Picture 16"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3">
                            <a:extLst>
                              <a:ext uri="{28A0092B-C50C-407E-A947-70E740481C1C}">
                                <a14:useLocalDpi xmlns:a14="http://schemas.microsoft.com/office/drawing/2010/main" val="0"/>
                              </a:ext>
                            </a:extLst>
                          </a:blip>
                          <a:stretch>
                            <a:fillRect/>
                          </a:stretch>
                        </pic:blipFill>
                        <pic:spPr>
                          <a:xfrm>
                            <a:off x="0" y="0"/>
                            <a:ext cx="795600" cy="453600"/>
                          </a:xfrm>
                          <a:prstGeom prst="rect">
                            <a:avLst/>
                          </a:prstGeom>
                        </pic:spPr>
                      </pic:pic>
                    </a:graphicData>
                  </a:graphic>
                </wp:inline>
              </w:drawing>
            </w:r>
          </w:p>
        </w:tc>
      </w:tr>
    </w:tbl>
    <w:p w14:paraId="7FCB5369" w14:textId="77777777" w:rsidR="0086277A" w:rsidRPr="001F4DD5" w:rsidRDefault="0086277A" w:rsidP="00A45CB0">
      <w:pPr>
        <w:pStyle w:val="SCVbody"/>
        <w:sectPr w:rsidR="0086277A" w:rsidRPr="001F4DD5" w:rsidSect="00616087">
          <w:headerReference w:type="even" r:id="rId24"/>
          <w:footerReference w:type="even" r:id="rId25"/>
          <w:footerReference w:type="default" r:id="rId26"/>
          <w:headerReference w:type="first" r:id="rId27"/>
          <w:footerReference w:type="first" r:id="rId28"/>
          <w:pgSz w:w="11906" w:h="16838" w:code="9"/>
          <w:pgMar w:top="3402" w:right="851" w:bottom="1361" w:left="851" w:header="851" w:footer="851" w:gutter="0"/>
          <w:pgNumType w:fmt="lowerRoman"/>
          <w:cols w:space="284"/>
          <w:docGrid w:linePitch="360"/>
        </w:sectPr>
      </w:pPr>
    </w:p>
    <w:p w14:paraId="415E0A9C" w14:textId="3962020D" w:rsidR="00FE25D0" w:rsidRDefault="003F1D23" w:rsidP="00871C41">
      <w:pPr>
        <w:pStyle w:val="Heading1"/>
        <w:rPr>
          <w:lang w:eastAsia="en-US"/>
        </w:rPr>
      </w:pPr>
      <w:r>
        <w:rPr>
          <w:lang w:eastAsia="en-US"/>
        </w:rPr>
        <w:lastRenderedPageBreak/>
        <w:t>About this framework</w:t>
      </w:r>
    </w:p>
    <w:p w14:paraId="1D35F45B" w14:textId="62F82E8B" w:rsidR="007E559E" w:rsidRDefault="004A5C4C" w:rsidP="007E559E">
      <w:pPr>
        <w:pStyle w:val="SCVintroductorytext"/>
      </w:pPr>
      <w:r>
        <w:t>Safer Care Victoria’s</w:t>
      </w:r>
      <w:r w:rsidR="0015479A">
        <w:t xml:space="preserve"> </w:t>
      </w:r>
      <w:r w:rsidR="00520369">
        <w:t xml:space="preserve">Centres </w:t>
      </w:r>
      <w:r w:rsidR="008D263B">
        <w:t>of Clinical Excellence</w:t>
      </w:r>
      <w:r w:rsidR="00237ACE">
        <w:t xml:space="preserve"> </w:t>
      </w:r>
      <w:r w:rsidR="0015479A">
        <w:t xml:space="preserve">framework </w:t>
      </w:r>
      <w:r w:rsidR="003F1D23">
        <w:t xml:space="preserve">details </w:t>
      </w:r>
      <w:r w:rsidR="002B7676">
        <w:t xml:space="preserve">our </w:t>
      </w:r>
      <w:r w:rsidR="003F1D23">
        <w:t xml:space="preserve">new and improved approach to engaging with clinicians </w:t>
      </w:r>
      <w:r w:rsidR="007E559E">
        <w:t xml:space="preserve">and consumers </w:t>
      </w:r>
      <w:r w:rsidR="0015479A">
        <w:t xml:space="preserve">to </w:t>
      </w:r>
      <w:r w:rsidR="003F1D23">
        <w:t>improve the quality and safety of healthcare</w:t>
      </w:r>
      <w:r w:rsidR="00D556F1">
        <w:t xml:space="preserve"> in Victoria</w:t>
      </w:r>
      <w:r w:rsidR="003F1D23">
        <w:t xml:space="preserve">. </w:t>
      </w:r>
      <w:r w:rsidR="007E559E">
        <w:t xml:space="preserve">It spells out the </w:t>
      </w:r>
      <w:r w:rsidR="007E559E" w:rsidRPr="00700A5D">
        <w:t>purpose, role and structure</w:t>
      </w:r>
      <w:r w:rsidR="007E559E">
        <w:t xml:space="preserve"> of the</w:t>
      </w:r>
      <w:r w:rsidR="0095565D">
        <w:t xml:space="preserve"> Centres</w:t>
      </w:r>
      <w:r w:rsidR="001F26BF">
        <w:t xml:space="preserve"> of Clinical Excellence (the Centres)</w:t>
      </w:r>
      <w:r w:rsidR="002A5B4C">
        <w:t>,</w:t>
      </w:r>
      <w:r w:rsidR="007E559E">
        <w:t xml:space="preserve"> which leads much of our targeted clinical engagement</w:t>
      </w:r>
      <w:r w:rsidR="007E559E" w:rsidRPr="00700A5D">
        <w:t>.</w:t>
      </w:r>
    </w:p>
    <w:p w14:paraId="1E737BD6" w14:textId="79D00633" w:rsidR="007E559E" w:rsidRPr="00CF418B" w:rsidRDefault="003F1D23" w:rsidP="007E559E">
      <w:pPr>
        <w:pStyle w:val="SCVbodyafterheading"/>
      </w:pPr>
      <w:r>
        <w:t>Continuing the work of Victoria’s clinical networks, our newly formed</w:t>
      </w:r>
      <w:r w:rsidR="00D556F1">
        <w:t xml:space="preserve"> </w:t>
      </w:r>
      <w:r w:rsidR="00D556F1" w:rsidRPr="00FA757C">
        <w:t>C</w:t>
      </w:r>
      <w:r w:rsidR="0095565D" w:rsidRPr="00FA757C">
        <w:t>entres</w:t>
      </w:r>
      <w:r w:rsidRPr="00FA757C">
        <w:t xml:space="preserve"> work</w:t>
      </w:r>
      <w:r>
        <w:t xml:space="preserve"> with </w:t>
      </w:r>
      <w:r w:rsidR="0015479A">
        <w:t>clinician</w:t>
      </w:r>
      <w:r>
        <w:t>s</w:t>
      </w:r>
      <w:r w:rsidR="0015479A">
        <w:t xml:space="preserve"> and consumers</w:t>
      </w:r>
      <w:r>
        <w:t xml:space="preserve"> to develop clinical guidance and advice, advocate for </w:t>
      </w:r>
      <w:r w:rsidR="00E23619">
        <w:t xml:space="preserve">the voice of </w:t>
      </w:r>
      <w:r w:rsidR="00B163B7" w:rsidRPr="00B86A81">
        <w:t>consumers and clinicians</w:t>
      </w:r>
      <w:r w:rsidRPr="00B86A81">
        <w:t>,</w:t>
      </w:r>
      <w:r>
        <w:t xml:space="preserve"> and lead targeted healthcare improvement. We encourage clinicians, consumers and our</w:t>
      </w:r>
      <w:r w:rsidRPr="00700A5D">
        <w:t xml:space="preserve"> partners </w:t>
      </w:r>
      <w:r>
        <w:t>to read this framework to understand how they c</w:t>
      </w:r>
      <w:r w:rsidR="009D0D1D">
        <w:t>an</w:t>
      </w:r>
      <w:r>
        <w:t xml:space="preserve"> inform our work, and how we – in return – promise to seek their input.</w:t>
      </w:r>
    </w:p>
    <w:p w14:paraId="48FD1F6E" w14:textId="3B9973C3" w:rsidR="00566627" w:rsidRPr="00566627" w:rsidRDefault="003F1D23" w:rsidP="00B819F3">
      <w:pPr>
        <w:pStyle w:val="SCVbody"/>
      </w:pPr>
      <w:r w:rsidRPr="00700A5D">
        <w:t xml:space="preserve">This framework aligns with </w:t>
      </w:r>
      <w:r w:rsidR="00134B46">
        <w:t xml:space="preserve">the </w:t>
      </w:r>
      <w:r w:rsidR="00D60B9B">
        <w:t>S</w:t>
      </w:r>
      <w:r w:rsidR="00134B46">
        <w:t>afer Care Victoria (S</w:t>
      </w:r>
      <w:r w:rsidR="00D60B9B">
        <w:t>CV</w:t>
      </w:r>
      <w:r w:rsidR="00134B46">
        <w:t>)</w:t>
      </w:r>
      <w:r w:rsidRPr="00700A5D">
        <w:t xml:space="preserve"> </w:t>
      </w:r>
      <w:r w:rsidRPr="0095565D">
        <w:t xml:space="preserve">Strategic </w:t>
      </w:r>
      <w:r w:rsidR="002A5B4C">
        <w:t>P</w:t>
      </w:r>
      <w:r w:rsidR="002A5B4C" w:rsidRPr="0095565D">
        <w:t xml:space="preserve">lan </w:t>
      </w:r>
      <w:r w:rsidRPr="0095565D">
        <w:t>2020–23</w:t>
      </w:r>
      <w:r w:rsidRPr="00134B46">
        <w:t>.</w:t>
      </w:r>
      <w:r w:rsidR="00D556F1">
        <w:t xml:space="preserve"> Through </w:t>
      </w:r>
      <w:r w:rsidR="001D468D">
        <w:t>our</w:t>
      </w:r>
      <w:r w:rsidR="005151E1">
        <w:t xml:space="preserve"> core functions, </w:t>
      </w:r>
      <w:r w:rsidR="00640200">
        <w:t xml:space="preserve">the </w:t>
      </w:r>
      <w:r w:rsidR="00640200" w:rsidRPr="00FA757C">
        <w:t>C</w:t>
      </w:r>
      <w:r w:rsidR="0095565D" w:rsidRPr="00FA757C">
        <w:t>entres</w:t>
      </w:r>
      <w:r w:rsidR="00D556F1" w:rsidRPr="00FA757C">
        <w:t xml:space="preserve"> </w:t>
      </w:r>
      <w:r w:rsidR="009548F4" w:rsidRPr="00FA757C">
        <w:t>contribute</w:t>
      </w:r>
      <w:r w:rsidR="009548F4">
        <w:t xml:space="preserve"> to</w:t>
      </w:r>
      <w:r w:rsidR="00D556F1">
        <w:t xml:space="preserve"> the key strategic </w:t>
      </w:r>
      <w:r w:rsidR="00527248">
        <w:t>d</w:t>
      </w:r>
      <w:r w:rsidR="00973009">
        <w:t xml:space="preserve">omains </w:t>
      </w:r>
      <w:r w:rsidR="00D556F1">
        <w:t xml:space="preserve">of leadership, partnership and planning, monitoring, </w:t>
      </w:r>
      <w:r w:rsidR="00223A57">
        <w:t>and</w:t>
      </w:r>
      <w:r w:rsidR="00D556F1">
        <w:t xml:space="preserve"> improvement</w:t>
      </w:r>
      <w:r w:rsidR="00D229B8">
        <w:t xml:space="preserve">, </w:t>
      </w:r>
      <w:r w:rsidR="00BF5B3E">
        <w:t xml:space="preserve">that are central to SCV’s </w:t>
      </w:r>
      <w:r w:rsidR="000921FB">
        <w:t xml:space="preserve">aim of improving healthcare across </w:t>
      </w:r>
      <w:r w:rsidR="00B86A81">
        <w:t>Victoria,</w:t>
      </w:r>
      <w:r w:rsidR="000921FB">
        <w:t xml:space="preserve"> so it is safer, </w:t>
      </w:r>
      <w:r w:rsidR="00736018">
        <w:t>more effective and person</w:t>
      </w:r>
      <w:r w:rsidR="002A5B4C">
        <w:t>-</w:t>
      </w:r>
      <w:r w:rsidR="00736018">
        <w:t xml:space="preserve">centred. </w:t>
      </w:r>
    </w:p>
    <w:p w14:paraId="186D2AA2" w14:textId="0B747344" w:rsidR="003F1D23" w:rsidRDefault="000A0098" w:rsidP="003F1D23">
      <w:pPr>
        <w:pStyle w:val="SCVbody"/>
      </w:pPr>
      <w:r>
        <w:t xml:space="preserve">This framework should be read in conjunction with SCV’s </w:t>
      </w:r>
      <w:hyperlink r:id="rId29">
        <w:r w:rsidRPr="0095565D">
          <w:rPr>
            <w:rStyle w:val="Hyperlink"/>
          </w:rPr>
          <w:t>Partnering in healthcare framework</w:t>
        </w:r>
      </w:hyperlink>
      <w:r w:rsidRPr="0095565D">
        <w:rPr>
          <w:rStyle w:val="Hyperlink"/>
        </w:rPr>
        <w:t xml:space="preserve"> </w:t>
      </w:r>
      <w:r>
        <w:t>&lt;</w:t>
      </w:r>
      <w:r w:rsidRPr="00E66D69">
        <w:t>https://www.bettersafercare.vic.gov.au/publications/partnering-in-healthcare</w:t>
      </w:r>
      <w:r>
        <w:t xml:space="preserve">&gt; </w:t>
      </w:r>
      <w:r w:rsidR="00D60B9B">
        <w:t xml:space="preserve">which </w:t>
      </w:r>
      <w:r>
        <w:t>outlin</w:t>
      </w:r>
      <w:r w:rsidR="00D60B9B">
        <w:t>es</w:t>
      </w:r>
      <w:r>
        <w:t xml:space="preserve"> best practice approaches to meaningful consumer engagement and partnership.</w:t>
      </w:r>
    </w:p>
    <w:tbl>
      <w:tblPr>
        <w:tblStyle w:val="SCVpulloutbox"/>
        <w:tblW w:w="10206" w:type="dxa"/>
        <w:tblLook w:val="04A0" w:firstRow="1" w:lastRow="0" w:firstColumn="1" w:lastColumn="0" w:noHBand="0" w:noVBand="1"/>
      </w:tblPr>
      <w:tblGrid>
        <w:gridCol w:w="10206"/>
      </w:tblGrid>
      <w:tr w:rsidR="00D60B9B" w14:paraId="1089C616" w14:textId="77777777" w:rsidTr="009556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14:paraId="66BD8FBF" w14:textId="77777777" w:rsidR="00D60B9B" w:rsidRDefault="00D60B9B" w:rsidP="00D60B9B">
            <w:pPr>
              <w:rPr>
                <w:rFonts w:asciiTheme="majorHAnsi" w:hAnsiTheme="majorHAnsi" w:cstheme="majorHAnsi"/>
                <w:b w:val="0"/>
                <w:bCs w:val="0"/>
                <w:color w:val="007586" w:themeColor="text2"/>
                <w:sz w:val="24"/>
                <w:szCs w:val="24"/>
              </w:rPr>
            </w:pPr>
            <w:r w:rsidRPr="00692F98">
              <w:rPr>
                <w:rFonts w:asciiTheme="majorHAnsi" w:hAnsiTheme="majorHAnsi" w:cstheme="majorHAnsi"/>
                <w:color w:val="007586" w:themeColor="text2"/>
                <w:sz w:val="24"/>
                <w:szCs w:val="24"/>
              </w:rPr>
              <w:t>A note on terminolog</w:t>
            </w:r>
            <w:r>
              <w:rPr>
                <w:rFonts w:asciiTheme="majorHAnsi" w:hAnsiTheme="majorHAnsi" w:cstheme="majorHAnsi"/>
                <w:color w:val="007586" w:themeColor="text2"/>
                <w:sz w:val="24"/>
                <w:szCs w:val="24"/>
              </w:rPr>
              <w:t>y</w:t>
            </w:r>
          </w:p>
          <w:p w14:paraId="1140785E" w14:textId="77777777" w:rsidR="00D60B9B" w:rsidRPr="00B819F3" w:rsidRDefault="00D60B9B" w:rsidP="00D60B9B">
            <w:pPr>
              <w:rPr>
                <w:rFonts w:asciiTheme="majorHAnsi" w:hAnsiTheme="majorHAnsi" w:cstheme="majorHAnsi"/>
                <w:b w:val="0"/>
                <w:bCs w:val="0"/>
                <w:color w:val="007586" w:themeColor="text2"/>
              </w:rPr>
            </w:pPr>
            <w:r w:rsidRPr="00B819F3">
              <w:rPr>
                <w:rFonts w:asciiTheme="majorHAnsi" w:hAnsiTheme="majorHAnsi" w:cstheme="majorHAnsi"/>
                <w:b w:val="0"/>
                <w:bCs w:val="0"/>
                <w:color w:val="007586" w:themeColor="text2"/>
              </w:rPr>
              <w:t>We broadly use the term ‘consumers’ to refer to people, families, carers and communities who are current or potential users of healthcare services.</w:t>
            </w:r>
            <w:r w:rsidRPr="00B819F3">
              <w:rPr>
                <w:b w:val="0"/>
                <w:bCs w:val="0"/>
              </w:rPr>
              <w:t xml:space="preserve"> </w:t>
            </w:r>
            <w:r w:rsidRPr="00B819F3">
              <w:rPr>
                <w:b w:val="0"/>
                <w:bCs w:val="0"/>
                <w:color w:val="007586" w:themeColor="text2"/>
              </w:rPr>
              <w:t>Different health settings may use terms such as: patients, persons and families, carers, clients and residents.</w:t>
            </w:r>
          </w:p>
          <w:p w14:paraId="715669CA" w14:textId="77777777" w:rsidR="00D60B9B" w:rsidRPr="00B819F3" w:rsidRDefault="00D60B9B" w:rsidP="00D60B9B">
            <w:pPr>
              <w:rPr>
                <w:rFonts w:asciiTheme="majorHAnsi" w:hAnsiTheme="majorHAnsi" w:cstheme="majorHAnsi"/>
                <w:b w:val="0"/>
                <w:bCs w:val="0"/>
                <w:color w:val="007586" w:themeColor="text2"/>
              </w:rPr>
            </w:pPr>
            <w:r w:rsidRPr="00B819F3">
              <w:rPr>
                <w:rFonts w:asciiTheme="majorHAnsi" w:hAnsiTheme="majorHAnsi" w:cstheme="majorHAnsi"/>
                <w:b w:val="0"/>
                <w:bCs w:val="0"/>
                <w:color w:val="007586" w:themeColor="text2"/>
              </w:rPr>
              <w:t xml:space="preserve">The term ‘clinician’ includes practitioners from all professionally registered groups such as nurses, midwives, doctors, allied health professionals, paramedics, dentists and pharmacists. We acknowledge there are additional workforces we engage with. An example is the ‘lived experience workforce’ across Victoria, especially in mental health and wellbeing services. </w:t>
            </w:r>
          </w:p>
          <w:p w14:paraId="725DB8DC" w14:textId="031569A9" w:rsidR="00D60B9B" w:rsidRPr="0095565D" w:rsidRDefault="00D60B9B" w:rsidP="0095565D">
            <w:pPr>
              <w:rPr>
                <w:rFonts w:asciiTheme="majorHAnsi" w:hAnsiTheme="majorHAnsi" w:cstheme="majorHAnsi"/>
                <w:color w:val="007586" w:themeColor="text2"/>
              </w:rPr>
            </w:pPr>
            <w:r w:rsidRPr="00B819F3">
              <w:rPr>
                <w:rFonts w:asciiTheme="majorHAnsi" w:hAnsiTheme="majorHAnsi" w:cstheme="majorHAnsi"/>
                <w:b w:val="0"/>
                <w:bCs w:val="0"/>
                <w:color w:val="007586" w:themeColor="text2"/>
              </w:rPr>
              <w:t xml:space="preserve">‘Clinical engagement’ </w:t>
            </w:r>
            <w:r w:rsidRPr="00B819F3">
              <w:rPr>
                <w:b w:val="0"/>
                <w:bCs w:val="0"/>
                <w:color w:val="007586" w:themeColor="text2"/>
              </w:rPr>
              <w:t>refers to the methods, extent and effectiveness of both clinician and consumer involvement in the design, planning, decision making and evaluation of activities that affect the Victorian healthcare system.</w:t>
            </w:r>
          </w:p>
        </w:tc>
      </w:tr>
    </w:tbl>
    <w:p w14:paraId="78B3FF8A" w14:textId="40D2C3AE" w:rsidR="007E559E" w:rsidRPr="007E559E" w:rsidRDefault="007E559E" w:rsidP="007E559E">
      <w:pPr>
        <w:pStyle w:val="SCVbody"/>
      </w:pPr>
    </w:p>
    <w:p w14:paraId="3E1ECD22" w14:textId="07E68F2A" w:rsidR="003F1D23" w:rsidRDefault="003F1D23" w:rsidP="003F1D23">
      <w:pPr>
        <w:pStyle w:val="Heading1"/>
      </w:pPr>
      <w:r>
        <w:lastRenderedPageBreak/>
        <w:t>Introduction</w:t>
      </w:r>
    </w:p>
    <w:p w14:paraId="69D5374C" w14:textId="31DEC509" w:rsidR="007E559E" w:rsidRDefault="007E559E" w:rsidP="003F6D62">
      <w:pPr>
        <w:pStyle w:val="SCVintroductorytext"/>
      </w:pPr>
      <w:r>
        <w:t>This framework takes the best of our current ways of working and address</w:t>
      </w:r>
      <w:r w:rsidR="004D448E">
        <w:t>es</w:t>
      </w:r>
      <w:r>
        <w:t xml:space="preserve"> key gaps. It is informed by an evaluation of the clinical networks and complemented by extensive consultation with clinicians, consumers and many more. The result is a framework driving stronger</w:t>
      </w:r>
      <w:r w:rsidR="00ED350C">
        <w:t>, more purposeful and systematic</w:t>
      </w:r>
      <w:r>
        <w:t xml:space="preserve"> engagement across Victoria</w:t>
      </w:r>
      <w:r w:rsidR="00C945F6">
        <w:t>.</w:t>
      </w:r>
      <w:r w:rsidR="00D60B9B">
        <w:t xml:space="preserve"> </w:t>
      </w:r>
      <w:r>
        <w:t>Over the coming years, we look forward to testing and refining this refreshed engagement approach.</w:t>
      </w:r>
    </w:p>
    <w:p w14:paraId="1902CE2C" w14:textId="19268D89" w:rsidR="007E559E" w:rsidRDefault="007E559E" w:rsidP="007E559E">
      <w:pPr>
        <w:pStyle w:val="Heading2"/>
      </w:pPr>
      <w:r>
        <w:t>Background</w:t>
      </w:r>
    </w:p>
    <w:p w14:paraId="5D77A768" w14:textId="3CFB0B13" w:rsidR="00700A5D" w:rsidRDefault="00700A5D" w:rsidP="007E559E">
      <w:pPr>
        <w:pStyle w:val="SCVbodyafterheading"/>
      </w:pPr>
      <w:bookmarkStart w:id="0" w:name="_Toc55899114"/>
      <w:bookmarkStart w:id="1" w:name="_Toc43470670"/>
      <w:r w:rsidRPr="007E559E">
        <w:t>Clinical</w:t>
      </w:r>
      <w:r>
        <w:t xml:space="preserve"> networks were established in Victoria in 2008 and have continued to evolve over time to respond to the needs of the healthcare system. In 2017, </w:t>
      </w:r>
      <w:r w:rsidR="00305C19">
        <w:t xml:space="preserve">we </w:t>
      </w:r>
      <w:r>
        <w:t xml:space="preserve">released </w:t>
      </w:r>
      <w:r w:rsidR="00305C19">
        <w:t>our</w:t>
      </w:r>
      <w:r>
        <w:t xml:space="preserve"> </w:t>
      </w:r>
      <w:r w:rsidRPr="00A87DDB">
        <w:rPr>
          <w:i/>
          <w:iCs/>
        </w:rPr>
        <w:t xml:space="preserve">Framework for </w:t>
      </w:r>
      <w:r w:rsidR="0078653D">
        <w:rPr>
          <w:i/>
          <w:iCs/>
        </w:rPr>
        <w:t>c</w:t>
      </w:r>
      <w:r w:rsidRPr="00A87DDB">
        <w:rPr>
          <w:i/>
          <w:iCs/>
        </w:rPr>
        <w:t xml:space="preserve">linical </w:t>
      </w:r>
      <w:r w:rsidR="00C94AD8">
        <w:rPr>
          <w:i/>
          <w:iCs/>
        </w:rPr>
        <w:t>n</w:t>
      </w:r>
      <w:r w:rsidRPr="00A87DDB">
        <w:rPr>
          <w:i/>
          <w:iCs/>
        </w:rPr>
        <w:t>etworks</w:t>
      </w:r>
      <w:r w:rsidR="002A6B45">
        <w:t>,</w:t>
      </w:r>
      <w:r>
        <w:t xml:space="preserve"> which provided a structured approach to how SCV collaborated with clinicians and consumers through the clinical networks.</w:t>
      </w:r>
    </w:p>
    <w:p w14:paraId="1116FB33" w14:textId="26222C77" w:rsidR="00700A5D" w:rsidRDefault="00700A5D" w:rsidP="00700A5D">
      <w:pPr>
        <w:pStyle w:val="SCVbody"/>
      </w:pPr>
      <w:r>
        <w:t xml:space="preserve">In February 2020, SCV transitioned the </w:t>
      </w:r>
      <w:r w:rsidRPr="00AF44AD">
        <w:t>clinical networks</w:t>
      </w:r>
      <w:r>
        <w:t xml:space="preserve"> </w:t>
      </w:r>
      <w:r w:rsidR="006675FA">
        <w:t>in</w:t>
      </w:r>
      <w:r>
        <w:t>to four population health</w:t>
      </w:r>
      <w:r w:rsidR="00D60B9B">
        <w:t>-</w:t>
      </w:r>
      <w:r>
        <w:t xml:space="preserve">based </w:t>
      </w:r>
      <w:r w:rsidR="00016DBD">
        <w:t>centres</w:t>
      </w:r>
      <w:r w:rsidR="007E559E">
        <w:t xml:space="preserve">. </w:t>
      </w:r>
      <w:r>
        <w:t xml:space="preserve">The aim of this shift </w:t>
      </w:r>
      <w:r w:rsidR="00305C19">
        <w:t>wa</w:t>
      </w:r>
      <w:r>
        <w:t xml:space="preserve">s to broaden </w:t>
      </w:r>
      <w:r w:rsidR="00D60B9B">
        <w:t>our</w:t>
      </w:r>
      <w:r>
        <w:t xml:space="preserve"> engagement</w:t>
      </w:r>
      <w:r w:rsidR="00FC29FB">
        <w:t xml:space="preserve"> with c</w:t>
      </w:r>
      <w:r w:rsidR="00FC0ABE">
        <w:t>linicians and consumers</w:t>
      </w:r>
      <w:r>
        <w:t xml:space="preserve"> to include a greater diversity of </w:t>
      </w:r>
      <w:r w:rsidR="00B94A25">
        <w:t>experiences,</w:t>
      </w:r>
      <w:r w:rsidR="002B0D95">
        <w:t xml:space="preserve"> </w:t>
      </w:r>
      <w:r>
        <w:t>roles, areas of specialty</w:t>
      </w:r>
      <w:r w:rsidR="00B94A25">
        <w:t xml:space="preserve"> and</w:t>
      </w:r>
      <w:r w:rsidR="00AC6C32">
        <w:t xml:space="preserve"> </w:t>
      </w:r>
      <w:r>
        <w:t>geographic location</w:t>
      </w:r>
      <w:r w:rsidR="0078653D">
        <w:t>s</w:t>
      </w:r>
      <w:r w:rsidR="00B94A25">
        <w:t>.</w:t>
      </w:r>
      <w:r w:rsidR="002A6B45">
        <w:t xml:space="preserve"> </w:t>
      </w:r>
    </w:p>
    <w:p w14:paraId="2B163677" w14:textId="2F0EDACE" w:rsidR="007E559E" w:rsidRDefault="007E559E" w:rsidP="007E559E">
      <w:pPr>
        <w:pStyle w:val="SCVbody"/>
      </w:pPr>
      <w:r>
        <w:t xml:space="preserve">To inform the transition, </w:t>
      </w:r>
      <w:r w:rsidR="00C0248F">
        <w:t xml:space="preserve">we evaluated </w:t>
      </w:r>
      <w:r>
        <w:t xml:space="preserve">the </w:t>
      </w:r>
      <w:r w:rsidRPr="00A87DDB">
        <w:rPr>
          <w:i/>
          <w:iCs/>
        </w:rPr>
        <w:t xml:space="preserve">Framework for </w:t>
      </w:r>
      <w:r>
        <w:rPr>
          <w:i/>
          <w:iCs/>
        </w:rPr>
        <w:t>c</w:t>
      </w:r>
      <w:r w:rsidRPr="00A87DDB">
        <w:rPr>
          <w:i/>
          <w:iCs/>
        </w:rPr>
        <w:t xml:space="preserve">linical </w:t>
      </w:r>
      <w:r>
        <w:rPr>
          <w:i/>
          <w:iCs/>
        </w:rPr>
        <w:t>n</w:t>
      </w:r>
      <w:r w:rsidRPr="00A87DDB">
        <w:rPr>
          <w:i/>
          <w:iCs/>
        </w:rPr>
        <w:t>etworks</w:t>
      </w:r>
      <w:r>
        <w:t xml:space="preserve"> in November 2020, drawing on the concepts of a learning health system,</w:t>
      </w:r>
      <w:r>
        <w:rPr>
          <w:rStyle w:val="FootnoteReference"/>
        </w:rPr>
        <w:footnoteReference w:id="2"/>
      </w:r>
      <w:r>
        <w:t xml:space="preserve"> along with clinician and consumer feedback. The evaluation sought to inform how we could optimise resources and continue to drive innovation and promote safety in healthcare. The evaluation identified that </w:t>
      </w:r>
      <w:r w:rsidR="00305C19">
        <w:t xml:space="preserve">we needed to become more agile and responsive </w:t>
      </w:r>
      <w:r>
        <w:t xml:space="preserve">as the healthcare needs of </w:t>
      </w:r>
      <w:r w:rsidR="0095565D">
        <w:t>Victorians’</w:t>
      </w:r>
      <w:r>
        <w:t xml:space="preserve"> change.</w:t>
      </w:r>
    </w:p>
    <w:p w14:paraId="54489701" w14:textId="59EBD72D" w:rsidR="007E559E" w:rsidRDefault="007E559E" w:rsidP="007E559E">
      <w:pPr>
        <w:pStyle w:val="SCVbody"/>
      </w:pPr>
      <w:r>
        <w:t xml:space="preserve">The refreshed engagement structure of the </w:t>
      </w:r>
      <w:r w:rsidR="00D556F1">
        <w:t>C</w:t>
      </w:r>
      <w:r w:rsidR="002100CE">
        <w:t>entres</w:t>
      </w:r>
      <w:r>
        <w:t xml:space="preserve"> will not only </w:t>
      </w:r>
      <w:r w:rsidR="00305C19">
        <w:t>allow us</w:t>
      </w:r>
      <w:r>
        <w:t xml:space="preserve"> to engage with a broader and more diverse set of clinicians and consumers in Victoria, but also facilitate a population health approach. This means we are better placed to focus on system</w:t>
      </w:r>
      <w:r w:rsidR="00305C19">
        <w:t>-</w:t>
      </w:r>
      <w:r>
        <w:t>wide issues facing our health sector today</w:t>
      </w:r>
      <w:r w:rsidR="005860C8">
        <w:t xml:space="preserve"> to inform not only SCV but the Department of Health</w:t>
      </w:r>
      <w:r w:rsidR="00D51E80">
        <w:t>.</w:t>
      </w:r>
    </w:p>
    <w:p w14:paraId="354140CD" w14:textId="0B1EDDDA" w:rsidR="00700A5D" w:rsidRDefault="00C0248F" w:rsidP="00700A5D">
      <w:pPr>
        <w:pStyle w:val="SCVbody"/>
      </w:pPr>
      <w:r>
        <w:t>L</w:t>
      </w:r>
      <w:r w:rsidR="00700A5D">
        <w:t xml:space="preserve">everaging lessons learnt from SCV’s response to the coronavirus (COVID-19) pandemic, </w:t>
      </w:r>
      <w:r w:rsidR="00305C19">
        <w:t>this</w:t>
      </w:r>
      <w:r w:rsidR="00700A5D">
        <w:t xml:space="preserve"> new</w:t>
      </w:r>
      <w:r w:rsidR="00700A5D">
        <w:rPr>
          <w:rStyle w:val="CommentReference"/>
        </w:rPr>
        <w:t xml:space="preserve"> </w:t>
      </w:r>
      <w:r w:rsidR="00700A5D" w:rsidRPr="00745627">
        <w:rPr>
          <w:rStyle w:val="CommentReference"/>
          <w:sz w:val="20"/>
          <w:szCs w:val="20"/>
        </w:rPr>
        <w:t>engagement</w:t>
      </w:r>
      <w:r w:rsidR="00700A5D">
        <w:t xml:space="preserve"> framework aims to: </w:t>
      </w:r>
    </w:p>
    <w:p w14:paraId="2D5F1CA9" w14:textId="76331759" w:rsidR="00700A5D" w:rsidRDefault="00700A5D" w:rsidP="00700A5D">
      <w:pPr>
        <w:pStyle w:val="SCVbullet1"/>
      </w:pPr>
      <w:r>
        <w:t xml:space="preserve">enable collaboration with a more diverse cohort of clinicians </w:t>
      </w:r>
      <w:r w:rsidR="00C575C6">
        <w:t>and co</w:t>
      </w:r>
      <w:r w:rsidR="007B175A">
        <w:t>n</w:t>
      </w:r>
      <w:r w:rsidR="00C575C6">
        <w:t>sumers</w:t>
      </w:r>
      <w:r>
        <w:t xml:space="preserve"> to address complex health challenges through a population health approach </w:t>
      </w:r>
    </w:p>
    <w:p w14:paraId="5CF5903C" w14:textId="0C73511D" w:rsidR="00700A5D" w:rsidRDefault="00700A5D" w:rsidP="00700A5D">
      <w:pPr>
        <w:pStyle w:val="SCVbullet1"/>
      </w:pPr>
      <w:r>
        <w:t xml:space="preserve">diversify our clinical engagement in both who and how we engage </w:t>
      </w:r>
    </w:p>
    <w:p w14:paraId="6C805751" w14:textId="2C711FC7" w:rsidR="00700A5D" w:rsidRDefault="00700A5D" w:rsidP="00700A5D">
      <w:pPr>
        <w:pStyle w:val="SCVbullet1"/>
      </w:pPr>
      <w:r>
        <w:t xml:space="preserve">improve prioritisation and integration of work to align with SCV’s strategic objectives </w:t>
      </w:r>
    </w:p>
    <w:p w14:paraId="0863D912" w14:textId="0A8036DB" w:rsidR="00700A5D" w:rsidRDefault="00700A5D" w:rsidP="00700A5D">
      <w:pPr>
        <w:pStyle w:val="SCVbullet1"/>
      </w:pPr>
      <w:r>
        <w:t xml:space="preserve">build sustainable partnerships </w:t>
      </w:r>
      <w:r w:rsidR="00562641">
        <w:t xml:space="preserve">that </w:t>
      </w:r>
      <w:r>
        <w:t xml:space="preserve">foster mutual accountability between health systems and consumers </w:t>
      </w:r>
    </w:p>
    <w:p w14:paraId="13465D40" w14:textId="77777777" w:rsidR="000F7240" w:rsidRDefault="00700A5D" w:rsidP="00D15F2E">
      <w:pPr>
        <w:pStyle w:val="SCVbullet1"/>
      </w:pPr>
      <w:r>
        <w:t xml:space="preserve">develop centralised and accessible data processes to inform improvement opportunities. </w:t>
      </w:r>
    </w:p>
    <w:p w14:paraId="161E7654" w14:textId="41FA07BB" w:rsidR="00700A5D" w:rsidRDefault="00700A5D" w:rsidP="00630DA9">
      <w:pPr>
        <w:pStyle w:val="Heading1"/>
      </w:pPr>
      <w:bookmarkStart w:id="2" w:name="_Toc72745907"/>
      <w:r w:rsidRPr="00700A5D">
        <w:lastRenderedPageBreak/>
        <w:t xml:space="preserve">The </w:t>
      </w:r>
      <w:r w:rsidRPr="00C0248F">
        <w:t>Centres</w:t>
      </w:r>
      <w:r w:rsidRPr="00700A5D">
        <w:t xml:space="preserve"> of Clinical Excellence</w:t>
      </w:r>
      <w:bookmarkEnd w:id="2"/>
    </w:p>
    <w:p w14:paraId="0654112E" w14:textId="3F692146" w:rsidR="00E6504F" w:rsidRDefault="00031E8C" w:rsidP="00EC2AD4">
      <w:pPr>
        <w:pStyle w:val="SCVbodyafterheading"/>
      </w:pPr>
      <w:r>
        <w:rPr>
          <w:shd w:val="clear" w:color="auto" w:fill="FFFFFF"/>
        </w:rPr>
        <w:t xml:space="preserve">Comprising </w:t>
      </w:r>
      <w:r w:rsidR="00B74B29">
        <w:rPr>
          <w:shd w:val="clear" w:color="auto" w:fill="FFFFFF"/>
        </w:rPr>
        <w:t xml:space="preserve">four </w:t>
      </w:r>
      <w:r w:rsidR="00B74B29">
        <w:rPr>
          <w:rStyle w:val="normaltextrun"/>
          <w:rFonts w:ascii="Arial" w:hAnsi="Arial" w:cs="Arial"/>
          <w:color w:val="000000"/>
          <w:shd w:val="clear" w:color="auto" w:fill="FFFFFF"/>
        </w:rPr>
        <w:t>population</w:t>
      </w:r>
      <w:r>
        <w:rPr>
          <w:rStyle w:val="normaltextrun"/>
          <w:rFonts w:ascii="Arial" w:hAnsi="Arial" w:cs="Arial"/>
          <w:color w:val="000000"/>
          <w:shd w:val="clear" w:color="auto" w:fill="FFFFFF"/>
        </w:rPr>
        <w:t>-</w:t>
      </w:r>
      <w:r w:rsidRPr="00EC2AD4">
        <w:rPr>
          <w:rStyle w:val="normaltextrun"/>
        </w:rPr>
        <w:t>based</w:t>
      </w:r>
      <w:r>
        <w:rPr>
          <w:rStyle w:val="normaltextrun"/>
          <w:rFonts w:ascii="Arial" w:hAnsi="Arial" w:cs="Arial"/>
          <w:color w:val="000000"/>
          <w:shd w:val="clear" w:color="auto" w:fill="FFFFFF"/>
        </w:rPr>
        <w:t xml:space="preserve"> centres</w:t>
      </w:r>
      <w:r w:rsidR="00BD0674">
        <w:rPr>
          <w:rStyle w:val="normaltextrun"/>
          <w:rFonts w:ascii="Arial" w:hAnsi="Arial" w:cs="Arial"/>
          <w:color w:val="000000"/>
          <w:shd w:val="clear" w:color="auto" w:fill="FFFFFF"/>
        </w:rPr>
        <w:t xml:space="preserve"> along with funded programs</w:t>
      </w:r>
      <w:r w:rsidR="00361E73">
        <w:rPr>
          <w:rStyle w:val="normaltextrun"/>
          <w:rFonts w:ascii="Arial" w:hAnsi="Arial" w:cs="Arial"/>
          <w:color w:val="000000"/>
          <w:shd w:val="clear" w:color="auto" w:fill="FFFFFF"/>
        </w:rPr>
        <w:t>, the C</w:t>
      </w:r>
      <w:r w:rsidR="0095565D">
        <w:rPr>
          <w:rStyle w:val="normaltextrun"/>
          <w:rFonts w:ascii="Arial" w:hAnsi="Arial" w:cs="Arial"/>
          <w:color w:val="000000"/>
          <w:shd w:val="clear" w:color="auto" w:fill="FFFFFF"/>
        </w:rPr>
        <w:t xml:space="preserve">entres </w:t>
      </w:r>
      <w:r>
        <w:rPr>
          <w:rStyle w:val="normaltextrun"/>
          <w:rFonts w:ascii="Arial" w:hAnsi="Arial" w:cs="Arial"/>
          <w:color w:val="000000"/>
          <w:shd w:val="clear" w:color="auto" w:fill="FFFFFF"/>
        </w:rPr>
        <w:t>engage clinicians and consumers to advise on and deliver healthcare improvement</w:t>
      </w:r>
      <w:r w:rsidR="00B74B29">
        <w:rPr>
          <w:rStyle w:val="normaltextrun"/>
          <w:rFonts w:ascii="Arial" w:hAnsi="Arial" w:cs="Arial"/>
          <w:color w:val="000000"/>
          <w:shd w:val="clear" w:color="auto" w:fill="FFFFFF"/>
        </w:rPr>
        <w:t xml:space="preserve"> and </w:t>
      </w:r>
      <w:r>
        <w:rPr>
          <w:rStyle w:val="normaltextrun"/>
          <w:rFonts w:ascii="Arial" w:hAnsi="Arial" w:cs="Arial"/>
          <w:color w:val="000000"/>
          <w:shd w:val="clear" w:color="auto" w:fill="FFFFFF"/>
        </w:rPr>
        <w:t>evidence-based guidance</w:t>
      </w:r>
      <w:r w:rsidR="001D6C00">
        <w:rPr>
          <w:rStyle w:val="normaltextrun"/>
          <w:rFonts w:ascii="Arial" w:hAnsi="Arial" w:cs="Arial"/>
          <w:color w:val="000000"/>
          <w:shd w:val="clear" w:color="auto" w:fill="FFFFFF"/>
        </w:rPr>
        <w:t>.</w:t>
      </w:r>
      <w:r w:rsidR="003F0F87" w:rsidRPr="00E6504F">
        <w:t xml:space="preserve"> </w:t>
      </w:r>
    </w:p>
    <w:p w14:paraId="2024D61C" w14:textId="17CB7085" w:rsidR="005965FB" w:rsidRDefault="008F7914" w:rsidP="005965FB">
      <w:pPr>
        <w:pStyle w:val="SCVfigurecaption"/>
      </w:pPr>
      <w:r w:rsidRPr="008F7914">
        <w:t xml:space="preserve">Figure </w:t>
      </w:r>
      <w:r w:rsidR="008F7B16">
        <w:t>1</w:t>
      </w:r>
      <w:r w:rsidRPr="008F7914">
        <w:t>: Centres of Clinical Excellence</w:t>
      </w:r>
    </w:p>
    <w:p w14:paraId="076BCFBF" w14:textId="02F4B8A3" w:rsidR="008F7914" w:rsidRPr="00C0248F" w:rsidRDefault="005965FB" w:rsidP="00C0248F">
      <w:pPr>
        <w:pStyle w:val="SCVbody"/>
      </w:pPr>
      <w:r w:rsidRPr="005965FB">
        <w:rPr>
          <w:noProof/>
        </w:rPr>
        <w:t xml:space="preserve"> </w:t>
      </w:r>
      <w:r>
        <w:rPr>
          <w:noProof/>
        </w:rPr>
        <w:drawing>
          <wp:inline distT="0" distB="0" distL="0" distR="0" wp14:anchorId="3B6A8133" wp14:editId="493BF505">
            <wp:extent cx="6479539" cy="16935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0">
                      <a:extLst>
                        <a:ext uri="{28A0092B-C50C-407E-A947-70E740481C1C}">
                          <a14:useLocalDpi xmlns:a14="http://schemas.microsoft.com/office/drawing/2010/main" val="0"/>
                        </a:ext>
                      </a:extLst>
                    </a:blip>
                    <a:stretch>
                      <a:fillRect/>
                    </a:stretch>
                  </pic:blipFill>
                  <pic:spPr>
                    <a:xfrm>
                      <a:off x="0" y="0"/>
                      <a:ext cx="6479539" cy="1693545"/>
                    </a:xfrm>
                    <a:prstGeom prst="rect">
                      <a:avLst/>
                    </a:prstGeom>
                  </pic:spPr>
                </pic:pic>
              </a:graphicData>
            </a:graphic>
          </wp:inline>
        </w:drawing>
      </w:r>
    </w:p>
    <w:p w14:paraId="5A0B762D" w14:textId="5B06A01D" w:rsidR="0052502D" w:rsidRDefault="0052502D" w:rsidP="0052502D">
      <w:pPr>
        <w:pStyle w:val="SCVbody"/>
      </w:pPr>
      <w:bookmarkStart w:id="3" w:name="_Toc72745908"/>
      <w:r>
        <w:t xml:space="preserve">Each </w:t>
      </w:r>
      <w:r w:rsidR="00756693">
        <w:t xml:space="preserve">population health centre has </w:t>
      </w:r>
      <w:r w:rsidR="00D51E80">
        <w:t>several</w:t>
      </w:r>
      <w:r w:rsidR="00756693">
        <w:t xml:space="preserve"> a</w:t>
      </w:r>
      <w:r w:rsidR="000262E6">
        <w:t>ssociated</w:t>
      </w:r>
      <w:r w:rsidR="001F78EB">
        <w:t xml:space="preserve"> clinical networks</w:t>
      </w:r>
      <w:r w:rsidR="00981FB9">
        <w:t xml:space="preserve">, </w:t>
      </w:r>
      <w:r w:rsidR="000A0098">
        <w:t>as</w:t>
      </w:r>
      <w:r w:rsidR="00981FB9">
        <w:t xml:space="preserve"> outlined</w:t>
      </w:r>
      <w:r w:rsidR="000262E6">
        <w:t xml:space="preserve"> </w:t>
      </w:r>
      <w:r w:rsidR="00981FB9">
        <w:t>in Table</w:t>
      </w:r>
      <w:r w:rsidR="00D51E80">
        <w:t xml:space="preserve"> </w:t>
      </w:r>
      <w:r w:rsidR="00981FB9">
        <w:t>1</w:t>
      </w:r>
      <w:r w:rsidR="002D7131">
        <w:t>.</w:t>
      </w:r>
    </w:p>
    <w:p w14:paraId="0D3947D6" w14:textId="68210958" w:rsidR="00981FB9" w:rsidRDefault="00981FB9" w:rsidP="00981FB9">
      <w:pPr>
        <w:pStyle w:val="SCVtablecaption"/>
      </w:pPr>
      <w:r>
        <w:t>Table 1: Alignment of centres to clinical networks</w:t>
      </w:r>
    </w:p>
    <w:tbl>
      <w:tblPr>
        <w:tblStyle w:val="TableGrid"/>
        <w:tblW w:w="10011" w:type="dxa"/>
        <w:tblLook w:val="06A0" w:firstRow="1" w:lastRow="0" w:firstColumn="1" w:lastColumn="0" w:noHBand="1" w:noVBand="1"/>
      </w:tblPr>
      <w:tblGrid>
        <w:gridCol w:w="3686"/>
        <w:gridCol w:w="6325"/>
      </w:tblGrid>
      <w:tr w:rsidR="00981FB9" w:rsidRPr="001F4DD5" w14:paraId="707FB652" w14:textId="77777777" w:rsidTr="006B6FFD">
        <w:trPr>
          <w:cnfStyle w:val="100000000000" w:firstRow="1" w:lastRow="0" w:firstColumn="0" w:lastColumn="0" w:oddVBand="0" w:evenVBand="0" w:oddHBand="0" w:evenHBand="0" w:firstRowFirstColumn="0" w:firstRowLastColumn="0" w:lastRowFirstColumn="0" w:lastRowLastColumn="0"/>
          <w:trHeight w:val="412"/>
          <w:tblHeader/>
        </w:trPr>
        <w:tc>
          <w:tcPr>
            <w:tcW w:w="1841" w:type="pct"/>
          </w:tcPr>
          <w:p w14:paraId="502DBB53" w14:textId="77777777" w:rsidR="00981FB9" w:rsidRPr="001F4DD5" w:rsidRDefault="00981FB9" w:rsidP="006B6FFD">
            <w:pPr>
              <w:pStyle w:val="SCVtablecolhead"/>
              <w:spacing w:before="40"/>
            </w:pPr>
            <w:r>
              <w:t>Centre</w:t>
            </w:r>
          </w:p>
        </w:tc>
        <w:tc>
          <w:tcPr>
            <w:tcW w:w="3159" w:type="pct"/>
          </w:tcPr>
          <w:p w14:paraId="05783B18" w14:textId="77777777" w:rsidR="00981FB9" w:rsidRPr="001F4DD5" w:rsidRDefault="00981FB9" w:rsidP="006B6FFD">
            <w:pPr>
              <w:pStyle w:val="SCVtablecolhead"/>
              <w:spacing w:before="40"/>
            </w:pPr>
            <w:r>
              <w:t>Clinical networks</w:t>
            </w:r>
          </w:p>
        </w:tc>
      </w:tr>
      <w:tr w:rsidR="00981FB9" w:rsidRPr="001F4DD5" w14:paraId="4B9FDB4B" w14:textId="77777777" w:rsidTr="006B6FFD">
        <w:trPr>
          <w:trHeight w:val="810"/>
        </w:trPr>
        <w:tc>
          <w:tcPr>
            <w:tcW w:w="1841" w:type="pct"/>
          </w:tcPr>
          <w:p w14:paraId="6E82673D" w14:textId="3E43F232" w:rsidR="00981FB9" w:rsidRPr="001F4DD5" w:rsidRDefault="000F0821" w:rsidP="006B6FFD">
            <w:pPr>
              <w:pStyle w:val="SCVtablerowhead"/>
              <w:spacing w:before="40"/>
            </w:pPr>
            <w:r w:rsidRPr="000D1F8A">
              <w:t>Acute</w:t>
            </w:r>
            <w:r>
              <w:t xml:space="preserve"> </w:t>
            </w:r>
          </w:p>
        </w:tc>
        <w:tc>
          <w:tcPr>
            <w:tcW w:w="3159" w:type="pct"/>
          </w:tcPr>
          <w:p w14:paraId="4FAF2CB9" w14:textId="77777777" w:rsidR="000F0821" w:rsidRDefault="000F0821" w:rsidP="006B6FFD">
            <w:pPr>
              <w:pStyle w:val="SCVtablebody"/>
              <w:spacing w:before="40"/>
            </w:pPr>
            <w:r>
              <w:t xml:space="preserve">Critical Care Clinical Network </w:t>
            </w:r>
          </w:p>
          <w:p w14:paraId="0E5396C4" w14:textId="77777777" w:rsidR="000F0821" w:rsidRDefault="000F0821" w:rsidP="006B6FFD">
            <w:pPr>
              <w:pStyle w:val="SCVtablebody"/>
              <w:spacing w:before="40"/>
            </w:pPr>
            <w:r>
              <w:t>Infection</w:t>
            </w:r>
            <w:r w:rsidR="00981FB9">
              <w:t xml:space="preserve"> Clinical Network</w:t>
            </w:r>
            <w:r>
              <w:t xml:space="preserve"> </w:t>
            </w:r>
          </w:p>
          <w:p w14:paraId="37CBA3B6" w14:textId="77777777" w:rsidR="000F0821" w:rsidRDefault="000F0821" w:rsidP="006B6FFD">
            <w:pPr>
              <w:pStyle w:val="SCVtablebody"/>
              <w:spacing w:before="40"/>
            </w:pPr>
            <w:r>
              <w:t xml:space="preserve">Emergency Care Clinical Network </w:t>
            </w:r>
          </w:p>
          <w:p w14:paraId="1EC37658" w14:textId="1A545409" w:rsidR="00981FB9" w:rsidRPr="001F4DD5" w:rsidRDefault="000F0821" w:rsidP="006B6FFD">
            <w:pPr>
              <w:pStyle w:val="SCVtablebody"/>
              <w:spacing w:before="40"/>
            </w:pPr>
            <w:r>
              <w:t xml:space="preserve">Stroke Clinical Network </w:t>
            </w:r>
          </w:p>
        </w:tc>
      </w:tr>
      <w:tr w:rsidR="00981FB9" w:rsidRPr="001F4DD5" w14:paraId="12CA81AB" w14:textId="77777777" w:rsidTr="006B6FFD">
        <w:trPr>
          <w:trHeight w:val="601"/>
        </w:trPr>
        <w:tc>
          <w:tcPr>
            <w:tcW w:w="1841" w:type="pct"/>
          </w:tcPr>
          <w:p w14:paraId="4EACB778" w14:textId="0D29D05B" w:rsidR="00981FB9" w:rsidRPr="001F4DD5" w:rsidRDefault="000F0821" w:rsidP="006B6FFD">
            <w:pPr>
              <w:pStyle w:val="SCVtablerowhead"/>
              <w:spacing w:before="40"/>
            </w:pPr>
            <w:r w:rsidRPr="000D1F8A">
              <w:t>Chronic</w:t>
            </w:r>
            <w:r>
              <w:t xml:space="preserve"> and Prevention</w:t>
            </w:r>
          </w:p>
        </w:tc>
        <w:tc>
          <w:tcPr>
            <w:tcW w:w="3159" w:type="pct"/>
          </w:tcPr>
          <w:p w14:paraId="182AE770" w14:textId="77777777" w:rsidR="000F0821" w:rsidRDefault="000F0821" w:rsidP="006B6FFD">
            <w:pPr>
              <w:pStyle w:val="SCVtablebody"/>
              <w:spacing w:before="40"/>
            </w:pPr>
            <w:r>
              <w:t xml:space="preserve">Renal Clinical Network </w:t>
            </w:r>
          </w:p>
          <w:p w14:paraId="319DEE44" w14:textId="40FD65E4" w:rsidR="00981FB9" w:rsidRPr="001F4DD5" w:rsidRDefault="000F0821" w:rsidP="006B6FFD">
            <w:pPr>
              <w:pStyle w:val="SCVtablebody"/>
              <w:spacing w:before="40"/>
            </w:pPr>
            <w:r>
              <w:t>Cardiac</w:t>
            </w:r>
            <w:r w:rsidR="00981FB9">
              <w:t xml:space="preserve"> Clinical Network</w:t>
            </w:r>
          </w:p>
        </w:tc>
      </w:tr>
      <w:tr w:rsidR="00981FB9" w:rsidRPr="001F4DD5" w14:paraId="33ABCBB7" w14:textId="77777777" w:rsidTr="006B6FFD">
        <w:trPr>
          <w:trHeight w:val="668"/>
        </w:trPr>
        <w:tc>
          <w:tcPr>
            <w:tcW w:w="1841" w:type="pct"/>
          </w:tcPr>
          <w:p w14:paraId="7DDD4439" w14:textId="77777777" w:rsidR="00981FB9" w:rsidRPr="001F4DD5" w:rsidRDefault="00981FB9" w:rsidP="006B6FFD">
            <w:pPr>
              <w:pStyle w:val="SCVtablerowhead"/>
              <w:spacing w:before="40"/>
            </w:pPr>
            <w:r>
              <w:t xml:space="preserve">Older People </w:t>
            </w:r>
          </w:p>
        </w:tc>
        <w:tc>
          <w:tcPr>
            <w:tcW w:w="3159" w:type="pct"/>
          </w:tcPr>
          <w:p w14:paraId="2C8F4D5F" w14:textId="77777777" w:rsidR="00981FB9" w:rsidRPr="000D1F8A" w:rsidRDefault="00981FB9" w:rsidP="006B6FFD">
            <w:pPr>
              <w:pStyle w:val="SCVtablebody"/>
              <w:spacing w:before="40"/>
            </w:pPr>
            <w:r w:rsidRPr="000D1F8A">
              <w:t xml:space="preserve">Palliative Care Clinical Network </w:t>
            </w:r>
          </w:p>
          <w:p w14:paraId="1098095C" w14:textId="77777777" w:rsidR="00981FB9" w:rsidRPr="001F4DD5" w:rsidRDefault="00981FB9" w:rsidP="006B6FFD">
            <w:pPr>
              <w:pStyle w:val="SCVtablebody"/>
              <w:spacing w:before="40"/>
            </w:pPr>
            <w:r w:rsidRPr="000D1F8A">
              <w:t>Older People Clinical Network</w:t>
            </w:r>
          </w:p>
        </w:tc>
      </w:tr>
      <w:tr w:rsidR="00981FB9" w:rsidRPr="001F4DD5" w14:paraId="0E9F5AD0" w14:textId="77777777" w:rsidTr="006B6FFD">
        <w:trPr>
          <w:trHeight w:val="692"/>
        </w:trPr>
        <w:tc>
          <w:tcPr>
            <w:tcW w:w="1841" w:type="pct"/>
          </w:tcPr>
          <w:p w14:paraId="60B2F548" w14:textId="77777777" w:rsidR="00981FB9" w:rsidRPr="001F4DD5" w:rsidRDefault="00981FB9" w:rsidP="006B6FFD">
            <w:pPr>
              <w:pStyle w:val="SCVtablerowhead"/>
              <w:spacing w:before="40"/>
            </w:pPr>
            <w:r w:rsidRPr="000D1F8A">
              <w:t>Women and Children</w:t>
            </w:r>
          </w:p>
        </w:tc>
        <w:tc>
          <w:tcPr>
            <w:tcW w:w="3159" w:type="pct"/>
          </w:tcPr>
          <w:p w14:paraId="4C78C823" w14:textId="77777777" w:rsidR="00981FB9" w:rsidRDefault="00981FB9" w:rsidP="006B6FFD">
            <w:pPr>
              <w:pStyle w:val="SCVtablebody"/>
              <w:spacing w:before="40"/>
            </w:pPr>
            <w:r>
              <w:t xml:space="preserve">Maternity and Newborn Clinical Network </w:t>
            </w:r>
          </w:p>
          <w:p w14:paraId="50A2BFA7" w14:textId="77777777" w:rsidR="00981FB9" w:rsidRPr="001F4DD5" w:rsidRDefault="00981FB9" w:rsidP="006B6FFD">
            <w:pPr>
              <w:pStyle w:val="SCVtablebody"/>
              <w:spacing w:before="40"/>
            </w:pPr>
            <w:r>
              <w:t>Paediatric Clinical Network</w:t>
            </w:r>
          </w:p>
        </w:tc>
      </w:tr>
    </w:tbl>
    <w:p w14:paraId="1102837C" w14:textId="77777777" w:rsidR="00134B46" w:rsidRDefault="00134B46">
      <w:pPr>
        <w:rPr>
          <w:rFonts w:asciiTheme="majorHAnsi" w:eastAsiaTheme="majorEastAsia" w:hAnsiTheme="majorHAnsi" w:cstheme="majorBidi"/>
          <w:b/>
          <w:bCs/>
          <w:sz w:val="26"/>
          <w:szCs w:val="26"/>
        </w:rPr>
      </w:pPr>
      <w:r>
        <w:br w:type="page"/>
      </w:r>
    </w:p>
    <w:p w14:paraId="157AACF7" w14:textId="625EDDF5" w:rsidR="00700A5D" w:rsidRDefault="00F300B2" w:rsidP="00C0248F">
      <w:pPr>
        <w:pStyle w:val="Heading2"/>
      </w:pPr>
      <w:r w:rsidRPr="00C0248F">
        <w:lastRenderedPageBreak/>
        <w:t>Functions</w:t>
      </w:r>
      <w:bookmarkEnd w:id="3"/>
    </w:p>
    <w:p w14:paraId="0998D072" w14:textId="73AAB538" w:rsidR="00CD18E3" w:rsidRPr="00E4052B" w:rsidRDefault="006778D9" w:rsidP="00E4052B">
      <w:pPr>
        <w:pStyle w:val="SCVbodyafterheading"/>
        <w:rPr>
          <w:rStyle w:val="SCVbodyChar"/>
        </w:rPr>
      </w:pPr>
      <w:r w:rsidRPr="00E4052B">
        <w:t>The C</w:t>
      </w:r>
      <w:r w:rsidR="006B6FFD" w:rsidRPr="00E4052B">
        <w:t>entres</w:t>
      </w:r>
      <w:r w:rsidRPr="00E4052B">
        <w:t xml:space="preserve"> have </w:t>
      </w:r>
      <w:r w:rsidR="00F300B2" w:rsidRPr="00E4052B">
        <w:rPr>
          <w:rStyle w:val="SCVbodyChar"/>
        </w:rPr>
        <w:t xml:space="preserve">three core </w:t>
      </w:r>
      <w:r w:rsidR="00CD1A79" w:rsidRPr="00E4052B">
        <w:rPr>
          <w:rStyle w:val="SCVbodyChar"/>
        </w:rPr>
        <w:t>functions:</w:t>
      </w:r>
      <w:r w:rsidR="00B90ACF" w:rsidRPr="00E4052B">
        <w:rPr>
          <w:rStyle w:val="SCVbodyChar"/>
        </w:rPr>
        <w:t xml:space="preserve"> </w:t>
      </w:r>
      <w:r w:rsidR="00F933BF" w:rsidRPr="00E4052B">
        <w:rPr>
          <w:rStyle w:val="SCVbodyChar"/>
        </w:rPr>
        <w:t>guidance and advice, advocating and informing</w:t>
      </w:r>
      <w:r w:rsidR="00583C26" w:rsidRPr="00E4052B">
        <w:rPr>
          <w:rStyle w:val="SCVbodyChar"/>
        </w:rPr>
        <w:t>, and improvement. All of these are</w:t>
      </w:r>
      <w:r w:rsidR="00B90ACF" w:rsidRPr="00E4052B">
        <w:rPr>
          <w:rStyle w:val="SCVbodyChar"/>
        </w:rPr>
        <w:t xml:space="preserve"> </w:t>
      </w:r>
      <w:r w:rsidR="00E64810" w:rsidRPr="00E4052B">
        <w:rPr>
          <w:rStyle w:val="SCVbodyChar"/>
        </w:rPr>
        <w:t xml:space="preserve">underpinned </w:t>
      </w:r>
      <w:r w:rsidR="00300EA4" w:rsidRPr="00E4052B">
        <w:rPr>
          <w:rStyle w:val="SCVbodyChar"/>
        </w:rPr>
        <w:t xml:space="preserve">by purposeful </w:t>
      </w:r>
      <w:r w:rsidR="00BF2939" w:rsidRPr="00E4052B">
        <w:rPr>
          <w:rStyle w:val="SCVbodyChar"/>
        </w:rPr>
        <w:t xml:space="preserve">and systematic </w:t>
      </w:r>
      <w:r w:rsidR="00300EA4" w:rsidRPr="00E4052B">
        <w:rPr>
          <w:rStyle w:val="SCVbodyChar"/>
        </w:rPr>
        <w:t>clinical engagement</w:t>
      </w:r>
      <w:r w:rsidR="00C0248F" w:rsidRPr="00E4052B">
        <w:rPr>
          <w:rStyle w:val="SCVbodyChar"/>
        </w:rPr>
        <w:t>.</w:t>
      </w:r>
      <w:r w:rsidR="00300EA4" w:rsidRPr="00E4052B">
        <w:rPr>
          <w:rStyle w:val="SCVbodyChar"/>
        </w:rPr>
        <w:t xml:space="preserve"> </w:t>
      </w:r>
    </w:p>
    <w:p w14:paraId="575483A9" w14:textId="162A3312" w:rsidR="00C0248F" w:rsidRDefault="00C0248F" w:rsidP="006B6FFD">
      <w:pPr>
        <w:pStyle w:val="SCVfigurecaption"/>
        <w:spacing w:before="120"/>
      </w:pPr>
      <w:r>
        <w:t xml:space="preserve">Figure 2: </w:t>
      </w:r>
      <w:r w:rsidR="004368A8">
        <w:t>The Centres’</w:t>
      </w:r>
      <w:r>
        <w:t xml:space="preserve"> core functions</w:t>
      </w:r>
    </w:p>
    <w:p w14:paraId="37992235" w14:textId="0E671595" w:rsidR="008F7914" w:rsidRDefault="5DEFBF42" w:rsidP="006B6FFD">
      <w:pPr>
        <w:pStyle w:val="SCVbody"/>
        <w:spacing w:before="0"/>
        <w:jc w:val="center"/>
      </w:pPr>
      <w:r>
        <w:rPr>
          <w:noProof/>
        </w:rPr>
        <w:drawing>
          <wp:inline distT="0" distB="0" distL="0" distR="0" wp14:anchorId="59D01422" wp14:editId="5BCF2E13">
            <wp:extent cx="3760967" cy="3387088"/>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1">
                      <a:extLst>
                        <a:ext uri="{28A0092B-C50C-407E-A947-70E740481C1C}">
                          <a14:useLocalDpi xmlns:a14="http://schemas.microsoft.com/office/drawing/2010/main" val="0"/>
                        </a:ext>
                      </a:extLst>
                    </a:blip>
                    <a:stretch>
                      <a:fillRect/>
                    </a:stretch>
                  </pic:blipFill>
                  <pic:spPr>
                    <a:xfrm>
                      <a:off x="0" y="0"/>
                      <a:ext cx="3765859" cy="3391494"/>
                    </a:xfrm>
                    <a:prstGeom prst="rect">
                      <a:avLst/>
                    </a:prstGeom>
                  </pic:spPr>
                </pic:pic>
              </a:graphicData>
            </a:graphic>
          </wp:inline>
        </w:drawing>
      </w:r>
    </w:p>
    <w:p w14:paraId="4F6C4299" w14:textId="23F29AB8" w:rsidR="00F300B2" w:rsidRPr="009D29D9" w:rsidRDefault="00F300B2" w:rsidP="00C0248F">
      <w:pPr>
        <w:pStyle w:val="Heading3"/>
        <w:numPr>
          <w:ilvl w:val="0"/>
          <w:numId w:val="21"/>
        </w:numPr>
        <w:spacing w:before="180"/>
        <w:ind w:left="357" w:hanging="357"/>
      </w:pPr>
      <w:r w:rsidRPr="009D29D9">
        <w:t xml:space="preserve">Guidance and </w:t>
      </w:r>
      <w:r w:rsidR="00E66D69" w:rsidRPr="009D29D9">
        <w:t>a</w:t>
      </w:r>
      <w:r w:rsidRPr="009D29D9">
        <w:t>dvice</w:t>
      </w:r>
    </w:p>
    <w:p w14:paraId="094C6D61" w14:textId="278DD3E7" w:rsidR="004F2F24" w:rsidRDefault="00F300B2" w:rsidP="006B6FFD">
      <w:pPr>
        <w:pStyle w:val="SCVbodyafterheading"/>
        <w:spacing w:after="120" w:line="260" w:lineRule="atLeast"/>
        <w:rPr>
          <w:rFonts w:cstheme="minorHAnsi"/>
        </w:rPr>
      </w:pPr>
      <w:r>
        <w:t xml:space="preserve">The </w:t>
      </w:r>
      <w:r w:rsidR="00C0248F" w:rsidRPr="008F7914">
        <w:t>C</w:t>
      </w:r>
      <w:r w:rsidR="002100CE">
        <w:t>entres</w:t>
      </w:r>
      <w:r w:rsidR="00C0248F">
        <w:t xml:space="preserve"> </w:t>
      </w:r>
      <w:r>
        <w:t>endorse, adapt or develop high</w:t>
      </w:r>
      <w:r w:rsidR="00BD74C6">
        <w:t>-</w:t>
      </w:r>
      <w:r>
        <w:t xml:space="preserve">quality and accessible </w:t>
      </w:r>
      <w:r w:rsidR="0040324D">
        <w:t>evidence-based</w:t>
      </w:r>
      <w:r w:rsidR="001B283B">
        <w:t xml:space="preserve"> </w:t>
      </w:r>
      <w:r>
        <w:t xml:space="preserve">guidance, prioritising topics with the greatest potential to improve </w:t>
      </w:r>
      <w:r w:rsidR="00001A62">
        <w:t>consumer</w:t>
      </w:r>
      <w:r>
        <w:t xml:space="preserve"> outcomes</w:t>
      </w:r>
      <w:r w:rsidR="00013E49">
        <w:t>.</w:t>
      </w:r>
      <w:r w:rsidR="00C26E51">
        <w:t xml:space="preserve"> By partnering with clinicians and consumers </w:t>
      </w:r>
      <w:r w:rsidR="00134B46">
        <w:t>to</w:t>
      </w:r>
      <w:r w:rsidR="00C26E51">
        <w:t xml:space="preserve"> develop and implement evidence-based guidance, we support health services to deliver best practice care.</w:t>
      </w:r>
      <w:r w:rsidR="00C26E51" w:rsidRPr="00F47DA1">
        <w:t xml:space="preserve"> </w:t>
      </w:r>
      <w:r w:rsidR="00C26E51">
        <w:t>For further detail on how the C</w:t>
      </w:r>
      <w:r w:rsidR="002100CE">
        <w:t>entres</w:t>
      </w:r>
      <w:r w:rsidR="00C26E51">
        <w:t xml:space="preserve"> deliver guidance, please see </w:t>
      </w:r>
      <w:r w:rsidR="00C26E51" w:rsidRPr="00B7299E">
        <w:rPr>
          <w:rStyle w:val="normaltextrun"/>
          <w:rFonts w:cstheme="minorHAnsi"/>
        </w:rPr>
        <w:t>SCV’s</w:t>
      </w:r>
      <w:r w:rsidR="00C26E51" w:rsidRPr="00262106">
        <w:rPr>
          <w:rStyle w:val="normaltextrun"/>
          <w:rFonts w:cstheme="minorHAnsi"/>
        </w:rPr>
        <w:t xml:space="preserve"> </w:t>
      </w:r>
      <w:hyperlink r:id="rId32">
        <w:r w:rsidR="00C26E51" w:rsidRPr="006B6FFD">
          <w:rPr>
            <w:rStyle w:val="normaltextrun"/>
            <w:rFonts w:cstheme="minorHAnsi"/>
            <w:color w:val="007586" w:themeColor="accent2"/>
          </w:rPr>
          <w:t>Evidence-based guidance: a new approach to sharing best practice</w:t>
        </w:r>
      </w:hyperlink>
      <w:r w:rsidR="00C26E51" w:rsidRPr="00134B46">
        <w:rPr>
          <w:rStyle w:val="normaltextrun"/>
          <w:rFonts w:cstheme="minorHAnsi"/>
          <w:color w:val="007586" w:themeColor="accent2"/>
        </w:rPr>
        <w:t xml:space="preserve"> </w:t>
      </w:r>
      <w:r w:rsidR="00305C19" w:rsidRPr="006B6FFD">
        <w:rPr>
          <w:rStyle w:val="normaltextrun"/>
          <w:rFonts w:cstheme="minorHAnsi"/>
        </w:rPr>
        <w:t>&lt;</w:t>
      </w:r>
      <w:hyperlink r:id="rId33" w:history="1">
        <w:r w:rsidR="00305C19" w:rsidRPr="006B6FFD">
          <w:rPr>
            <w:rStyle w:val="Hyperlink"/>
            <w:rFonts w:cstheme="minorHAnsi"/>
            <w:color w:val="auto"/>
            <w:u w:val="none"/>
          </w:rPr>
          <w:t>https://www.bettersafercare.vic.gov.au/publications/evidence-based-guidance</w:t>
        </w:r>
      </w:hyperlink>
      <w:r w:rsidR="00305C19" w:rsidRPr="00305C19">
        <w:rPr>
          <w:rFonts w:cstheme="minorHAnsi"/>
        </w:rPr>
        <w:t>&gt;</w:t>
      </w:r>
      <w:r w:rsidR="00D65556">
        <w:rPr>
          <w:rFonts w:cstheme="minorHAnsi"/>
        </w:rPr>
        <w:t>.</w:t>
      </w:r>
    </w:p>
    <w:p w14:paraId="2140BC2C" w14:textId="05400943" w:rsidR="004C094B" w:rsidRPr="00344D29" w:rsidRDefault="009E3D3B" w:rsidP="00E4052B">
      <w:pPr>
        <w:pStyle w:val="SCVbody"/>
      </w:pPr>
      <w:r>
        <w:t>W</w:t>
      </w:r>
      <w:r w:rsidR="00AD7A82" w:rsidRPr="00344D29">
        <w:t xml:space="preserve">e also </w:t>
      </w:r>
      <w:r w:rsidR="009A0822" w:rsidRPr="00344D29">
        <w:t>partner with clinicians</w:t>
      </w:r>
      <w:r w:rsidR="00B851D1">
        <w:t xml:space="preserve"> </w:t>
      </w:r>
      <w:r w:rsidR="000D3CE5" w:rsidRPr="00344D29">
        <w:t>to ensure our</w:t>
      </w:r>
      <w:r w:rsidR="000D3CE5">
        <w:t xml:space="preserve"> response</w:t>
      </w:r>
      <w:r w:rsidR="001053AD">
        <w:t xml:space="preserve"> o</w:t>
      </w:r>
      <w:r w:rsidR="006658D3">
        <w:t xml:space="preserve">n </w:t>
      </w:r>
      <w:r w:rsidR="00DE0972">
        <w:t xml:space="preserve">a range of </w:t>
      </w:r>
      <w:r w:rsidR="006658D3">
        <w:t>quality and safety matters</w:t>
      </w:r>
      <w:r w:rsidR="000D3CE5">
        <w:t xml:space="preserve"> </w:t>
      </w:r>
      <w:r w:rsidR="000D3CE5" w:rsidRPr="00344D29">
        <w:t xml:space="preserve">is informed by </w:t>
      </w:r>
      <w:r w:rsidR="003A4A0D" w:rsidRPr="00344D29">
        <w:t>the</w:t>
      </w:r>
      <w:r w:rsidR="000D3CE5" w:rsidRPr="00344D29">
        <w:t xml:space="preserve"> </w:t>
      </w:r>
      <w:r w:rsidR="000B2F4A">
        <w:t>advice</w:t>
      </w:r>
      <w:r w:rsidR="008342EE">
        <w:t xml:space="preserve"> </w:t>
      </w:r>
      <w:r w:rsidR="003A4A0D" w:rsidRPr="00344D29">
        <w:t>of clinical experts</w:t>
      </w:r>
      <w:r w:rsidR="00344D29" w:rsidRPr="00344D29">
        <w:t>.</w:t>
      </w:r>
      <w:r w:rsidR="00B851D1">
        <w:t xml:space="preserve"> </w:t>
      </w:r>
      <w:r w:rsidR="004C094B">
        <w:t>Th</w:t>
      </w:r>
      <w:r w:rsidR="00344D29">
        <w:t>ese</w:t>
      </w:r>
      <w:r w:rsidR="004C094B">
        <w:t xml:space="preserve"> function</w:t>
      </w:r>
      <w:r w:rsidR="00344D29">
        <w:t>s</w:t>
      </w:r>
      <w:r w:rsidR="004C094B">
        <w:t xml:space="preserve"> promote the delivery of key quality and safety information to the health sector</w:t>
      </w:r>
      <w:r w:rsidR="006825C5">
        <w:t>, ensuring inform</w:t>
      </w:r>
      <w:r w:rsidR="00CA5D12">
        <w:t xml:space="preserve">ation </w:t>
      </w:r>
      <w:r w:rsidR="008342EE">
        <w:t xml:space="preserve">provided </w:t>
      </w:r>
      <w:r w:rsidR="00CA5D12">
        <w:t xml:space="preserve">is underpinned by the best available evidence and </w:t>
      </w:r>
      <w:r w:rsidR="00DD13F6">
        <w:t>clinician</w:t>
      </w:r>
      <w:r w:rsidR="004A34DB">
        <w:t xml:space="preserve"> insights.</w:t>
      </w:r>
    </w:p>
    <w:p w14:paraId="2B43B315" w14:textId="5BB7025F" w:rsidR="00CB6CB5" w:rsidRDefault="00CB6CB5" w:rsidP="006D0F8C">
      <w:pPr>
        <w:pStyle w:val="Heading3"/>
        <w:numPr>
          <w:ilvl w:val="0"/>
          <w:numId w:val="21"/>
        </w:numPr>
        <w:spacing w:before="180"/>
        <w:ind w:left="357" w:hanging="357"/>
      </w:pPr>
      <w:r w:rsidRPr="00B233D5">
        <w:t>Advocacy</w:t>
      </w:r>
    </w:p>
    <w:p w14:paraId="26B115A9" w14:textId="140EF0E1" w:rsidR="00CA103B" w:rsidRPr="00CB6CB5" w:rsidRDefault="0035618E" w:rsidP="006B6FFD">
      <w:pPr>
        <w:pStyle w:val="SCVbodyafterheading"/>
        <w:spacing w:after="120" w:line="260" w:lineRule="atLeast"/>
      </w:pPr>
      <w:r>
        <w:t>We</w:t>
      </w:r>
      <w:r w:rsidR="00CB6CB5" w:rsidRPr="00CB6CB5">
        <w:t xml:space="preserve"> advocate for consumers and clinicians to positively influence health system policy, planning and design. </w:t>
      </w:r>
      <w:r w:rsidR="0013398B">
        <w:t>Our</w:t>
      </w:r>
      <w:r w:rsidR="00F27D46">
        <w:t xml:space="preserve"> </w:t>
      </w:r>
      <w:r w:rsidR="00F27D46" w:rsidRPr="00C80E9F">
        <w:t>purposeful and systematic</w:t>
      </w:r>
      <w:r w:rsidR="0013398B">
        <w:t xml:space="preserve"> engagement structures</w:t>
      </w:r>
      <w:r w:rsidR="004B362E">
        <w:t xml:space="preserve"> enable us to have the greatest reach across Victoria</w:t>
      </w:r>
      <w:r w:rsidR="00BA4BA2">
        <w:t xml:space="preserve">, </w:t>
      </w:r>
      <w:r w:rsidR="00185E07" w:rsidRPr="00C80E9F">
        <w:t>e</w:t>
      </w:r>
      <w:r w:rsidR="00541273">
        <w:t>nsuring</w:t>
      </w:r>
      <w:r w:rsidR="00185E07" w:rsidRPr="00C80E9F">
        <w:t xml:space="preserve"> the voice of the clinician</w:t>
      </w:r>
      <w:r w:rsidR="00185E07">
        <w:t>s</w:t>
      </w:r>
      <w:r w:rsidR="00185E07" w:rsidRPr="00C80E9F">
        <w:t xml:space="preserve"> and consumers to be heard</w:t>
      </w:r>
      <w:r w:rsidR="00B87073">
        <w:t xml:space="preserve">. This </w:t>
      </w:r>
      <w:r w:rsidR="0013398B" w:rsidRPr="00C80E9F">
        <w:t>allow</w:t>
      </w:r>
      <w:r w:rsidR="00B87073">
        <w:t>s</w:t>
      </w:r>
      <w:r w:rsidR="00917997">
        <w:t xml:space="preserve"> </w:t>
      </w:r>
      <w:r w:rsidR="0013398B" w:rsidRPr="00C80E9F">
        <w:t>for escalation of policy and reform feedback to the</w:t>
      </w:r>
      <w:r w:rsidR="00C02588" w:rsidRPr="00C80E9F">
        <w:t xml:space="preserve"> Department of Health</w:t>
      </w:r>
      <w:r w:rsidR="006E1EE8">
        <w:t>.</w:t>
      </w:r>
    </w:p>
    <w:p w14:paraId="23D927E3" w14:textId="1104A848" w:rsidR="00CB6CB5" w:rsidRDefault="006E6791" w:rsidP="0035618E">
      <w:pPr>
        <w:pStyle w:val="Heading3"/>
        <w:numPr>
          <w:ilvl w:val="0"/>
          <w:numId w:val="21"/>
        </w:numPr>
      </w:pPr>
      <w:r>
        <w:lastRenderedPageBreak/>
        <w:t>I</w:t>
      </w:r>
      <w:r w:rsidR="00CB6CB5" w:rsidRPr="00CB6CB5">
        <w:t>mprovement</w:t>
      </w:r>
    </w:p>
    <w:p w14:paraId="4F0852E2" w14:textId="283970B9" w:rsidR="002A52EE" w:rsidRPr="00D859BA" w:rsidRDefault="0035618E" w:rsidP="006B6FFD">
      <w:pPr>
        <w:pStyle w:val="SCVbodyafterheading"/>
        <w:spacing w:after="120" w:line="260" w:lineRule="atLeast"/>
      </w:pPr>
      <w:r>
        <w:t>We</w:t>
      </w:r>
      <w:r w:rsidR="00CB6CB5">
        <w:t xml:space="preserve"> lead improvement initiatives that deliver measurable and sustained positive outcomes.</w:t>
      </w:r>
      <w:r w:rsidR="0013398B">
        <w:t xml:space="preserve"> We </w:t>
      </w:r>
      <w:r w:rsidR="007E4B54">
        <w:t>partner with health services</w:t>
      </w:r>
      <w:r w:rsidR="005827EE">
        <w:t xml:space="preserve"> </w:t>
      </w:r>
      <w:r w:rsidR="00F40D88">
        <w:t>and consumers</w:t>
      </w:r>
      <w:r w:rsidR="0013398B">
        <w:t xml:space="preserve"> </w:t>
      </w:r>
      <w:r w:rsidR="002A42EF">
        <w:t xml:space="preserve">to </w:t>
      </w:r>
      <w:r w:rsidR="00E4770B">
        <w:t xml:space="preserve">drive these initiatives and </w:t>
      </w:r>
      <w:r w:rsidR="00815F9D">
        <w:t>build knowledge and skills</w:t>
      </w:r>
      <w:r w:rsidR="005B2ED1">
        <w:t xml:space="preserve"> </w:t>
      </w:r>
      <w:r w:rsidR="00E4770B">
        <w:t>across the sector.</w:t>
      </w:r>
      <w:r w:rsidR="0013398B">
        <w:t xml:space="preserve"> Through the Clinical Fellowship program</w:t>
      </w:r>
      <w:r w:rsidR="005435B8">
        <w:t>,</w:t>
      </w:r>
      <w:r w:rsidR="0013398B">
        <w:t xml:space="preserve"> we </w:t>
      </w:r>
      <w:r w:rsidR="00F40D88">
        <w:t>are</w:t>
      </w:r>
      <w:r w:rsidR="0013398B">
        <w:t xml:space="preserve"> build</w:t>
      </w:r>
      <w:r w:rsidR="00F40D88">
        <w:t>ing</w:t>
      </w:r>
      <w:r w:rsidR="0013398B">
        <w:t xml:space="preserve"> a network of future leaders to influence the health system in Victoria for the better.</w:t>
      </w:r>
      <w:r w:rsidR="0013398B" w:rsidRPr="0013398B">
        <w:t xml:space="preserve"> </w:t>
      </w:r>
      <w:r w:rsidR="00147776">
        <w:t>O</w:t>
      </w:r>
      <w:r w:rsidR="0013398B">
        <w:t xml:space="preserve">ur close links with </w:t>
      </w:r>
      <w:r w:rsidR="005827EE">
        <w:t xml:space="preserve">the </w:t>
      </w:r>
      <w:r w:rsidR="0013398B">
        <w:t>V</w:t>
      </w:r>
      <w:r w:rsidR="0035717A">
        <w:t xml:space="preserve">ictorian Agency for Health Information </w:t>
      </w:r>
      <w:r w:rsidR="00A42EED">
        <w:t>(VAHI)</w:t>
      </w:r>
      <w:r w:rsidR="0013398B">
        <w:t xml:space="preserve"> </w:t>
      </w:r>
      <w:r w:rsidR="00487E78">
        <w:t>allow us to</w:t>
      </w:r>
      <w:r w:rsidR="0013398B">
        <w:t xml:space="preserve"> monitor system information </w:t>
      </w:r>
      <w:r w:rsidR="00C17F06">
        <w:t xml:space="preserve">and have </w:t>
      </w:r>
      <w:r w:rsidR="0013398B">
        <w:t>consistent, supportive and tailored</w:t>
      </w:r>
      <w:r w:rsidR="00C17F06">
        <w:t xml:space="preserve"> responses</w:t>
      </w:r>
      <w:r w:rsidR="0013398B">
        <w:t>. Our engagement structures mean we have the expertise to respond to these issues and provide high</w:t>
      </w:r>
      <w:r w:rsidR="005827EE">
        <w:t>-</w:t>
      </w:r>
      <w:r w:rsidR="0013398B">
        <w:t>level support to the sector</w:t>
      </w:r>
      <w:r w:rsidR="00D51E80">
        <w:t>,</w:t>
      </w:r>
      <w:r w:rsidR="0013398B">
        <w:t xml:space="preserve"> allowing for a data</w:t>
      </w:r>
      <w:r w:rsidR="00D51E80">
        <w:t>-</w:t>
      </w:r>
      <w:r w:rsidR="0013398B">
        <w:t>driven improvement culture</w:t>
      </w:r>
      <w:r w:rsidR="00856A4A">
        <w:t>.</w:t>
      </w:r>
    </w:p>
    <w:p w14:paraId="7B0BA306" w14:textId="6685E957" w:rsidR="002A52EE" w:rsidRDefault="002A52EE" w:rsidP="002A52EE">
      <w:pPr>
        <w:pStyle w:val="Heading1"/>
      </w:pPr>
      <w:bookmarkStart w:id="4" w:name="_Toc72745909"/>
      <w:r>
        <w:lastRenderedPageBreak/>
        <w:t>Engagement</w:t>
      </w:r>
      <w:bookmarkEnd w:id="4"/>
    </w:p>
    <w:p w14:paraId="569C4E95" w14:textId="023978E2" w:rsidR="00512445" w:rsidRDefault="00FC5326" w:rsidP="006A41BE">
      <w:pPr>
        <w:pStyle w:val="SCVintroductorytext"/>
      </w:pPr>
      <w:r>
        <w:t>W</w:t>
      </w:r>
      <w:r w:rsidR="006A41BE" w:rsidRPr="00352D49">
        <w:t>ork</w:t>
      </w:r>
      <w:r w:rsidR="0000265C" w:rsidRPr="00352D49">
        <w:t>ing</w:t>
      </w:r>
      <w:r w:rsidR="006A41BE" w:rsidRPr="00352D49">
        <w:t xml:space="preserve"> in partnership with</w:t>
      </w:r>
      <w:r w:rsidR="0000265C" w:rsidRPr="00352D49">
        <w:t xml:space="preserve"> </w:t>
      </w:r>
      <w:r w:rsidR="006A41BE" w:rsidRPr="00352D49">
        <w:t>clinicians and consumers</w:t>
      </w:r>
      <w:r w:rsidR="001943E4" w:rsidRPr="00352D49">
        <w:t xml:space="preserve"> through </w:t>
      </w:r>
      <w:r w:rsidR="006A41BE" w:rsidRPr="00352D49">
        <w:t>purposeful and systematic</w:t>
      </w:r>
      <w:r w:rsidR="001943E4" w:rsidRPr="00352D49">
        <w:t xml:space="preserve"> engagement</w:t>
      </w:r>
      <w:r w:rsidR="005827EE">
        <w:t xml:space="preserve"> helps</w:t>
      </w:r>
      <w:r w:rsidR="00692572" w:rsidRPr="00352D49">
        <w:t xml:space="preserve"> us to focus our </w:t>
      </w:r>
      <w:r w:rsidR="00512445" w:rsidRPr="00352D49">
        <w:t>activity</w:t>
      </w:r>
      <w:r w:rsidR="00692572" w:rsidRPr="00352D49">
        <w:t xml:space="preserve"> on what matters most</w:t>
      </w:r>
      <w:r w:rsidR="00DD7D9C" w:rsidRPr="00352D49">
        <w:t xml:space="preserve">. </w:t>
      </w:r>
    </w:p>
    <w:p w14:paraId="1E924DF5" w14:textId="01B1A551" w:rsidR="002A52EE" w:rsidRDefault="002A52EE" w:rsidP="00E46864">
      <w:pPr>
        <w:pStyle w:val="SCVbodyafterheading"/>
      </w:pPr>
      <w:r>
        <w:t xml:space="preserve">To achieve </w:t>
      </w:r>
      <w:r w:rsidR="00352D49">
        <w:t>purposeful and systematic engagement</w:t>
      </w:r>
      <w:r w:rsidR="00120197">
        <w:t>,</w:t>
      </w:r>
      <w:r>
        <w:t xml:space="preserve"> </w:t>
      </w:r>
      <w:r w:rsidR="0035618E">
        <w:t>we</w:t>
      </w:r>
      <w:r>
        <w:t>:</w:t>
      </w:r>
    </w:p>
    <w:p w14:paraId="5DEBBB4E" w14:textId="05FB815D" w:rsidR="002A52EE" w:rsidRDefault="00DD784B" w:rsidP="002A52EE">
      <w:pPr>
        <w:pStyle w:val="SCVbullet1"/>
      </w:pPr>
      <w:r>
        <w:t>b</w:t>
      </w:r>
      <w:r w:rsidR="00E31CD7">
        <w:t xml:space="preserve">ring together </w:t>
      </w:r>
      <w:r w:rsidR="003B567C">
        <w:t xml:space="preserve">clinicians and consumers across </w:t>
      </w:r>
      <w:r w:rsidR="003438B9">
        <w:t xml:space="preserve">different </w:t>
      </w:r>
      <w:r w:rsidR="002A52EE">
        <w:t>specialties,</w:t>
      </w:r>
      <w:r w:rsidR="00D439F0">
        <w:t xml:space="preserve"> </w:t>
      </w:r>
      <w:r w:rsidR="002A52EE">
        <w:t>disciplines, levels of experience</w:t>
      </w:r>
      <w:r w:rsidR="003438B9">
        <w:t xml:space="preserve">, </w:t>
      </w:r>
      <w:r w:rsidR="002A52EE">
        <w:t>expertise and geographic locations</w:t>
      </w:r>
      <w:r w:rsidR="00FB4EEF">
        <w:t xml:space="preserve"> in time-limited working groups</w:t>
      </w:r>
      <w:r w:rsidR="00631F68">
        <w:t>,</w:t>
      </w:r>
      <w:r w:rsidR="00FB4EEF">
        <w:t xml:space="preserve"> to inform and deliver </w:t>
      </w:r>
      <w:r w:rsidR="00B43721">
        <w:t>priority improvement projects</w:t>
      </w:r>
    </w:p>
    <w:p w14:paraId="0C8C8807" w14:textId="0AA7A4D9" w:rsidR="00631F68" w:rsidRDefault="00D33DA6" w:rsidP="002A52EE">
      <w:pPr>
        <w:pStyle w:val="SCVbullet1"/>
      </w:pPr>
      <w:r>
        <w:t>s</w:t>
      </w:r>
      <w:r w:rsidR="00631F68">
        <w:t xml:space="preserve">upport </w:t>
      </w:r>
      <w:r w:rsidR="0055728C">
        <w:t xml:space="preserve">purposeful collaboration via clinical networks to </w:t>
      </w:r>
      <w:r w:rsidR="006D378D">
        <w:t>improve the qualit</w:t>
      </w:r>
      <w:r>
        <w:t>y and safety of healthcare delivery</w:t>
      </w:r>
    </w:p>
    <w:p w14:paraId="76109909" w14:textId="5D29EC77" w:rsidR="002A52EE" w:rsidRDefault="002A52EE" w:rsidP="00D859BA">
      <w:pPr>
        <w:pStyle w:val="SCVbullet1"/>
      </w:pPr>
      <w:r>
        <w:t xml:space="preserve">employ time-limited </w:t>
      </w:r>
      <w:r w:rsidR="00F95C8A">
        <w:t>C</w:t>
      </w:r>
      <w:r>
        <w:t xml:space="preserve">linical </w:t>
      </w:r>
      <w:r w:rsidR="00F95C8A">
        <w:t>L</w:t>
      </w:r>
      <w:r>
        <w:t>eads</w:t>
      </w:r>
      <w:r w:rsidR="00D859BA">
        <w:t xml:space="preserve">, </w:t>
      </w:r>
      <w:r w:rsidR="0010737B">
        <w:t>P</w:t>
      </w:r>
      <w:r w:rsidR="006100FB">
        <w:t xml:space="preserve">ractice </w:t>
      </w:r>
      <w:r w:rsidR="0010737B">
        <w:t>L</w:t>
      </w:r>
      <w:r w:rsidR="006100FB">
        <w:t>eads</w:t>
      </w:r>
      <w:r w:rsidR="00D859BA">
        <w:t xml:space="preserve"> and </w:t>
      </w:r>
      <w:r>
        <w:t>develop secondment and sabbatical opportunities for members of the health sector, to lead and participate in SCV improvement priorities</w:t>
      </w:r>
    </w:p>
    <w:p w14:paraId="4F759DE0" w14:textId="4F9C0BFE" w:rsidR="005E05DC" w:rsidRDefault="005E05DC" w:rsidP="002A52EE">
      <w:pPr>
        <w:pStyle w:val="SCVbullet1"/>
      </w:pPr>
      <w:r>
        <w:t>e</w:t>
      </w:r>
      <w:r w:rsidR="00C75EDE">
        <w:t xml:space="preserve">nsure consumers are represented on all groups and committees in accordance with </w:t>
      </w:r>
      <w:r w:rsidR="005827EE">
        <w:t xml:space="preserve">our </w:t>
      </w:r>
      <w:hyperlink r:id="rId34" w:history="1">
        <w:r w:rsidR="00DA6C4A" w:rsidRPr="006B6FFD">
          <w:rPr>
            <w:rStyle w:val="Hyperlink"/>
          </w:rPr>
          <w:t>Partnering in healthcare framework</w:t>
        </w:r>
      </w:hyperlink>
      <w:r w:rsidR="00DA6C4A">
        <w:t xml:space="preserve"> &lt;</w:t>
      </w:r>
      <w:r w:rsidR="00DA6C4A" w:rsidRPr="00E66D69">
        <w:t>https://www.bettersafercare.vic.gov.au/publications/partnering-in-healthcare</w:t>
      </w:r>
      <w:r w:rsidR="00DA6C4A">
        <w:t>&gt;</w:t>
      </w:r>
    </w:p>
    <w:p w14:paraId="30305FCA" w14:textId="0A41C341" w:rsidR="002A52EE" w:rsidRDefault="002A52EE" w:rsidP="002A52EE">
      <w:pPr>
        <w:pStyle w:val="SCVbullet1"/>
      </w:pPr>
      <w:r>
        <w:t xml:space="preserve">convene annual sector forums </w:t>
      </w:r>
      <w:r w:rsidR="005827EE">
        <w:t>so</w:t>
      </w:r>
      <w:r>
        <w:t xml:space="preserve"> clinicians and consumers </w:t>
      </w:r>
      <w:r w:rsidR="005827EE">
        <w:t>can</w:t>
      </w:r>
      <w:r>
        <w:t xml:space="preserve"> collaborate and showcase improvement initiatives </w:t>
      </w:r>
    </w:p>
    <w:p w14:paraId="0B18D30E" w14:textId="3EA62A2C" w:rsidR="00071B94" w:rsidRDefault="00071B94" w:rsidP="002A52EE">
      <w:pPr>
        <w:pStyle w:val="SCVbullet1"/>
      </w:pPr>
      <w:r>
        <w:t>work closely with VAHI to enable a data</w:t>
      </w:r>
      <w:r w:rsidR="00D51E80">
        <w:t>-</w:t>
      </w:r>
      <w:r>
        <w:t xml:space="preserve">driven improvement culture with </w:t>
      </w:r>
      <w:r w:rsidRPr="00071B94">
        <w:t>consistent, supportive and tailored</w:t>
      </w:r>
      <w:r>
        <w:t xml:space="preserve"> responses from the </w:t>
      </w:r>
      <w:r w:rsidR="00120197">
        <w:t>C</w:t>
      </w:r>
      <w:r w:rsidR="006B6FFD">
        <w:t xml:space="preserve">entres </w:t>
      </w:r>
    </w:p>
    <w:p w14:paraId="0BA7200D" w14:textId="589AE00F" w:rsidR="00E14513" w:rsidRDefault="00071B94" w:rsidP="002A52EE">
      <w:pPr>
        <w:pStyle w:val="SCVbullet1"/>
      </w:pPr>
      <w:r>
        <w:t xml:space="preserve">contribute to key priority actions of the </w:t>
      </w:r>
      <w:r w:rsidR="002927F6">
        <w:t>D</w:t>
      </w:r>
      <w:r>
        <w:t>epartment</w:t>
      </w:r>
      <w:r w:rsidR="002927F6">
        <w:t xml:space="preserve"> of Health</w:t>
      </w:r>
      <w:r w:rsidR="00276EF5">
        <w:t xml:space="preserve"> </w:t>
      </w:r>
      <w:r w:rsidR="00CB38C7">
        <w:t xml:space="preserve">where </w:t>
      </w:r>
      <w:r w:rsidR="00C722E5">
        <w:t>requ</w:t>
      </w:r>
      <w:r w:rsidR="00FE3F3A">
        <w:t>ested</w:t>
      </w:r>
      <w:r w:rsidR="00276EF5">
        <w:t xml:space="preserve"> by accessing </w:t>
      </w:r>
      <w:r w:rsidR="000306FE">
        <w:t>insights</w:t>
      </w:r>
      <w:r w:rsidR="00276EF5">
        <w:t xml:space="preserve"> </w:t>
      </w:r>
      <w:r w:rsidR="006A45AD">
        <w:t xml:space="preserve">from </w:t>
      </w:r>
      <w:r w:rsidR="007A1505">
        <w:t xml:space="preserve">clinical experts </w:t>
      </w:r>
      <w:r w:rsidR="00276EF5">
        <w:t xml:space="preserve">and advocating for the </w:t>
      </w:r>
      <w:r w:rsidR="00CB38C7">
        <w:t>clinician perspective</w:t>
      </w:r>
      <w:r>
        <w:t xml:space="preserve"> </w:t>
      </w:r>
    </w:p>
    <w:p w14:paraId="0828D191" w14:textId="1270A2BC" w:rsidR="00FF2213" w:rsidRDefault="002A52EE" w:rsidP="00E14513">
      <w:pPr>
        <w:pStyle w:val="SCVbullet1"/>
      </w:pPr>
      <w:r>
        <w:t>establish interstate and national partnerships to spread and promote improvement resources and share learnings in Victoria and across other jurisdictions.</w:t>
      </w:r>
    </w:p>
    <w:p w14:paraId="76749D41" w14:textId="2F2C97A6" w:rsidR="00C87D60" w:rsidRDefault="00C87D60" w:rsidP="00C87D60">
      <w:pPr>
        <w:pStyle w:val="SCVbody"/>
      </w:pPr>
      <w:r>
        <w:t xml:space="preserve">We are committed to extending the reach of our networks and working groups </w:t>
      </w:r>
      <w:r w:rsidR="193AD219">
        <w:t>to enable the representation of</w:t>
      </w:r>
      <w:r>
        <w:t xml:space="preserve"> different voices. This is your opportunity to be involved </w:t>
      </w:r>
      <w:r w:rsidR="513EEAF5">
        <w:t>regardless of your</w:t>
      </w:r>
      <w:r>
        <w:t xml:space="preserve"> </w:t>
      </w:r>
      <w:r w:rsidR="00053A64">
        <w:t>disc</w:t>
      </w:r>
      <w:r w:rsidR="00E8670B">
        <w:t>iplinary</w:t>
      </w:r>
      <w:r>
        <w:t xml:space="preserve"> background, experience level, geographical area or healthcare setting. </w:t>
      </w:r>
    </w:p>
    <w:p w14:paraId="766689F8" w14:textId="77777777" w:rsidR="00F21AA8" w:rsidRDefault="00F21AA8">
      <w:bookmarkStart w:id="5" w:name="_Toc72745910"/>
      <w:r>
        <w:br w:type="page"/>
      </w:r>
    </w:p>
    <w:p w14:paraId="5F48EC24" w14:textId="2E4C1829" w:rsidR="00D859BA" w:rsidRDefault="005818E9" w:rsidP="005818E9">
      <w:pPr>
        <w:pStyle w:val="SCVbody"/>
      </w:pPr>
      <w:r>
        <w:lastRenderedPageBreak/>
        <w:t xml:space="preserve">The following details the </w:t>
      </w:r>
      <w:r w:rsidR="00494221">
        <w:t>Centres</w:t>
      </w:r>
      <w:r w:rsidR="00E143BF">
        <w:t>’</w:t>
      </w:r>
      <w:r w:rsidR="00494221">
        <w:t xml:space="preserve"> </w:t>
      </w:r>
      <w:r>
        <w:t>key engagement structures.</w:t>
      </w:r>
    </w:p>
    <w:p w14:paraId="45CAA4E7" w14:textId="525767C3" w:rsidR="002A52EE" w:rsidRDefault="0035618E" w:rsidP="00D37451">
      <w:pPr>
        <w:pStyle w:val="Heading2"/>
      </w:pPr>
      <w:r>
        <w:t>1.</w:t>
      </w:r>
      <w:r w:rsidR="002A52EE" w:rsidRPr="002A52EE">
        <w:t>Clinical Advisory Group</w:t>
      </w:r>
      <w:bookmarkEnd w:id="5"/>
    </w:p>
    <w:p w14:paraId="37966474" w14:textId="48FFF1DF" w:rsidR="002A52EE" w:rsidRDefault="002A52EE" w:rsidP="00A00213">
      <w:pPr>
        <w:pStyle w:val="SCVbodyafterheading"/>
      </w:pPr>
      <w:r>
        <w:t xml:space="preserve">The purpose of the </w:t>
      </w:r>
      <w:r w:rsidR="00411B9B">
        <w:t xml:space="preserve">Clinical Advisory Group </w:t>
      </w:r>
      <w:r>
        <w:t xml:space="preserve">is to provide expert advice on healthcare issues and areas for improvement to the </w:t>
      </w:r>
      <w:r w:rsidR="006B6FFD">
        <w:t>Centres,</w:t>
      </w:r>
      <w:r>
        <w:t xml:space="preserve"> SCV and</w:t>
      </w:r>
      <w:r w:rsidR="001803FB">
        <w:t xml:space="preserve"> </w:t>
      </w:r>
      <w:r>
        <w:t xml:space="preserve">the </w:t>
      </w:r>
      <w:r w:rsidR="003C1299">
        <w:t>D</w:t>
      </w:r>
      <w:r>
        <w:t>epartment</w:t>
      </w:r>
      <w:r w:rsidR="003C1299">
        <w:t xml:space="preserve"> of Health</w:t>
      </w:r>
      <w:r>
        <w:t>.</w:t>
      </w:r>
      <w:r w:rsidR="002A6B45">
        <w:t xml:space="preserve"> </w:t>
      </w:r>
      <w:r w:rsidR="00C21451">
        <w:t>The C</w:t>
      </w:r>
      <w:r w:rsidR="00A00213">
        <w:t>linical Advisory Group consists</w:t>
      </w:r>
      <w:r w:rsidR="00C21451">
        <w:t xml:space="preserve"> of a diverse range of clinicians</w:t>
      </w:r>
      <w:r w:rsidR="00B840AF">
        <w:t>,</w:t>
      </w:r>
      <w:r w:rsidR="00C21451">
        <w:t xml:space="preserve"> consumers </w:t>
      </w:r>
      <w:r w:rsidR="00137A7F">
        <w:t xml:space="preserve">and </w:t>
      </w:r>
      <w:r w:rsidR="00D24115">
        <w:t xml:space="preserve">SCV </w:t>
      </w:r>
      <w:r w:rsidR="002D1E9A">
        <w:t>staff</w:t>
      </w:r>
      <w:r w:rsidR="00C21451">
        <w:t xml:space="preserve"> who represent a brea</w:t>
      </w:r>
      <w:r w:rsidR="00C87D60">
        <w:t>d</w:t>
      </w:r>
      <w:r w:rsidR="005416D4">
        <w:t>th</w:t>
      </w:r>
      <w:r w:rsidR="00C21451">
        <w:t xml:space="preserve"> of clinical specialties</w:t>
      </w:r>
      <w:r w:rsidR="005416D4">
        <w:t>,</w:t>
      </w:r>
      <w:r w:rsidR="00C21451">
        <w:t xml:space="preserve"> services and geographical locations</w:t>
      </w:r>
      <w:r w:rsidR="00F21AA8">
        <w:t>.</w:t>
      </w:r>
    </w:p>
    <w:p w14:paraId="18CF075F" w14:textId="131BAA29" w:rsidR="002A52EE" w:rsidRDefault="002A52EE" w:rsidP="0035618E">
      <w:pPr>
        <w:pStyle w:val="SCVbody"/>
        <w:spacing w:before="120" w:after="120"/>
      </w:pPr>
      <w:r>
        <w:t xml:space="preserve">When providing advice, the </w:t>
      </w:r>
      <w:r w:rsidR="00A00213">
        <w:t>Clinical Advisory Group approaches</w:t>
      </w:r>
      <w:r>
        <w:t xml:space="preserve"> solutions via the following three avenues: </w:t>
      </w:r>
    </w:p>
    <w:p w14:paraId="595A87B9" w14:textId="15F44C31" w:rsidR="002A52EE" w:rsidRDefault="00447305" w:rsidP="002A52EE">
      <w:pPr>
        <w:pStyle w:val="SCVbullet1"/>
      </w:pPr>
      <w:r>
        <w:rPr>
          <w:b/>
          <w:bCs/>
        </w:rPr>
        <w:t>a</w:t>
      </w:r>
      <w:r w:rsidR="002A52EE" w:rsidRPr="002A52EE">
        <w:rPr>
          <w:b/>
          <w:bCs/>
        </w:rPr>
        <w:t>dvocate</w:t>
      </w:r>
      <w:r w:rsidR="002A52EE" w:rsidRPr="00D37451">
        <w:rPr>
          <w:b/>
          <w:bCs/>
        </w:rPr>
        <w:t>:</w:t>
      </w:r>
      <w:r w:rsidR="002A6B45">
        <w:t xml:space="preserve"> </w:t>
      </w:r>
      <w:r w:rsidR="002A52EE">
        <w:t xml:space="preserve">escalate an issue to relevant stakeholders such as the </w:t>
      </w:r>
      <w:r w:rsidR="007B439D">
        <w:t>Department of Health</w:t>
      </w:r>
      <w:r w:rsidR="002A52EE">
        <w:t xml:space="preserve"> on behalf of </w:t>
      </w:r>
      <w:r>
        <w:t xml:space="preserve">the </w:t>
      </w:r>
      <w:r w:rsidR="002A52EE">
        <w:t>C</w:t>
      </w:r>
      <w:r w:rsidR="00A00213">
        <w:t>entres</w:t>
      </w:r>
      <w:r w:rsidR="002A52EE">
        <w:t>, the sector or consumers</w:t>
      </w:r>
    </w:p>
    <w:p w14:paraId="393137EF" w14:textId="022159A9" w:rsidR="002A52EE" w:rsidRDefault="00447305" w:rsidP="002A52EE">
      <w:pPr>
        <w:pStyle w:val="SCVbullet1"/>
      </w:pPr>
      <w:r>
        <w:rPr>
          <w:b/>
          <w:bCs/>
        </w:rPr>
        <w:t>p</w:t>
      </w:r>
      <w:r w:rsidR="002A52EE" w:rsidRPr="002A52EE">
        <w:rPr>
          <w:b/>
          <w:bCs/>
        </w:rPr>
        <w:t>artne</w:t>
      </w:r>
      <w:r w:rsidR="002A52EE" w:rsidRPr="00D37451">
        <w:rPr>
          <w:b/>
          <w:bCs/>
        </w:rPr>
        <w:t>r:</w:t>
      </w:r>
      <w:r w:rsidR="002A52EE">
        <w:t xml:space="preserve"> </w:t>
      </w:r>
      <w:r>
        <w:t>r</w:t>
      </w:r>
      <w:r w:rsidR="002A52EE">
        <w:t xml:space="preserve">ecommend that a relevant </w:t>
      </w:r>
      <w:r w:rsidR="00DA6C4A">
        <w:t>c</w:t>
      </w:r>
      <w:r w:rsidR="002A52EE">
        <w:t>ent</w:t>
      </w:r>
      <w:r w:rsidR="008F7914">
        <w:t>r</w:t>
      </w:r>
      <w:r w:rsidR="002A52EE">
        <w:t>e address</w:t>
      </w:r>
      <w:r w:rsidR="00B233D5">
        <w:t>es</w:t>
      </w:r>
      <w:r w:rsidR="002A52EE">
        <w:t xml:space="preserve"> an issue through partnering with an external/internal body or agency, including the </w:t>
      </w:r>
      <w:r w:rsidR="00471B41">
        <w:t>Department of Health</w:t>
      </w:r>
    </w:p>
    <w:p w14:paraId="68594530" w14:textId="619E2703" w:rsidR="0035618E" w:rsidRDefault="00447305" w:rsidP="00C87D60">
      <w:pPr>
        <w:pStyle w:val="SCVbullet1"/>
      </w:pPr>
      <w:proofErr w:type="gramStart"/>
      <w:r w:rsidRPr="00C87D60">
        <w:rPr>
          <w:b/>
          <w:bCs/>
        </w:rPr>
        <w:t>d</w:t>
      </w:r>
      <w:r w:rsidR="002A52EE" w:rsidRPr="00C87D60">
        <w:rPr>
          <w:b/>
          <w:bCs/>
        </w:rPr>
        <w:t>eliver:</w:t>
      </w:r>
      <w:proofErr w:type="gramEnd"/>
      <w:r w:rsidR="002A52EE">
        <w:t xml:space="preserve"> </w:t>
      </w:r>
      <w:r>
        <w:t>r</w:t>
      </w:r>
      <w:r w:rsidR="002A52EE">
        <w:t xml:space="preserve">ecommend that a </w:t>
      </w:r>
      <w:r w:rsidR="00712BAE">
        <w:t>population health</w:t>
      </w:r>
      <w:r w:rsidR="002A52EE">
        <w:t xml:space="preserve"> </w:t>
      </w:r>
      <w:r w:rsidR="00DA6C4A">
        <w:t>c</w:t>
      </w:r>
      <w:r w:rsidR="002A52EE">
        <w:t>entre lead</w:t>
      </w:r>
      <w:r w:rsidR="00B233D5">
        <w:t>s</w:t>
      </w:r>
      <w:r w:rsidR="002A52EE">
        <w:t xml:space="preserve"> delivery of a piece of work to address an issue</w:t>
      </w:r>
      <w:r>
        <w:t xml:space="preserve"> (a</w:t>
      </w:r>
      <w:r w:rsidR="002A52EE">
        <w:t xml:space="preserve">pproval to complete work will </w:t>
      </w:r>
      <w:r w:rsidR="00015F0A">
        <w:t>be subject to available budget and resource</w:t>
      </w:r>
      <w:r w:rsidR="007C1B31">
        <w:t>s</w:t>
      </w:r>
      <w:r w:rsidR="00015F0A">
        <w:t xml:space="preserve"> and </w:t>
      </w:r>
      <w:r w:rsidR="002A52EE">
        <w:t xml:space="preserve">require </w:t>
      </w:r>
      <w:r w:rsidR="00142324">
        <w:t>SCV</w:t>
      </w:r>
      <w:r w:rsidR="002A52EE">
        <w:t xml:space="preserve"> Executive Leadership Team approval</w:t>
      </w:r>
      <w:r>
        <w:t>)</w:t>
      </w:r>
      <w:r w:rsidR="00C87D60">
        <w:t>.</w:t>
      </w:r>
    </w:p>
    <w:p w14:paraId="2404B050" w14:textId="5A00234F" w:rsidR="00435E34" w:rsidRDefault="0035618E" w:rsidP="002F36EF">
      <w:pPr>
        <w:pStyle w:val="Heading2"/>
      </w:pPr>
      <w:bookmarkStart w:id="6" w:name="_Toc72745911"/>
      <w:r>
        <w:t>2.</w:t>
      </w:r>
      <w:r w:rsidR="00435E34">
        <w:t>Time-limited working groups</w:t>
      </w:r>
      <w:bookmarkEnd w:id="6"/>
      <w:r w:rsidR="00435E34">
        <w:t xml:space="preserve"> </w:t>
      </w:r>
    </w:p>
    <w:p w14:paraId="6B7C4895" w14:textId="57462D02" w:rsidR="00435E34" w:rsidRDefault="00435E34" w:rsidP="00C87D60">
      <w:pPr>
        <w:pStyle w:val="SCVbodyafterheading"/>
      </w:pPr>
      <w:r>
        <w:t>Time</w:t>
      </w:r>
      <w:r w:rsidR="00674EDA">
        <w:t>-</w:t>
      </w:r>
      <w:r>
        <w:t xml:space="preserve">limited working groups </w:t>
      </w:r>
      <w:r w:rsidR="00505E8A">
        <w:t xml:space="preserve">may be </w:t>
      </w:r>
      <w:r w:rsidR="00CC6EF4">
        <w:t xml:space="preserve">required </w:t>
      </w:r>
      <w:r>
        <w:t>to deliver strategically aligned, priority projects for the C</w:t>
      </w:r>
      <w:r w:rsidR="00A00213">
        <w:t>entres</w:t>
      </w:r>
      <w:r w:rsidR="00C87D60">
        <w:t>.</w:t>
      </w:r>
      <w:r w:rsidR="00566627">
        <w:t xml:space="preserve"> Working groups </w:t>
      </w:r>
      <w:r w:rsidR="001D76CB">
        <w:t>can</w:t>
      </w:r>
      <w:r w:rsidR="00566627">
        <w:t xml:space="preserve"> consist of expert clinicians and consumer representatives recruited to partner in the delivery of the work</w:t>
      </w:r>
      <w:r w:rsidR="001B4ED5">
        <w:t>. Time</w:t>
      </w:r>
      <w:r w:rsidR="00F21AA8">
        <w:t>-</w:t>
      </w:r>
      <w:r w:rsidR="001B4ED5">
        <w:t xml:space="preserve">limited working groups are an opportunity for clinicians and consumers to </w:t>
      </w:r>
      <w:r w:rsidR="00F36043">
        <w:t>contribute to</w:t>
      </w:r>
      <w:r w:rsidR="001B4ED5">
        <w:t xml:space="preserve"> improvements in healthcare delivery.</w:t>
      </w:r>
    </w:p>
    <w:p w14:paraId="18ACD30B" w14:textId="21F0D4E3" w:rsidR="00435E34" w:rsidRDefault="00C87D60" w:rsidP="00C87D60">
      <w:pPr>
        <w:pStyle w:val="Heading2"/>
      </w:pPr>
      <w:bookmarkStart w:id="7" w:name="_Toc72745912"/>
      <w:r>
        <w:t>3.</w:t>
      </w:r>
      <w:r w:rsidR="00435E34">
        <w:t>Clinical Network Coordinating Committee</w:t>
      </w:r>
      <w:r w:rsidR="00843EF5">
        <w:t>s</w:t>
      </w:r>
      <w:bookmarkEnd w:id="7"/>
      <w:r w:rsidR="002A6B45">
        <w:t xml:space="preserve"> </w:t>
      </w:r>
    </w:p>
    <w:p w14:paraId="77A9ACD6" w14:textId="07AC9FF9" w:rsidR="00435E34" w:rsidRDefault="00435E34" w:rsidP="0035618E">
      <w:pPr>
        <w:pStyle w:val="SCVbodyafterheading"/>
      </w:pPr>
      <w:r>
        <w:t xml:space="preserve">The purpose of the </w:t>
      </w:r>
      <w:r w:rsidR="70B6058F">
        <w:t>Clinical</w:t>
      </w:r>
      <w:r w:rsidR="3A396B26">
        <w:t xml:space="preserve"> Network Coordinating Committees </w:t>
      </w:r>
      <w:r>
        <w:t xml:space="preserve">is to drive and facilitate purposeful sector engagement within the </w:t>
      </w:r>
      <w:r w:rsidR="00C94AD8">
        <w:t>c</w:t>
      </w:r>
      <w:r>
        <w:t xml:space="preserve">linical </w:t>
      </w:r>
      <w:r w:rsidR="00C94AD8">
        <w:t>n</w:t>
      </w:r>
      <w:r>
        <w:t>etworks and population centres</w:t>
      </w:r>
      <w:r w:rsidR="002953FC">
        <w:t xml:space="preserve"> </w:t>
      </w:r>
      <w:r w:rsidR="007C083A">
        <w:t>(</w:t>
      </w:r>
      <w:r w:rsidR="002953FC">
        <w:t>see</w:t>
      </w:r>
      <w:r w:rsidR="00B44503">
        <w:t xml:space="preserve"> Table</w:t>
      </w:r>
      <w:r w:rsidR="00F21AA8">
        <w:t xml:space="preserve"> </w:t>
      </w:r>
      <w:r w:rsidR="00B44503">
        <w:t>1</w:t>
      </w:r>
      <w:r w:rsidR="00713540">
        <w:t xml:space="preserve"> for an overview of the </w:t>
      </w:r>
      <w:r w:rsidR="00A00213">
        <w:t>C</w:t>
      </w:r>
      <w:r w:rsidR="00713540">
        <w:t>entres and their associated clinical networks</w:t>
      </w:r>
      <w:r w:rsidR="007C083A">
        <w:t>)</w:t>
      </w:r>
      <w:r>
        <w:t>. The</w:t>
      </w:r>
      <w:r w:rsidR="00A00213">
        <w:t>se</w:t>
      </w:r>
      <w:r>
        <w:t xml:space="preserve"> </w:t>
      </w:r>
      <w:r w:rsidR="00A00213">
        <w:t>committees</w:t>
      </w:r>
      <w:r w:rsidR="00FF2213">
        <w:t xml:space="preserve"> </w:t>
      </w:r>
      <w:r>
        <w:t>have a pivotal role in working collaboratively with SCV to improve safety and quality of care for Victorians.</w:t>
      </w:r>
      <w:r w:rsidR="00E94ED6">
        <w:t xml:space="preserve"> </w:t>
      </w:r>
    </w:p>
    <w:p w14:paraId="62138E98" w14:textId="111D450C" w:rsidR="00E703B3" w:rsidRDefault="00C87D60" w:rsidP="00C87D60">
      <w:pPr>
        <w:pStyle w:val="Heading2"/>
      </w:pPr>
      <w:bookmarkStart w:id="8" w:name="_Toc72745913"/>
      <w:r>
        <w:t>4.</w:t>
      </w:r>
      <w:r w:rsidR="00E703B3">
        <w:t xml:space="preserve">Clinical </w:t>
      </w:r>
      <w:r w:rsidR="00C94AD8">
        <w:t>n</w:t>
      </w:r>
      <w:r w:rsidR="00E703B3">
        <w:t>etworks</w:t>
      </w:r>
      <w:bookmarkEnd w:id="8"/>
    </w:p>
    <w:p w14:paraId="0BA942B0" w14:textId="3C8E13BB" w:rsidR="00213DF5" w:rsidRPr="00BB24C8" w:rsidRDefault="00213DF5" w:rsidP="0035618E">
      <w:pPr>
        <w:pStyle w:val="SCVbodyafterheading"/>
      </w:pPr>
      <w:r>
        <w:t>Our new re</w:t>
      </w:r>
      <w:r w:rsidR="00A56316">
        <w:t>sha</w:t>
      </w:r>
      <w:r w:rsidR="002A6595">
        <w:t>ped</w:t>
      </w:r>
      <w:r w:rsidR="008F7914">
        <w:t xml:space="preserve"> </w:t>
      </w:r>
      <w:r w:rsidRPr="003A4771">
        <w:t>clinical</w:t>
      </w:r>
      <w:r w:rsidR="008F7914">
        <w:t xml:space="preserve"> </w:t>
      </w:r>
      <w:r w:rsidRPr="003A4771">
        <w:t>network</w:t>
      </w:r>
      <w:r>
        <w:t>s</w:t>
      </w:r>
      <w:r w:rsidRPr="003A4771">
        <w:t xml:space="preserve"> </w:t>
      </w:r>
      <w:r>
        <w:t>will be</w:t>
      </w:r>
      <w:r w:rsidRPr="003A4771">
        <w:t xml:space="preserve"> a sector-led community of clinicians and consumers with a similar area of </w:t>
      </w:r>
      <w:r w:rsidR="001847B0">
        <w:t xml:space="preserve">specialty </w:t>
      </w:r>
      <w:r w:rsidRPr="003A4771">
        <w:t>interest.</w:t>
      </w:r>
      <w:r w:rsidR="008F7914">
        <w:t xml:space="preserve"> </w:t>
      </w:r>
      <w:r w:rsidRPr="003A4771">
        <w:t>Clinical networks</w:t>
      </w:r>
      <w:r w:rsidR="008F7914">
        <w:t xml:space="preserve"> </w:t>
      </w:r>
      <w:r>
        <w:t xml:space="preserve">will </w:t>
      </w:r>
      <w:r w:rsidRPr="003A4771">
        <w:t>aim to improve clinical care and delivery via collaboration, peer-to-peer learning, sharing and coaching</w:t>
      </w:r>
      <w:r w:rsidR="007C083A">
        <w:t>,</w:t>
      </w:r>
      <w:r w:rsidR="00B910D5">
        <w:t xml:space="preserve"> and will build upon </w:t>
      </w:r>
      <w:r w:rsidR="00C17172">
        <w:t xml:space="preserve">past achievements of </w:t>
      </w:r>
      <w:r w:rsidR="00FD6DB0">
        <w:t>the clinical networks</w:t>
      </w:r>
      <w:r w:rsidRPr="003A4771">
        <w:t>. Through an annual forum and an online platform, the sector-led networks</w:t>
      </w:r>
      <w:r w:rsidR="008F7914">
        <w:t xml:space="preserve"> </w:t>
      </w:r>
      <w:r w:rsidRPr="003A4771">
        <w:t>provide an avenue for active and continuous collaboration between clinicians and consumers.</w:t>
      </w:r>
    </w:p>
    <w:p w14:paraId="0799B31B" w14:textId="5F25FBB1" w:rsidR="00E703B3" w:rsidRDefault="00213DF5" w:rsidP="00D72255">
      <w:pPr>
        <w:pStyle w:val="SCVbody"/>
      </w:pPr>
      <w:r w:rsidRPr="003A4771">
        <w:rPr>
          <w:rFonts w:eastAsia="Times New Roman"/>
        </w:rPr>
        <w:t>Collaboration across</w:t>
      </w:r>
      <w:r w:rsidR="008F7914">
        <w:rPr>
          <w:rFonts w:eastAsia="Times New Roman"/>
        </w:rPr>
        <w:t xml:space="preserve"> </w:t>
      </w:r>
      <w:r>
        <w:rPr>
          <w:rFonts w:eastAsia="Times New Roman"/>
        </w:rPr>
        <w:t xml:space="preserve">the </w:t>
      </w:r>
      <w:r w:rsidR="00667EF3">
        <w:rPr>
          <w:rFonts w:eastAsia="Times New Roman"/>
        </w:rPr>
        <w:t>c</w:t>
      </w:r>
      <w:r w:rsidRPr="003A4771">
        <w:rPr>
          <w:rFonts w:eastAsia="Times New Roman"/>
        </w:rPr>
        <w:t>linical</w:t>
      </w:r>
      <w:r w:rsidR="008F7914">
        <w:rPr>
          <w:rFonts w:eastAsia="Times New Roman"/>
        </w:rPr>
        <w:t xml:space="preserve"> </w:t>
      </w:r>
      <w:r w:rsidRPr="003A4771">
        <w:rPr>
          <w:rFonts w:eastAsia="Times New Roman"/>
        </w:rPr>
        <w:t>networks will be supported</w:t>
      </w:r>
      <w:r>
        <w:rPr>
          <w:rFonts w:eastAsia="Times New Roman"/>
        </w:rPr>
        <w:t xml:space="preserve"> through the population health centres</w:t>
      </w:r>
      <w:r w:rsidRPr="003A4771">
        <w:rPr>
          <w:rFonts w:eastAsia="Times New Roman"/>
        </w:rPr>
        <w:t xml:space="preserve"> to enable a multispecialty and multidisciplinary problem-solving approach to complex system issues.</w:t>
      </w:r>
      <w:r w:rsidR="00FA7CAB">
        <w:rPr>
          <w:rFonts w:eastAsia="Times New Roman"/>
        </w:rPr>
        <w:t xml:space="preserve"> </w:t>
      </w:r>
      <w:r w:rsidR="00E703B3">
        <w:t xml:space="preserve">The </w:t>
      </w:r>
      <w:r w:rsidR="00CA3FBD">
        <w:t>c</w:t>
      </w:r>
      <w:r w:rsidR="00E703B3">
        <w:t xml:space="preserve">linical </w:t>
      </w:r>
      <w:r w:rsidR="00CA3FBD">
        <w:t>n</w:t>
      </w:r>
      <w:r w:rsidR="00E703B3">
        <w:t xml:space="preserve">etworks will continually evolve over time to reflect the health needs of the Victorian population. </w:t>
      </w:r>
    </w:p>
    <w:p w14:paraId="6EC7858B" w14:textId="0C569BC9" w:rsidR="00F21AA8" w:rsidRDefault="00F21AA8">
      <w:r>
        <w:br w:type="page"/>
      </w:r>
    </w:p>
    <w:p w14:paraId="25EEF7D6" w14:textId="77777777" w:rsidR="00C41A64" w:rsidRDefault="003B332A" w:rsidP="00CD1874">
      <w:pPr>
        <w:pStyle w:val="SCVfigurecaption"/>
        <w:rPr>
          <w:rStyle w:val="CommentReference"/>
          <w:b w:val="0"/>
          <w:bCs w:val="0"/>
          <w:color w:val="auto"/>
          <w:spacing w:val="0"/>
        </w:rPr>
      </w:pPr>
      <w:r w:rsidRPr="000D1F8A">
        <w:lastRenderedPageBreak/>
        <w:t xml:space="preserve">Figure </w:t>
      </w:r>
      <w:r w:rsidR="002252A8">
        <w:t>3</w:t>
      </w:r>
      <w:r w:rsidRPr="000D1F8A">
        <w:t xml:space="preserve">: Centres of Clinical Excellence </w:t>
      </w:r>
      <w:r w:rsidR="00C80E9F">
        <w:t xml:space="preserve">engagement </w:t>
      </w:r>
      <w:r w:rsidRPr="000D1F8A">
        <w:t>structure</w:t>
      </w:r>
      <w:r w:rsidR="00C80E9F">
        <w:t>s</w:t>
      </w:r>
    </w:p>
    <w:p w14:paraId="44029F21" w14:textId="752549CD" w:rsidR="003B332A" w:rsidRDefault="001803FB" w:rsidP="00CD1874">
      <w:pPr>
        <w:pStyle w:val="SCVfigurecaption"/>
      </w:pPr>
      <w:r>
        <w:rPr>
          <w:noProof/>
        </w:rPr>
        <w:drawing>
          <wp:inline distT="0" distB="0" distL="0" distR="0" wp14:anchorId="75373F8D" wp14:editId="4C3DAD11">
            <wp:extent cx="6437630" cy="5252085"/>
            <wp:effectExtent l="0" t="0" r="127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37630" cy="5252085"/>
                    </a:xfrm>
                    <a:prstGeom prst="rect">
                      <a:avLst/>
                    </a:prstGeom>
                    <a:noFill/>
                    <a:ln>
                      <a:noFill/>
                    </a:ln>
                  </pic:spPr>
                </pic:pic>
              </a:graphicData>
            </a:graphic>
          </wp:inline>
        </w:drawing>
      </w:r>
    </w:p>
    <w:p w14:paraId="5AD6F5CE" w14:textId="01FD4DF9" w:rsidR="003B332A" w:rsidRDefault="003B332A" w:rsidP="00D72255">
      <w:pPr>
        <w:pStyle w:val="SCVbody"/>
      </w:pPr>
    </w:p>
    <w:p w14:paraId="6DA50134" w14:textId="77777777" w:rsidR="00716825" w:rsidRDefault="00716825" w:rsidP="00D72255">
      <w:pPr>
        <w:pStyle w:val="SCVbody"/>
      </w:pPr>
    </w:p>
    <w:p w14:paraId="728B2109" w14:textId="77777777" w:rsidR="00F21AA8" w:rsidRPr="00A3517E" w:rsidRDefault="00F21AA8">
      <w:pPr>
        <w:pStyle w:val="Heading2"/>
      </w:pPr>
      <w:r w:rsidRPr="00A00213">
        <w:t>Operational</w:t>
      </w:r>
      <w:r w:rsidRPr="00A3517E">
        <w:t xml:space="preserve"> support </w:t>
      </w:r>
    </w:p>
    <w:p w14:paraId="44DBDCC6" w14:textId="77777777" w:rsidR="00F21AA8" w:rsidRDefault="00F21AA8" w:rsidP="00F21AA8">
      <w:pPr>
        <w:pStyle w:val="SCVbodyafterheading"/>
        <w:spacing w:after="120" w:line="260" w:lineRule="atLeast"/>
      </w:pPr>
      <w:r w:rsidRPr="00C0248F">
        <w:t xml:space="preserve">Each </w:t>
      </w:r>
      <w:r>
        <w:t>population health</w:t>
      </w:r>
      <w:r w:rsidRPr="00C0248F">
        <w:t xml:space="preserve"> centre consists of staff who provide expertise in stakeholder engagement, improvement methodology and project management to support work within and across the centres. </w:t>
      </w:r>
    </w:p>
    <w:p w14:paraId="1E3DE7D4" w14:textId="699A5D62" w:rsidR="000D1F8A" w:rsidRDefault="007078F7" w:rsidP="00900B8B">
      <w:pPr>
        <w:pStyle w:val="SCVbody"/>
      </w:pPr>
      <w:r>
        <w:t>Time-limited Clinical Leads,</w:t>
      </w:r>
      <w:r w:rsidR="00F21AA8">
        <w:t xml:space="preserve"> </w:t>
      </w:r>
      <w:r w:rsidR="0010737B">
        <w:t>P</w:t>
      </w:r>
      <w:r w:rsidR="00F21AA8">
        <w:t xml:space="preserve">ractice </w:t>
      </w:r>
      <w:r w:rsidR="0010737B">
        <w:t>L</w:t>
      </w:r>
      <w:r w:rsidR="00F21AA8">
        <w:t>eads with lived experience, clinical fellows and sabbaticals offer further links with the sector to increase leadership in quality and safety both in the C</w:t>
      </w:r>
      <w:r w:rsidR="004368A8">
        <w:t>entres</w:t>
      </w:r>
      <w:r w:rsidR="00F21AA8">
        <w:t xml:space="preserve"> and when they return to their health service. </w:t>
      </w:r>
    </w:p>
    <w:p w14:paraId="06B72CAD" w14:textId="611DADAF" w:rsidR="000D1F8A" w:rsidRDefault="00713540" w:rsidP="000D1F8A">
      <w:pPr>
        <w:pStyle w:val="Heading1"/>
      </w:pPr>
      <w:bookmarkStart w:id="9" w:name="_Toc72745914"/>
      <w:r>
        <w:lastRenderedPageBreak/>
        <w:t>Key p</w:t>
      </w:r>
      <w:r w:rsidR="000D1F8A">
        <w:t>artner</w:t>
      </w:r>
      <w:r w:rsidR="005D7B38">
        <w:t>s</w:t>
      </w:r>
      <w:bookmarkEnd w:id="9"/>
    </w:p>
    <w:p w14:paraId="12181157" w14:textId="77777777" w:rsidR="007A08D7" w:rsidRDefault="000D1F8A" w:rsidP="00E93C7C">
      <w:pPr>
        <w:pStyle w:val="SCVintroductorytext"/>
      </w:pPr>
      <w:r>
        <w:t>This section describes key groups that the C</w:t>
      </w:r>
      <w:r w:rsidR="00A00213">
        <w:t>entres</w:t>
      </w:r>
      <w:r>
        <w:t xml:space="preserve"> partner with to </w:t>
      </w:r>
      <w:r w:rsidR="00115F55">
        <w:t>plan and</w:t>
      </w:r>
      <w:r>
        <w:t xml:space="preserve"> deliver its work.</w:t>
      </w:r>
      <w:r w:rsidR="002A6B45">
        <w:t xml:space="preserve"> </w:t>
      </w:r>
    </w:p>
    <w:p w14:paraId="5067BE7E" w14:textId="509F80AB" w:rsidR="00724904" w:rsidRDefault="00724904" w:rsidP="00724904">
      <w:pPr>
        <w:pStyle w:val="Heading3"/>
        <w:spacing w:before="120"/>
      </w:pPr>
      <w:r>
        <w:t>Consumer</w:t>
      </w:r>
      <w:r w:rsidR="00052A26">
        <w:t>s</w:t>
      </w:r>
    </w:p>
    <w:p w14:paraId="3703D672" w14:textId="77777777" w:rsidR="00724904" w:rsidRDefault="00724904" w:rsidP="00724904">
      <w:pPr>
        <w:pStyle w:val="SCVbodyafterheading"/>
        <w:spacing w:after="120" w:line="260" w:lineRule="atLeast"/>
      </w:pPr>
      <w:r>
        <w:t>A core principle of the Centres is to act in the best interests of consumers and the wider Victorian community. Consumers will be represented on all committees and working groups, ensuring the consumer voice is at the forefront of all work.</w:t>
      </w:r>
    </w:p>
    <w:p w14:paraId="735C4198" w14:textId="7039B7C4" w:rsidR="00724904" w:rsidRDefault="00724904" w:rsidP="00724904">
      <w:pPr>
        <w:pStyle w:val="Heading3"/>
      </w:pPr>
      <w:r>
        <w:t>SCV Consumer Caucus</w:t>
      </w:r>
    </w:p>
    <w:p w14:paraId="354D6818" w14:textId="577464FD" w:rsidR="00724904" w:rsidRDefault="00724904" w:rsidP="00724904">
      <w:pPr>
        <w:pStyle w:val="SCVbodyafterheading"/>
        <w:spacing w:after="120" w:line="260" w:lineRule="atLeast"/>
      </w:pPr>
      <w:r>
        <w:t xml:space="preserve">Recognising the benefit of partnering with consumers, </w:t>
      </w:r>
      <w:r w:rsidR="001803FB">
        <w:t>an annual</w:t>
      </w:r>
      <w:r>
        <w:t xml:space="preserve"> ‘Consumer Caucus’ is convened to enable participating SCV consumers to come together </w:t>
      </w:r>
      <w:r w:rsidR="001803FB">
        <w:t>to</w:t>
      </w:r>
      <w:r>
        <w:t xml:space="preserve"> learn, share their experiences and inform future work. </w:t>
      </w:r>
    </w:p>
    <w:p w14:paraId="5E22B0F3" w14:textId="77777777" w:rsidR="00724904" w:rsidRDefault="00724904" w:rsidP="00724904">
      <w:pPr>
        <w:pStyle w:val="Heading3"/>
      </w:pPr>
      <w:r>
        <w:t>Healthcare agencies and providers</w:t>
      </w:r>
    </w:p>
    <w:p w14:paraId="73EB54C8" w14:textId="77777777" w:rsidR="00724904" w:rsidRDefault="00724904" w:rsidP="00724904">
      <w:pPr>
        <w:pStyle w:val="SCVbodyafterheading"/>
        <w:spacing w:after="120" w:line="260" w:lineRule="atLeast"/>
      </w:pPr>
      <w:r>
        <w:t>Engagement with external healthcare agencies and providers should reflect how consumers access healthcare. This means that engagement should be diverse, agile and address all parts of the healthcare system. The Centres engage with</w:t>
      </w:r>
      <w:r w:rsidRPr="00CA7240">
        <w:t xml:space="preserve"> </w:t>
      </w:r>
      <w:r>
        <w:t xml:space="preserve">the following healthcare agencies and providers, where relevant, depending on the piece of work being delivered: </w:t>
      </w:r>
    </w:p>
    <w:p w14:paraId="26207C30" w14:textId="77777777" w:rsidR="00724904" w:rsidRDefault="00724904" w:rsidP="00724904">
      <w:pPr>
        <w:pStyle w:val="SCVbullet1"/>
        <w:spacing w:line="260" w:lineRule="atLeast"/>
      </w:pPr>
      <w:r>
        <w:t xml:space="preserve">public health services and hospitals (including acute and subacute services, metropolitan, regional and rural) </w:t>
      </w:r>
    </w:p>
    <w:p w14:paraId="4748F6E8" w14:textId="77777777" w:rsidR="00724904" w:rsidRDefault="00724904" w:rsidP="00724904">
      <w:pPr>
        <w:pStyle w:val="SCVbullet1"/>
        <w:spacing w:line="260" w:lineRule="atLeast"/>
      </w:pPr>
      <w:r>
        <w:t xml:space="preserve">private health services and day procedure centres </w:t>
      </w:r>
    </w:p>
    <w:p w14:paraId="55350855" w14:textId="77777777" w:rsidR="00724904" w:rsidRDefault="00724904" w:rsidP="00724904">
      <w:pPr>
        <w:pStyle w:val="SCVbullet1"/>
        <w:spacing w:line="260" w:lineRule="atLeast"/>
      </w:pPr>
      <w:r>
        <w:t xml:space="preserve">residential aged care </w:t>
      </w:r>
    </w:p>
    <w:p w14:paraId="6E8D8DDA" w14:textId="77777777" w:rsidR="00724904" w:rsidRDefault="00724904" w:rsidP="00724904">
      <w:pPr>
        <w:pStyle w:val="SCVbullet1"/>
        <w:spacing w:line="260" w:lineRule="atLeast"/>
      </w:pPr>
      <w:r>
        <w:t xml:space="preserve">primary healthcare providers, including general practitioners and Primary Health Networks </w:t>
      </w:r>
    </w:p>
    <w:p w14:paraId="4787D064" w14:textId="77777777" w:rsidR="00724904" w:rsidRDefault="00724904" w:rsidP="00724904">
      <w:pPr>
        <w:pStyle w:val="SCVbullet1"/>
        <w:spacing w:line="260" w:lineRule="atLeast"/>
      </w:pPr>
      <w:r>
        <w:t xml:space="preserve">private medical specialists </w:t>
      </w:r>
    </w:p>
    <w:p w14:paraId="40527142" w14:textId="77777777" w:rsidR="00724904" w:rsidRDefault="00724904" w:rsidP="00724904">
      <w:pPr>
        <w:pStyle w:val="SCVbullet1"/>
        <w:spacing w:line="260" w:lineRule="atLeast"/>
      </w:pPr>
      <w:r>
        <w:t xml:space="preserve">community health services </w:t>
      </w:r>
    </w:p>
    <w:p w14:paraId="35CFBE27" w14:textId="77777777" w:rsidR="00724904" w:rsidRDefault="00724904" w:rsidP="00724904">
      <w:pPr>
        <w:pStyle w:val="SCVbullet1"/>
        <w:spacing w:line="260" w:lineRule="atLeast"/>
      </w:pPr>
      <w:r>
        <w:t>community mental health services</w:t>
      </w:r>
    </w:p>
    <w:p w14:paraId="7DBEBB73" w14:textId="77777777" w:rsidR="00724904" w:rsidRDefault="00724904" w:rsidP="00724904">
      <w:pPr>
        <w:pStyle w:val="SCVbullet1"/>
        <w:spacing w:line="260" w:lineRule="atLeast"/>
      </w:pPr>
      <w:r>
        <w:t>mental health and wellbeing services</w:t>
      </w:r>
    </w:p>
    <w:p w14:paraId="192A3074" w14:textId="77777777" w:rsidR="00724904" w:rsidRDefault="00724904" w:rsidP="00724904">
      <w:pPr>
        <w:pStyle w:val="SCVbullet1"/>
        <w:spacing w:line="260" w:lineRule="atLeast"/>
      </w:pPr>
      <w:r>
        <w:t xml:space="preserve">ambulance services and non-emergency transport services </w:t>
      </w:r>
    </w:p>
    <w:p w14:paraId="0291876B" w14:textId="77777777" w:rsidR="00724904" w:rsidRDefault="00724904" w:rsidP="00724904">
      <w:pPr>
        <w:pStyle w:val="SCVbullet1"/>
        <w:spacing w:line="260" w:lineRule="atLeast"/>
      </w:pPr>
      <w:r>
        <w:t xml:space="preserve">ancillary health services such as pharmacies, radiology and pathology providers. </w:t>
      </w:r>
    </w:p>
    <w:p w14:paraId="1438E05D" w14:textId="77777777" w:rsidR="00724904" w:rsidRDefault="00724904" w:rsidP="00724904">
      <w:pPr>
        <w:pStyle w:val="Heading3"/>
      </w:pPr>
      <w:r>
        <w:t xml:space="preserve">The Department of Health and the Department of Families, Fairness and Housing </w:t>
      </w:r>
    </w:p>
    <w:p w14:paraId="26F72C37" w14:textId="26478848" w:rsidR="001803FB" w:rsidRDefault="00724904" w:rsidP="00A35C5D">
      <w:pPr>
        <w:pStyle w:val="SCVbodyafterheading"/>
      </w:pPr>
      <w:r>
        <w:t xml:space="preserve">Both departments deliver policies, programs and services that support and enhance the health and wellbeing of all Victorians. The Centres work closely with relevant areas in each department, affording them access to expert clinical advice. This enables a cohesive and strong approach to system improvement by leveraging the roles, functions and opportunities available in their respective domains and areas of influence. </w:t>
      </w:r>
    </w:p>
    <w:p w14:paraId="1F0DC334" w14:textId="71F389B7" w:rsidR="00724904" w:rsidRPr="00656553" w:rsidRDefault="00724904" w:rsidP="00724904">
      <w:pPr>
        <w:pStyle w:val="Heading3"/>
      </w:pPr>
      <w:r w:rsidRPr="00656553">
        <w:t>Victorian Agency for Health Information</w:t>
      </w:r>
    </w:p>
    <w:p w14:paraId="6738094E" w14:textId="4D23999F" w:rsidR="00724904" w:rsidRDefault="00724904" w:rsidP="00E93C7C">
      <w:pPr>
        <w:pStyle w:val="SCVbodyafterheading"/>
      </w:pPr>
      <w:r>
        <w:t xml:space="preserve">The Centres work closely with </w:t>
      </w:r>
      <w:r w:rsidRPr="002252A8">
        <w:t>VAHI</w:t>
      </w:r>
      <w:r>
        <w:t>, a division of the Department of Health, drawing on their data analytics to inform improvement initiatives</w:t>
      </w:r>
      <w:r w:rsidR="0079612A">
        <w:t>.</w:t>
      </w:r>
    </w:p>
    <w:p w14:paraId="1C707C6C" w14:textId="77777777" w:rsidR="00724904" w:rsidRDefault="00724904" w:rsidP="00724904">
      <w:pPr>
        <w:pStyle w:val="Heading3"/>
      </w:pPr>
      <w:r>
        <w:lastRenderedPageBreak/>
        <w:t>Consultative councils</w:t>
      </w:r>
    </w:p>
    <w:p w14:paraId="2261F621" w14:textId="77777777" w:rsidR="00724904" w:rsidRDefault="00724904" w:rsidP="00724904">
      <w:pPr>
        <w:pStyle w:val="SCVbodyafterheading"/>
      </w:pPr>
      <w:r>
        <w:t xml:space="preserve">Victoria’s independent consultative councils report on highly specialised areas of healthcare to improve health outcomes and reduce preventable mortality and morbidity. </w:t>
      </w:r>
    </w:p>
    <w:p w14:paraId="7A2B665F" w14:textId="2992DB8C" w:rsidR="00724904" w:rsidRPr="00724904" w:rsidRDefault="00724904" w:rsidP="00716825">
      <w:pPr>
        <w:pStyle w:val="SCVbodyafterheading"/>
      </w:pPr>
      <w:r>
        <w:t xml:space="preserve">Their relationship with the Centres primarily relates to system-level recommendations and findings for health outcome improvement initiatives. The Centres have a role in addressing clinical practice variation identified by the consultative councils. The Centres can contribute to disseminating council recommendations and key findings. </w:t>
      </w:r>
    </w:p>
    <w:p w14:paraId="2B978DA9" w14:textId="5BC31946" w:rsidR="000D1F8A" w:rsidRDefault="00724904" w:rsidP="00CA3FBD">
      <w:pPr>
        <w:pStyle w:val="Heading3"/>
      </w:pPr>
      <w:r>
        <w:t xml:space="preserve">SCV </w:t>
      </w:r>
      <w:r w:rsidR="000D1F8A">
        <w:t>Office of the Clinical Chiefs</w:t>
      </w:r>
    </w:p>
    <w:p w14:paraId="67308A12" w14:textId="45860026" w:rsidR="000D1F8A" w:rsidRDefault="000D1F8A" w:rsidP="000D1F8A">
      <w:pPr>
        <w:pStyle w:val="SCVbodyafterheading"/>
      </w:pPr>
      <w:r>
        <w:t>Our Clinical Chiefs and advisors are a key mechanism for sector engagement, championing key SCV projects and provid</w:t>
      </w:r>
      <w:r w:rsidR="00684D13">
        <w:t>ing</w:t>
      </w:r>
      <w:r>
        <w:t xml:space="preserve"> expert advice to the SCV CEO and the </w:t>
      </w:r>
      <w:r w:rsidR="003B79D3">
        <w:t>D</w:t>
      </w:r>
      <w:r>
        <w:t>epartment</w:t>
      </w:r>
      <w:r w:rsidR="003B79D3">
        <w:t xml:space="preserve"> of Health</w:t>
      </w:r>
      <w:r>
        <w:t xml:space="preserve">. </w:t>
      </w:r>
    </w:p>
    <w:p w14:paraId="7E7A6DFB" w14:textId="42292AA8" w:rsidR="000D1F8A" w:rsidRDefault="000D1F8A" w:rsidP="000D1F8A">
      <w:pPr>
        <w:pStyle w:val="SCVbodyafterheading"/>
      </w:pPr>
      <w:r>
        <w:t>The C</w:t>
      </w:r>
      <w:r w:rsidR="00A00213">
        <w:t>entres</w:t>
      </w:r>
      <w:r>
        <w:t xml:space="preserve"> and Office of the Clinical Chiefs work together to leverage and broker relationships with the</w:t>
      </w:r>
      <w:r w:rsidR="00852C54">
        <w:t xml:space="preserve"> clinical</w:t>
      </w:r>
      <w:r>
        <w:t xml:space="preserve"> networks and their respective professional groups to receive feedback and communicate outcomes. </w:t>
      </w:r>
    </w:p>
    <w:p w14:paraId="6E3E9C37" w14:textId="1D85A2BD" w:rsidR="000D1F8A" w:rsidRDefault="00724904" w:rsidP="00CA3FBD">
      <w:pPr>
        <w:pStyle w:val="Heading3"/>
      </w:pPr>
      <w:r>
        <w:t xml:space="preserve">SCV </w:t>
      </w:r>
      <w:r w:rsidR="000D1F8A">
        <w:t>Quality and Safety Executive Council</w:t>
      </w:r>
    </w:p>
    <w:p w14:paraId="26E1FA62" w14:textId="64228FAB" w:rsidR="000D1F8A" w:rsidRDefault="000D1F8A" w:rsidP="000D1F8A">
      <w:pPr>
        <w:pStyle w:val="SCVbodyafterheading"/>
      </w:pPr>
      <w:r>
        <w:t>The Quality and Safety Executive Council</w:t>
      </w:r>
      <w:r w:rsidR="00DB4D97">
        <w:t xml:space="preserve"> will</w:t>
      </w:r>
      <w:r>
        <w:t xml:space="preserve"> provide expert advice on quality and safety in the health sector to the </w:t>
      </w:r>
      <w:r w:rsidR="00684D13">
        <w:t>SCV</w:t>
      </w:r>
      <w:r w:rsidR="000B5DD7">
        <w:t xml:space="preserve"> Executive Leadership Team.</w:t>
      </w:r>
      <w:r w:rsidR="00684D13">
        <w:t xml:space="preserve"> </w:t>
      </w:r>
      <w:r>
        <w:t xml:space="preserve">This </w:t>
      </w:r>
      <w:r w:rsidR="00684D13">
        <w:t>c</w:t>
      </w:r>
      <w:r>
        <w:t xml:space="preserve">ouncil </w:t>
      </w:r>
      <w:r w:rsidR="00DB4D97">
        <w:t xml:space="preserve">will promote a </w:t>
      </w:r>
      <w:r>
        <w:t>strong link between system leaders in innovation, research, hospital executive</w:t>
      </w:r>
      <w:r w:rsidR="00684D13">
        <w:t>s</w:t>
      </w:r>
      <w:r>
        <w:t>, clinicians and consumer</w:t>
      </w:r>
      <w:r w:rsidR="00684D13">
        <w:t>s</w:t>
      </w:r>
      <w:r>
        <w:t xml:space="preserve">. </w:t>
      </w:r>
    </w:p>
    <w:p w14:paraId="6C1DEA9E" w14:textId="552609F7" w:rsidR="000D1F8A" w:rsidRDefault="00724904" w:rsidP="00CA3FBD">
      <w:pPr>
        <w:pStyle w:val="Heading3"/>
      </w:pPr>
      <w:r>
        <w:t xml:space="preserve">SCV </w:t>
      </w:r>
      <w:r w:rsidR="000D1F8A">
        <w:t>Quality and Safety Signals Group</w:t>
      </w:r>
    </w:p>
    <w:p w14:paraId="08536055" w14:textId="0481B999" w:rsidR="000D1F8A" w:rsidRDefault="000D1F8A" w:rsidP="000D1F8A">
      <w:pPr>
        <w:pStyle w:val="SCVbodyafterheading"/>
      </w:pPr>
      <w:r>
        <w:t xml:space="preserve">The Quality and Safety Signals group builds on the collaborative approach founded in the Indirect Impacts Group during the coronavirus (COVID-19) pandemic, </w:t>
      </w:r>
      <w:r w:rsidR="5FFD95E1">
        <w:t>bringing together</w:t>
      </w:r>
      <w:r>
        <w:t xml:space="preserve"> a multispecialty group of clinicians </w:t>
      </w:r>
      <w:r w:rsidR="4B990320">
        <w:t>to</w:t>
      </w:r>
      <w:r>
        <w:t xml:space="preserve"> review a </w:t>
      </w:r>
      <w:r w:rsidR="02307E38">
        <w:t>spread</w:t>
      </w:r>
      <w:r>
        <w:t xml:space="preserve"> of healthcare data.</w:t>
      </w:r>
      <w:r w:rsidR="002A6B45">
        <w:t xml:space="preserve"> </w:t>
      </w:r>
      <w:r>
        <w:t xml:space="preserve">The Quality and Safety Signals Group is an evolution of former data review </w:t>
      </w:r>
      <w:r w:rsidR="00D72255">
        <w:t>c</w:t>
      </w:r>
      <w:r>
        <w:t xml:space="preserve">ommittees from the </w:t>
      </w:r>
      <w:r w:rsidR="00C94AD8">
        <w:t>c</w:t>
      </w:r>
      <w:r>
        <w:t xml:space="preserve">linical </w:t>
      </w:r>
      <w:r w:rsidR="00C94AD8">
        <w:t>n</w:t>
      </w:r>
      <w:r>
        <w:t>etworks. Th</w:t>
      </w:r>
      <w:r w:rsidR="00A00213">
        <w:t>is</w:t>
      </w:r>
      <w:r>
        <w:t xml:space="preserve"> group will review health sector data and proactively identify variations in care</w:t>
      </w:r>
      <w:r w:rsidR="00684D13">
        <w:t>,</w:t>
      </w:r>
      <w:r>
        <w:t xml:space="preserve"> which will be referred to the C</w:t>
      </w:r>
      <w:r w:rsidR="00A00213">
        <w:t>linical Advisory Group</w:t>
      </w:r>
      <w:r>
        <w:t xml:space="preserve"> for interpretation.</w:t>
      </w:r>
      <w:r w:rsidR="002A6B45">
        <w:t xml:space="preserve"> </w:t>
      </w:r>
      <w:r>
        <w:t xml:space="preserve"> </w:t>
      </w:r>
    </w:p>
    <w:p w14:paraId="7024B80B" w14:textId="22C92EED" w:rsidR="00D859BA" w:rsidRPr="001803FB" w:rsidRDefault="00F21AA8" w:rsidP="001803FB">
      <w:pPr>
        <w:rPr>
          <w:rFonts w:asciiTheme="majorHAnsi" w:eastAsiaTheme="majorEastAsia" w:hAnsiTheme="majorHAnsi" w:cstheme="majorBidi"/>
          <w:b/>
          <w:bCs/>
          <w:color w:val="007586" w:themeColor="text2"/>
          <w:sz w:val="24"/>
          <w:szCs w:val="22"/>
        </w:rPr>
      </w:pPr>
      <w:r>
        <w:br w:type="page"/>
      </w:r>
      <w:bookmarkStart w:id="10" w:name="_Toc72745916"/>
    </w:p>
    <w:bookmarkEnd w:id="10"/>
    <w:p w14:paraId="2150621A" w14:textId="52C6B308" w:rsidR="000D1F8A" w:rsidRDefault="000D1F8A" w:rsidP="00CA3FBD">
      <w:pPr>
        <w:pStyle w:val="Heading3"/>
      </w:pPr>
      <w:r>
        <w:lastRenderedPageBreak/>
        <w:t>Other groups and organisations</w:t>
      </w:r>
    </w:p>
    <w:p w14:paraId="7949C536" w14:textId="424BAFE9" w:rsidR="000D1F8A" w:rsidRDefault="000D1F8A" w:rsidP="00D859BA">
      <w:pPr>
        <w:pStyle w:val="SCVbodyafterheading"/>
        <w:spacing w:after="120" w:line="260" w:lineRule="atLeast"/>
      </w:pPr>
      <w:r>
        <w:t xml:space="preserve">Consideration will also be given to other stakeholder groups including: </w:t>
      </w:r>
    </w:p>
    <w:p w14:paraId="7B19932B" w14:textId="67E58EC4" w:rsidR="000D1F8A" w:rsidRPr="00FD07AB" w:rsidRDefault="000D1F8A" w:rsidP="00D859BA">
      <w:pPr>
        <w:pStyle w:val="SCVbullet1"/>
        <w:spacing w:line="260" w:lineRule="atLeast"/>
      </w:pPr>
      <w:r w:rsidRPr="00FD07AB">
        <w:t>consumer</w:t>
      </w:r>
      <w:r w:rsidR="00A3517E" w:rsidRPr="00FD07AB">
        <w:t xml:space="preserve"> peak</w:t>
      </w:r>
      <w:r w:rsidR="00FD07AB" w:rsidRPr="00FD07AB">
        <w:t xml:space="preserve"> and representative</w:t>
      </w:r>
      <w:r w:rsidRPr="00FD07AB">
        <w:t xml:space="preserve"> </w:t>
      </w:r>
      <w:r w:rsidR="00BE4E4E" w:rsidRPr="00FD07AB">
        <w:t xml:space="preserve">bodies </w:t>
      </w:r>
    </w:p>
    <w:p w14:paraId="705D78E5" w14:textId="24CE9EF1" w:rsidR="00F85493" w:rsidRDefault="00F85493" w:rsidP="00D859BA">
      <w:pPr>
        <w:pStyle w:val="SCVbullet1"/>
        <w:spacing w:line="260" w:lineRule="atLeast"/>
      </w:pPr>
      <w:r>
        <w:t>lived</w:t>
      </w:r>
      <w:r w:rsidR="0061371A">
        <w:t xml:space="preserve"> </w:t>
      </w:r>
      <w:r>
        <w:t>experience workforce</w:t>
      </w:r>
      <w:r w:rsidR="545ACECE">
        <w:t xml:space="preserve"> </w:t>
      </w:r>
    </w:p>
    <w:p w14:paraId="305A53AD" w14:textId="77777777" w:rsidR="00334193" w:rsidRDefault="000D1F8A" w:rsidP="00D859BA">
      <w:pPr>
        <w:pStyle w:val="SCVbullet1"/>
        <w:spacing w:line="260" w:lineRule="atLeast"/>
      </w:pPr>
      <w:r>
        <w:t>clinical colleges</w:t>
      </w:r>
    </w:p>
    <w:p w14:paraId="06426EFF" w14:textId="3B25B33F" w:rsidR="000D1F8A" w:rsidRDefault="000D1F8A" w:rsidP="00D859BA">
      <w:pPr>
        <w:pStyle w:val="SCVbullet1"/>
        <w:spacing w:line="260" w:lineRule="atLeast"/>
      </w:pPr>
      <w:r>
        <w:t xml:space="preserve">peak bodies </w:t>
      </w:r>
    </w:p>
    <w:p w14:paraId="1348A319" w14:textId="77777777" w:rsidR="000D1F8A" w:rsidRDefault="000D1F8A" w:rsidP="00D859BA">
      <w:pPr>
        <w:pStyle w:val="SCVbullet1"/>
        <w:spacing w:line="260" w:lineRule="atLeast"/>
      </w:pPr>
      <w:r>
        <w:t xml:space="preserve">insurers (including the Victorian Managed Insurance Authority) </w:t>
      </w:r>
    </w:p>
    <w:p w14:paraId="42DC7F52" w14:textId="77777777" w:rsidR="000D1F8A" w:rsidRDefault="000D1F8A" w:rsidP="00D859BA">
      <w:pPr>
        <w:pStyle w:val="SCVbullet1"/>
        <w:spacing w:line="260" w:lineRule="atLeast"/>
      </w:pPr>
      <w:r>
        <w:t xml:space="preserve">relevant advocacy-based non-government organisations </w:t>
      </w:r>
    </w:p>
    <w:p w14:paraId="35F71BB5" w14:textId="77777777" w:rsidR="000D1F8A" w:rsidRDefault="000D1F8A" w:rsidP="00D859BA">
      <w:pPr>
        <w:pStyle w:val="SCVbullet1"/>
        <w:spacing w:line="260" w:lineRule="atLeast"/>
      </w:pPr>
      <w:r>
        <w:t xml:space="preserve">research institutes </w:t>
      </w:r>
    </w:p>
    <w:p w14:paraId="59D1A98E" w14:textId="77777777" w:rsidR="000D1F8A" w:rsidRDefault="000D1F8A" w:rsidP="00D859BA">
      <w:pPr>
        <w:pStyle w:val="SCVbullet1"/>
        <w:spacing w:line="260" w:lineRule="atLeast"/>
      </w:pPr>
      <w:r>
        <w:t xml:space="preserve">healthcare education providers </w:t>
      </w:r>
    </w:p>
    <w:p w14:paraId="6EDCE8FB" w14:textId="1BD18CD5" w:rsidR="000D1F8A" w:rsidRDefault="00CA7240" w:rsidP="00D859BA">
      <w:pPr>
        <w:pStyle w:val="SCVbullet1"/>
        <w:spacing w:line="260" w:lineRule="atLeast"/>
      </w:pPr>
      <w:r>
        <w:t xml:space="preserve">the </w:t>
      </w:r>
      <w:r w:rsidR="000D1F8A">
        <w:t xml:space="preserve">Coroners </w:t>
      </w:r>
      <w:r w:rsidR="002252A8">
        <w:t>Court of Victoria</w:t>
      </w:r>
    </w:p>
    <w:p w14:paraId="3947C6FE" w14:textId="0BFB0E72" w:rsidR="000D1F8A" w:rsidRDefault="00CA7240" w:rsidP="00D859BA">
      <w:pPr>
        <w:pStyle w:val="SCVbullet1"/>
        <w:spacing w:line="260" w:lineRule="atLeast"/>
      </w:pPr>
      <w:r>
        <w:t xml:space="preserve">the </w:t>
      </w:r>
      <w:r w:rsidR="000D1F8A">
        <w:t>Health Complaints Commissioner</w:t>
      </w:r>
      <w:r w:rsidR="002A6B45">
        <w:t xml:space="preserve"> </w:t>
      </w:r>
    </w:p>
    <w:p w14:paraId="3B534807" w14:textId="520541FD" w:rsidR="000D1F8A" w:rsidRDefault="00CA7240" w:rsidP="00D859BA">
      <w:pPr>
        <w:pStyle w:val="SCVbullet1"/>
        <w:spacing w:line="260" w:lineRule="atLeast"/>
      </w:pPr>
      <w:r>
        <w:t xml:space="preserve">the </w:t>
      </w:r>
      <w:r w:rsidR="000D1F8A">
        <w:t>Mental Health Complaints Commissioner</w:t>
      </w:r>
      <w:r w:rsidR="003E4677">
        <w:t>,</w:t>
      </w:r>
      <w:r w:rsidR="000A76C3">
        <w:t xml:space="preserve"> soon to be the </w:t>
      </w:r>
      <w:r w:rsidR="004E6C4D">
        <w:t>Mental Health and Wellbeing Commissioner</w:t>
      </w:r>
    </w:p>
    <w:p w14:paraId="46D2030B" w14:textId="65E3595E" w:rsidR="000D1F8A" w:rsidRDefault="00CA7240" w:rsidP="00D859BA">
      <w:pPr>
        <w:pStyle w:val="SCVbullet1"/>
        <w:spacing w:line="260" w:lineRule="atLeast"/>
      </w:pPr>
      <w:r>
        <w:t xml:space="preserve">the </w:t>
      </w:r>
      <w:r w:rsidR="000D1F8A">
        <w:t xml:space="preserve">Australian Commission on Safety and Quality in Health Care </w:t>
      </w:r>
    </w:p>
    <w:p w14:paraId="790A910F" w14:textId="551935FA" w:rsidR="000D1F8A" w:rsidRDefault="00CA7240" w:rsidP="00D859BA">
      <w:pPr>
        <w:pStyle w:val="SCVbullet1"/>
        <w:spacing w:line="260" w:lineRule="atLeast"/>
      </w:pPr>
      <w:r>
        <w:t xml:space="preserve">the </w:t>
      </w:r>
      <w:r w:rsidR="000D1F8A">
        <w:t xml:space="preserve">Therapeutic Goods Administration </w:t>
      </w:r>
    </w:p>
    <w:p w14:paraId="7E0E8602" w14:textId="4E858F86" w:rsidR="00515958" w:rsidRPr="001F4DD5" w:rsidRDefault="00CA7240" w:rsidP="00145250">
      <w:pPr>
        <w:pStyle w:val="SCVbullet1"/>
        <w:spacing w:line="260" w:lineRule="atLeast"/>
      </w:pPr>
      <w:r>
        <w:t xml:space="preserve">the </w:t>
      </w:r>
      <w:r w:rsidR="000D1F8A">
        <w:t>Australian Health Practitioner Regulation Agency</w:t>
      </w:r>
      <w:r w:rsidR="00D72255">
        <w:t>.</w:t>
      </w:r>
      <w:bookmarkEnd w:id="0"/>
      <w:bookmarkEnd w:id="1"/>
    </w:p>
    <w:p w14:paraId="69472049" w14:textId="2407B378" w:rsidR="00F21AA8" w:rsidRDefault="00F21AA8" w:rsidP="00A3517E">
      <w:pPr>
        <w:pStyle w:val="SCVbodyafterheading"/>
        <w:spacing w:after="120" w:line="260" w:lineRule="atLeast"/>
      </w:pPr>
    </w:p>
    <w:p w14:paraId="0E37E5BA" w14:textId="77777777" w:rsidR="00A3517E" w:rsidRPr="001F4DD5" w:rsidRDefault="00A3517E" w:rsidP="00A45CB0">
      <w:pPr>
        <w:pStyle w:val="SCVbody"/>
        <w:sectPr w:rsidR="00A3517E" w:rsidRPr="001F4DD5" w:rsidSect="00983100">
          <w:headerReference w:type="even" r:id="rId36"/>
          <w:headerReference w:type="default" r:id="rId37"/>
          <w:pgSz w:w="11906" w:h="16838" w:code="9"/>
          <w:pgMar w:top="3402" w:right="851" w:bottom="1361" w:left="851" w:header="851" w:footer="851" w:gutter="0"/>
          <w:cols w:space="284"/>
          <w:docGrid w:linePitch="360"/>
        </w:sectPr>
      </w:pPr>
    </w:p>
    <w:p w14:paraId="1174D2BC" w14:textId="77777777" w:rsidR="00E22A20" w:rsidRPr="001F4DD5" w:rsidRDefault="00E22A20" w:rsidP="00A45CB0">
      <w:pPr>
        <w:pStyle w:val="SCVbody"/>
      </w:pPr>
    </w:p>
    <w:sectPr w:rsidR="00E22A20" w:rsidRPr="001F4DD5" w:rsidSect="00983100">
      <w:headerReference w:type="even" r:id="rId38"/>
      <w:headerReference w:type="default" r:id="rId39"/>
      <w:footerReference w:type="even" r:id="rId40"/>
      <w:footerReference w:type="default" r:id="rId41"/>
      <w:pgSz w:w="11906" w:h="16838" w:code="9"/>
      <w:pgMar w:top="3402" w:right="851" w:bottom="1361" w:left="851"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F0D9BE" w14:textId="77777777" w:rsidR="00B90ACA" w:rsidRDefault="00B90ACA" w:rsidP="002D711A">
      <w:pPr>
        <w:spacing w:after="0" w:line="240" w:lineRule="auto"/>
      </w:pPr>
      <w:r>
        <w:separator/>
      </w:r>
    </w:p>
  </w:endnote>
  <w:endnote w:type="continuationSeparator" w:id="0">
    <w:p w14:paraId="2F028297" w14:textId="77777777" w:rsidR="00B90ACA" w:rsidRDefault="00B90ACA" w:rsidP="002D711A">
      <w:pPr>
        <w:spacing w:after="0" w:line="240" w:lineRule="auto"/>
      </w:pPr>
      <w:r>
        <w:continuationSeparator/>
      </w:r>
    </w:p>
  </w:endnote>
  <w:endnote w:type="continuationNotice" w:id="1">
    <w:p w14:paraId="78392EF3" w14:textId="77777777" w:rsidR="00B90ACA" w:rsidRDefault="00B90AC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4A833" w14:textId="5B64919B" w:rsidR="00497C4D" w:rsidRDefault="00497C4D">
    <w:pPr>
      <w:pStyle w:val="Footer"/>
    </w:pPr>
    <w:r>
      <mc:AlternateContent>
        <mc:Choice Requires="wps">
          <w:drawing>
            <wp:anchor distT="0" distB="0" distL="114300" distR="114300" simplePos="1" relativeHeight="251658251" behindDoc="0" locked="0" layoutInCell="0" allowOverlap="1" wp14:anchorId="3C32BB27" wp14:editId="45F71403">
              <wp:simplePos x="0" y="10189687"/>
              <wp:positionH relativeFrom="page">
                <wp:posOffset>0</wp:posOffset>
              </wp:positionH>
              <wp:positionV relativeFrom="page">
                <wp:posOffset>10189210</wp:posOffset>
              </wp:positionV>
              <wp:extent cx="7560310" cy="311785"/>
              <wp:effectExtent l="0" t="0" r="0" b="12065"/>
              <wp:wrapNone/>
              <wp:docPr id="6" name="MSIPCM75404ba9bec852d3a8c4ba7a"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A02A74" w14:textId="2714565F" w:rsidR="00497C4D" w:rsidRPr="000943F7" w:rsidRDefault="00497C4D" w:rsidP="000943F7">
                          <w:pPr>
                            <w:spacing w:before="0" w:after="0"/>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C32BB27" id="_x0000_t202" coordsize="21600,21600" o:spt="202" path="m,l,21600r21600,l21600,xe">
              <v:stroke joinstyle="miter"/>
              <v:path gradientshapeok="t" o:connecttype="rect"/>
            </v:shapetype>
            <v:shape id="MSIPCM75404ba9bec852d3a8c4ba7a" o:spid="_x0000_s1027" type="#_x0000_t202" alt="{&quot;HashCode&quot;:904758361,&quot;Height&quot;:841.0,&quot;Width&quot;:595.0,&quot;Placement&quot;:&quot;Footer&quot;,&quot;Index&quot;:&quot;OddAndEven&quot;,&quot;Section&quot;:1,&quot;Top&quot;:0.0,&quot;Left&quot;:0.0}" style="position:absolute;margin-left:0;margin-top:802.3pt;width:595.3pt;height:24.5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B8GL0JrgIAAEgFAAAOAAAA&#10;AAAAAAAAAAAAAC4CAABkcnMvZTJvRG9jLnhtbFBLAQItABQABgAIAAAAIQBIDV6a3wAAAAsBAAAP&#10;AAAAAAAAAAAAAAAAAAgFAABkcnMvZG93bnJldi54bWxQSwUGAAAAAAQABADzAAAAFAYAAAAA&#10;" o:allowincell="f" filled="f" stroked="f" strokeweight=".5pt">
              <v:textbox inset=",0,,0">
                <w:txbxContent>
                  <w:p w14:paraId="75A02A74" w14:textId="2714565F" w:rsidR="00497C4D" w:rsidRPr="000943F7" w:rsidRDefault="00497C4D" w:rsidP="000943F7">
                    <w:pPr>
                      <w:spacing w:before="0" w:after="0"/>
                      <w:jc w:val="center"/>
                      <w:rPr>
                        <w:rFonts w:ascii="Arial Black" w:hAnsi="Arial Black"/>
                        <w:color w:val="00000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BEE32" w14:textId="1CF3CCF1" w:rsidR="00497C4D" w:rsidRPr="006B337A" w:rsidRDefault="00497C4D" w:rsidP="006B337A">
    <w:pPr>
      <w:pStyle w:val="SCVheaderempty"/>
    </w:pPr>
    <w:r>
      <w:rPr>
        <w:noProof/>
      </w:rPr>
      <mc:AlternateContent>
        <mc:Choice Requires="wps">
          <w:drawing>
            <wp:anchor distT="0" distB="0" distL="114300" distR="114300" simplePos="0" relativeHeight="251658250" behindDoc="0" locked="0" layoutInCell="0" allowOverlap="1" wp14:anchorId="5009EB14" wp14:editId="5DDF8250">
              <wp:simplePos x="0" y="0"/>
              <wp:positionH relativeFrom="page">
                <wp:posOffset>0</wp:posOffset>
              </wp:positionH>
              <wp:positionV relativeFrom="page">
                <wp:posOffset>10189210</wp:posOffset>
              </wp:positionV>
              <wp:extent cx="7560310" cy="311785"/>
              <wp:effectExtent l="0" t="0" r="0" b="12065"/>
              <wp:wrapNone/>
              <wp:docPr id="1" name="MSIPCMe83a49a9a83f24c3f475f0bd"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B01136" w14:textId="02C3A818" w:rsidR="00497C4D" w:rsidRPr="000943F7" w:rsidRDefault="00497C4D" w:rsidP="000943F7">
                          <w:pPr>
                            <w:spacing w:before="0" w:after="0"/>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009EB14" id="_x0000_t202" coordsize="21600,21600" o:spt="202" path="m,l,21600r21600,l21600,xe">
              <v:stroke joinstyle="miter"/>
              <v:path gradientshapeok="t" o:connecttype="rect"/>
            </v:shapetype>
            <v:shape id="MSIPCMe83a49a9a83f24c3f475f0bd" o:spid="_x0000_s1028" type="#_x0000_t202" alt="{&quot;HashCode&quot;:904758361,&quot;Height&quot;:841.0,&quot;Width&quot;:595.0,&quot;Placement&quot;:&quot;Footer&quot;,&quot;Index&quot;:&quot;Primary&quot;,&quot;Section&quot;:1,&quot;Top&quot;:0.0,&quot;Left&quot;:0.0}" style="position:absolute;margin-left:0;margin-top:802.3pt;width:595.3pt;height:24.5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" o:allowincell="f" filled="f" stroked="f" strokeweight=".5pt">
              <v:textbox inset=",0,,0">
                <w:txbxContent>
                  <w:p w14:paraId="49B01136" w14:textId="02C3A818" w:rsidR="00497C4D" w:rsidRPr="000943F7" w:rsidRDefault="00497C4D" w:rsidP="000943F7">
                    <w:pPr>
                      <w:spacing w:before="0" w:after="0"/>
                      <w:jc w:val="center"/>
                      <w:rPr>
                        <w:rFonts w:ascii="Arial Black" w:hAnsi="Arial Black"/>
                        <w:color w:val="000000"/>
                      </w:rPr>
                    </w:pPr>
                  </w:p>
                </w:txbxContent>
              </v:textbox>
              <w10:wrap anchorx="page" anchory="page"/>
            </v:shape>
          </w:pict>
        </mc:Fallback>
      </mc:AlternateContent>
    </w:r>
    <w:r>
      <w:rPr>
        <w:noProof/>
      </w:rPr>
      <w:drawing>
        <wp:anchor distT="0" distB="0" distL="114300" distR="114300" simplePos="0" relativeHeight="251658240" behindDoc="1" locked="1" layoutInCell="1" allowOverlap="1" wp14:anchorId="250D5566" wp14:editId="0B920219">
          <wp:simplePos x="0" y="0"/>
          <wp:positionH relativeFrom="page">
            <wp:align>left</wp:align>
          </wp:positionH>
          <wp:positionV relativeFrom="page">
            <wp:align>bottom</wp:align>
          </wp:positionV>
          <wp:extent cx="1155240" cy="1292400"/>
          <wp:effectExtent l="0" t="0" r="6985" b="0"/>
          <wp:wrapNone/>
          <wp:docPr id="24" name="Picture 24"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afer Care Victor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240" cy="1292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02470" w14:textId="77777777" w:rsidR="007C083A" w:rsidRDefault="007C08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F1DD8" w14:textId="62CF67E3" w:rsidR="00497C4D" w:rsidRPr="002A5891" w:rsidRDefault="00497C4D" w:rsidP="006B337A">
    <w:pPr>
      <w:pStyle w:val="SCVfooterempty"/>
    </w:pPr>
    <w:r>
      <w:rPr>
        <w:noProof/>
      </w:rPr>
      <mc:AlternateContent>
        <mc:Choice Requires="wps">
          <w:drawing>
            <wp:anchor distT="0" distB="0" distL="114300" distR="114300" simplePos="0" relativeHeight="251658247" behindDoc="0" locked="0" layoutInCell="0" allowOverlap="1" wp14:anchorId="49D160AE" wp14:editId="1FAE46C4">
              <wp:simplePos x="0" y="0"/>
              <wp:positionH relativeFrom="page">
                <wp:posOffset>0</wp:posOffset>
              </wp:positionH>
              <wp:positionV relativeFrom="page">
                <wp:posOffset>10189210</wp:posOffset>
              </wp:positionV>
              <wp:extent cx="7560310" cy="311785"/>
              <wp:effectExtent l="0" t="0" r="0" b="12065"/>
              <wp:wrapNone/>
              <wp:docPr id="9" name="MSIPCMf73c4cc281de5867cef9165a"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48BF00" w14:textId="161B7402" w:rsidR="00497C4D" w:rsidRPr="000943F7" w:rsidRDefault="00497C4D" w:rsidP="000943F7">
                          <w:pPr>
                            <w:spacing w:before="0" w:after="0"/>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9D160AE" id="_x0000_t202" coordsize="21600,21600" o:spt="202" path="m,l,21600r21600,l21600,xe">
              <v:stroke joinstyle="miter"/>
              <v:path gradientshapeok="t" o:connecttype="rect"/>
            </v:shapetype>
            <v:shape id="MSIPCMf73c4cc281de5867cef9165a" o:spid="_x0000_s1029" type="#_x0000_t202" alt="{&quot;HashCode&quot;:904758361,&quot;Height&quot;:841.0,&quot;Width&quot;:595.0,&quot;Placement&quot;:&quot;Footer&quot;,&quot;Index&quot;:&quot;OddAndEven&quot;,&quot;Section&quot;:2,&quot;Top&quot;:0.0,&quot;Left&quot;:0.0}" style="position:absolute;margin-left:0;margin-top:802.3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" o:allowincell="f" filled="f" stroked="f" strokeweight=".5pt">
              <v:textbox inset=",0,,0">
                <w:txbxContent>
                  <w:p w14:paraId="6B48BF00" w14:textId="161B7402" w:rsidR="00497C4D" w:rsidRPr="000943F7" w:rsidRDefault="00497C4D" w:rsidP="000943F7">
                    <w:pPr>
                      <w:spacing w:before="0" w:after="0"/>
                      <w:jc w:val="center"/>
                      <w:rPr>
                        <w:rFonts w:ascii="Arial Black" w:hAnsi="Arial Black"/>
                        <w:color w:val="000000"/>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099C0" w14:textId="481824FE" w:rsidR="00497C4D" w:rsidRPr="006B337A" w:rsidRDefault="00497C4D" w:rsidP="006B337A">
    <w:pPr>
      <w:pStyle w:val="SCVheaderempty"/>
    </w:pPr>
    <w:r>
      <w:rPr>
        <w:noProof/>
      </w:rPr>
      <mc:AlternateContent>
        <mc:Choice Requires="wps">
          <w:drawing>
            <wp:anchor distT="0" distB="0" distL="114300" distR="114300" simplePos="0" relativeHeight="251658246" behindDoc="0" locked="0" layoutInCell="0" allowOverlap="1" wp14:anchorId="61501078" wp14:editId="75367101">
              <wp:simplePos x="0" y="0"/>
              <wp:positionH relativeFrom="page">
                <wp:posOffset>0</wp:posOffset>
              </wp:positionH>
              <wp:positionV relativeFrom="page">
                <wp:posOffset>10189687</wp:posOffset>
              </wp:positionV>
              <wp:extent cx="7560310" cy="311785"/>
              <wp:effectExtent l="0" t="0" r="0" b="12065"/>
              <wp:wrapNone/>
              <wp:docPr id="7" name="MSIPCM633e421b99e1e7fc92c07268"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44D1DA" w14:textId="6FDD4135" w:rsidR="00497C4D" w:rsidRPr="000943F7" w:rsidRDefault="00497C4D" w:rsidP="000943F7">
                          <w:pPr>
                            <w:spacing w:before="0" w:after="0"/>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1501078" id="_x0000_t202" coordsize="21600,21600" o:spt="202" path="m,l,21600r21600,l21600,xe">
              <v:stroke joinstyle="miter"/>
              <v:path gradientshapeok="t" o:connecttype="rect"/>
            </v:shapetype>
            <v:shape id="MSIPCM633e421b99e1e7fc92c07268" o:spid="_x0000_s1030" type="#_x0000_t202" alt="{&quot;HashCode&quot;:904758361,&quot;Height&quot;:841.0,&quot;Width&quot;:595.0,&quot;Placement&quot;:&quot;Footer&quot;,&quot;Index&quot;:&quot;Primary&quot;,&quot;Section&quot;:2,&quot;Top&quot;:0.0,&quot;Left&quot;:0.0}" style="position:absolute;margin-left:0;margin-top:802.35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" o:allowincell="f" filled="f" stroked="f" strokeweight=".5pt">
              <v:textbox inset=",0,,0">
                <w:txbxContent>
                  <w:p w14:paraId="7E44D1DA" w14:textId="6FDD4135" w:rsidR="00497C4D" w:rsidRPr="000943F7" w:rsidRDefault="00497C4D" w:rsidP="000943F7">
                    <w:pPr>
                      <w:spacing w:before="0" w:after="0"/>
                      <w:jc w:val="center"/>
                      <w:rPr>
                        <w:rFonts w:ascii="Arial Black" w:hAnsi="Arial Black"/>
                        <w:color w:val="000000"/>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71609" w14:textId="77777777" w:rsidR="00497C4D" w:rsidRDefault="00497C4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28772" w14:textId="3095A3E3" w:rsidR="00497C4D" w:rsidRPr="002A5891" w:rsidRDefault="0035618E" w:rsidP="00BC437C">
    <w:pPr>
      <w:pStyle w:val="SCVfooterempty"/>
    </w:pPr>
    <w:r>
      <w:rPr>
        <w:noProof/>
      </w:rPr>
      <mc:AlternateContent>
        <mc:Choice Requires="wps">
          <w:drawing>
            <wp:anchor distT="0" distB="0" distL="114300" distR="114300" simplePos="0" relativeHeight="251658249" behindDoc="0" locked="0" layoutInCell="0" allowOverlap="1" wp14:anchorId="77BCFA8D" wp14:editId="7D4A7A8E">
              <wp:simplePos x="0" y="0"/>
              <wp:positionH relativeFrom="page">
                <wp:posOffset>0</wp:posOffset>
              </wp:positionH>
              <wp:positionV relativeFrom="page">
                <wp:posOffset>10189687</wp:posOffset>
              </wp:positionV>
              <wp:extent cx="7560310" cy="311785"/>
              <wp:effectExtent l="0" t="0" r="0" b="12065"/>
              <wp:wrapNone/>
              <wp:docPr id="11" name="MSIPCM5b144717b34ab287bde6d0b1" descr="{&quot;HashCode&quot;:904758361,&quot;Height&quot;:841.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05323A" w14:textId="0CDC8414" w:rsidR="0035618E" w:rsidRPr="0035618E" w:rsidRDefault="0035618E" w:rsidP="0035618E">
                          <w:pPr>
                            <w:spacing w:before="0" w:after="0"/>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7BCFA8D" id="_x0000_t202" coordsize="21600,21600" o:spt="202" path="m,l,21600r21600,l21600,xe">
              <v:stroke joinstyle="miter"/>
              <v:path gradientshapeok="t" o:connecttype="rect"/>
            </v:shapetype>
            <v:shape id="MSIPCM5b144717b34ab287bde6d0b1" o:spid="_x0000_s1031" type="#_x0000_t202" alt="{&quot;HashCode&quot;:904758361,&quot;Height&quot;:841.0,&quot;Width&quot;:595.0,&quot;Placement&quot;:&quot;Footer&quot;,&quot;Index&quot;:&quot;OddAndEven&quot;,&quot;Section&quot;:4,&quot;Top&quot;:0.0,&quot;Left&quot;:0.0}" style="position:absolute;margin-left:0;margin-top:802.35pt;width:595.3pt;height:24.5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" o:allowincell="f" filled="f" stroked="f" strokeweight=".5pt">
              <v:textbox inset=",0,,0">
                <w:txbxContent>
                  <w:p w14:paraId="1505323A" w14:textId="0CDC8414" w:rsidR="0035618E" w:rsidRPr="0035618E" w:rsidRDefault="0035618E" w:rsidP="0035618E">
                    <w:pPr>
                      <w:spacing w:before="0" w:after="0"/>
                      <w:jc w:val="center"/>
                      <w:rPr>
                        <w:rFonts w:ascii="Arial Black" w:hAnsi="Arial Black"/>
                        <w:color w:val="000000"/>
                      </w:rPr>
                    </w:pPr>
                  </w:p>
                </w:txbxContent>
              </v:textbox>
              <w10:wrap anchorx="page" anchory="page"/>
            </v:shape>
          </w:pict>
        </mc:Fallback>
      </mc:AlternateContent>
    </w:r>
    <w:r w:rsidR="00497C4D">
      <w:rPr>
        <w:noProof/>
      </w:rPr>
      <mc:AlternateContent>
        <mc:Choice Requires="wps">
          <w:drawing>
            <wp:anchor distT="0" distB="0" distL="114300" distR="114300" simplePos="0" relativeHeight="251658245" behindDoc="0" locked="0" layoutInCell="0" allowOverlap="1" wp14:anchorId="2614166D" wp14:editId="7BF85275">
              <wp:simplePos x="0" y="0"/>
              <wp:positionH relativeFrom="page">
                <wp:posOffset>0</wp:posOffset>
              </wp:positionH>
              <wp:positionV relativeFrom="page">
                <wp:posOffset>10189210</wp:posOffset>
              </wp:positionV>
              <wp:extent cx="7560310" cy="311785"/>
              <wp:effectExtent l="0" t="0" r="0" b="12065"/>
              <wp:wrapNone/>
              <wp:docPr id="18" name="MSIPCMbd3c45f198531fcb3d962ef5" descr="{&quot;HashCode&quot;:904758361,&quot;Height&quot;:841.0,&quot;Width&quot;:595.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612105" w14:textId="38354D24" w:rsidR="00497C4D" w:rsidRPr="000943F7" w:rsidRDefault="00497C4D" w:rsidP="000943F7">
                          <w:pPr>
                            <w:spacing w:before="0" w:after="0"/>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614166D" id="MSIPCMbd3c45f198531fcb3d962ef5" o:spid="_x0000_s1032" type="#_x0000_t202" alt="{&quot;HashCode&quot;:904758361,&quot;Height&quot;:841.0,&quot;Width&quot;:595.0,&quot;Placement&quot;:&quot;Footer&quot;,&quot;Index&quot;:&quot;OddAndEven&quot;,&quot;Section&quot;:5,&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DHfvicsQIAAFAFAAAO&#10;AAAAAAAAAAAAAAAAAC4CAABkcnMvZTJvRG9jLnhtbFBLAQItABQABgAIAAAAIQBIDV6a3wAAAAsB&#10;AAAPAAAAAAAAAAAAAAAAAAsFAABkcnMvZG93bnJldi54bWxQSwUGAAAAAAQABADzAAAAFwYAAAAA&#10;" o:allowincell="f" filled="f" stroked="f" strokeweight=".5pt">
              <v:textbox inset=",0,,0">
                <w:txbxContent>
                  <w:p w14:paraId="51612105" w14:textId="38354D24" w:rsidR="00497C4D" w:rsidRPr="000943F7" w:rsidRDefault="00497C4D" w:rsidP="000943F7">
                    <w:pPr>
                      <w:spacing w:before="0" w:after="0"/>
                      <w:jc w:val="center"/>
                      <w:rPr>
                        <w:rFonts w:ascii="Arial Black" w:hAnsi="Arial Black"/>
                        <w:color w:val="000000"/>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7FEC6" w14:textId="7ED33A23" w:rsidR="00497C4D" w:rsidRPr="002A5891" w:rsidRDefault="0035618E" w:rsidP="00BC437C">
    <w:pPr>
      <w:pStyle w:val="SCVfooterempty"/>
    </w:pPr>
    <w:r>
      <w:rPr>
        <w:noProof/>
      </w:rPr>
      <mc:AlternateContent>
        <mc:Choice Requires="wps">
          <w:drawing>
            <wp:anchor distT="0" distB="0" distL="114300" distR="114300" simplePos="0" relativeHeight="251658248" behindDoc="0" locked="0" layoutInCell="0" allowOverlap="1" wp14:anchorId="086A51BF" wp14:editId="533B051F">
              <wp:simplePos x="0" y="0"/>
              <wp:positionH relativeFrom="page">
                <wp:posOffset>0</wp:posOffset>
              </wp:positionH>
              <wp:positionV relativeFrom="page">
                <wp:posOffset>10189210</wp:posOffset>
              </wp:positionV>
              <wp:extent cx="7560310" cy="311785"/>
              <wp:effectExtent l="0" t="0" r="0" b="12065"/>
              <wp:wrapNone/>
              <wp:docPr id="5" name="MSIPCM483f412790f4fea904f5b552" descr="{&quot;HashCode&quot;:904758361,&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6CE0ED" w14:textId="363E3DFB" w:rsidR="0035618E" w:rsidRPr="0035618E" w:rsidRDefault="0035618E" w:rsidP="0035618E">
                          <w:pPr>
                            <w:spacing w:before="0" w:after="0"/>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86A51BF" id="_x0000_t202" coordsize="21600,21600" o:spt="202" path="m,l,21600r21600,l21600,xe">
              <v:stroke joinstyle="miter"/>
              <v:path gradientshapeok="t" o:connecttype="rect"/>
            </v:shapetype>
            <v:shape id="MSIPCM483f412790f4fea904f5b552" o:spid="_x0000_s1033" type="#_x0000_t202" alt="{&quot;HashCode&quot;:904758361,&quot;Height&quot;:841.0,&quot;Width&quot;:595.0,&quot;Placement&quot;:&quot;Footer&quot;,&quot;Index&quot;:&quot;Primary&quot;,&quot;Section&quot;:4,&quot;Top&quot;:0.0,&quot;Left&quot;:0.0}" style="position:absolute;margin-left:0;margin-top:802.3pt;width:595.3pt;height:24.5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CC1T9LrgIAAEwFAAAOAAAA&#10;AAAAAAAAAAAAAC4CAABkcnMvZTJvRG9jLnhtbFBLAQItABQABgAIAAAAIQBIDV6a3wAAAAsBAAAP&#10;AAAAAAAAAAAAAAAAAAgFAABkcnMvZG93bnJldi54bWxQSwUGAAAAAAQABADzAAAAFAYAAAAA&#10;" o:allowincell="f" filled="f" stroked="f" strokeweight=".5pt">
              <v:textbox inset=",0,,0">
                <w:txbxContent>
                  <w:p w14:paraId="226CE0ED" w14:textId="363E3DFB" w:rsidR="0035618E" w:rsidRPr="0035618E" w:rsidRDefault="0035618E" w:rsidP="0035618E">
                    <w:pPr>
                      <w:spacing w:before="0" w:after="0"/>
                      <w:jc w:val="center"/>
                      <w:rPr>
                        <w:rFonts w:ascii="Arial Black" w:hAnsi="Arial Black"/>
                        <w:color w:val="000000"/>
                      </w:rPr>
                    </w:pPr>
                  </w:p>
                </w:txbxContent>
              </v:textbox>
              <w10:wrap anchorx="page" anchory="page"/>
            </v:shape>
          </w:pict>
        </mc:Fallback>
      </mc:AlternateContent>
    </w:r>
    <w:r w:rsidR="00497C4D">
      <w:rPr>
        <w:noProof/>
      </w:rPr>
      <mc:AlternateContent>
        <mc:Choice Requires="wps">
          <w:drawing>
            <wp:anchor distT="0" distB="0" distL="114300" distR="114300" simplePos="0" relativeHeight="251658244" behindDoc="0" locked="0" layoutInCell="0" allowOverlap="1" wp14:anchorId="13F6070D" wp14:editId="5995FC2C">
              <wp:simplePos x="0" y="0"/>
              <wp:positionH relativeFrom="page">
                <wp:posOffset>0</wp:posOffset>
              </wp:positionH>
              <wp:positionV relativeFrom="page">
                <wp:posOffset>10189687</wp:posOffset>
              </wp:positionV>
              <wp:extent cx="7560310" cy="311785"/>
              <wp:effectExtent l="0" t="0" r="0" b="12065"/>
              <wp:wrapNone/>
              <wp:docPr id="15" name="MSIPCMd02c4278bd120c0597685d1d" descr="{&quot;HashCode&quot;:904758361,&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9CAA00" w14:textId="7EEF2A43" w:rsidR="00497C4D" w:rsidRPr="000943F7" w:rsidRDefault="00497C4D" w:rsidP="000943F7">
                          <w:pPr>
                            <w:spacing w:before="0" w:after="0"/>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3F6070D" id="MSIPCMd02c4278bd120c0597685d1d" o:spid="_x0000_s1034" type="#_x0000_t202" alt="{&quot;HashCode&quot;:904758361,&quot;Height&quot;:841.0,&quot;Width&quot;:595.0,&quot;Placement&quot;:&quot;Footer&quot;,&quot;Index&quot;:&quot;Primary&quot;,&quot;Section&quot;:5,&quot;Top&quot;:0.0,&quot;Left&quot;:0.0}" style="position:absolute;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" o:allowincell="f" filled="f" stroked="f" strokeweight=".5pt">
              <v:textbox inset=",0,,0">
                <w:txbxContent>
                  <w:p w14:paraId="5E9CAA00" w14:textId="7EEF2A43" w:rsidR="00497C4D" w:rsidRPr="000943F7" w:rsidRDefault="00497C4D" w:rsidP="000943F7">
                    <w:pPr>
                      <w:spacing w:before="0" w:after="0"/>
                      <w:jc w:val="center"/>
                      <w:rPr>
                        <w:rFonts w:ascii="Arial Black" w:hAnsi="Arial Black"/>
                        <w:color w:val="00000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25B076" w14:textId="77777777" w:rsidR="00B90ACA" w:rsidRDefault="00B90ACA" w:rsidP="00E33E08">
      <w:pPr>
        <w:spacing w:before="0" w:after="0" w:line="240" w:lineRule="auto"/>
      </w:pPr>
    </w:p>
  </w:footnote>
  <w:footnote w:type="continuationSeparator" w:id="0">
    <w:p w14:paraId="23043ABE" w14:textId="77777777" w:rsidR="00B90ACA" w:rsidRDefault="00B90ACA" w:rsidP="00E33E08">
      <w:pPr>
        <w:spacing w:before="0" w:after="0" w:line="240" w:lineRule="auto"/>
      </w:pPr>
    </w:p>
  </w:footnote>
  <w:footnote w:type="continuationNotice" w:id="1">
    <w:p w14:paraId="79F41855" w14:textId="77777777" w:rsidR="00B90ACA" w:rsidRDefault="00B90ACA">
      <w:pPr>
        <w:spacing w:before="0" w:after="0" w:line="240" w:lineRule="auto"/>
      </w:pPr>
    </w:p>
  </w:footnote>
  <w:footnote w:id="2">
    <w:p w14:paraId="0E342F1A" w14:textId="77777777" w:rsidR="007E559E" w:rsidRDefault="007E559E" w:rsidP="007E559E">
      <w:pPr>
        <w:pStyle w:val="FootnoteText"/>
      </w:pPr>
      <w:r>
        <w:rPr>
          <w:rStyle w:val="FootnoteReference"/>
        </w:rPr>
        <w:footnoteRef/>
      </w:r>
      <w:r>
        <w:t xml:space="preserve"> </w:t>
      </w:r>
      <w:r w:rsidRPr="005A2CCA">
        <w:t xml:space="preserve">Mullins C, Wingate L, Edwards H. Transitioning from learning healthcare systems to learning health care communities. Journal of </w:t>
      </w:r>
      <w:r>
        <w:t>C</w:t>
      </w:r>
      <w:r w:rsidRPr="005A2CCA">
        <w:t xml:space="preserve">omparative </w:t>
      </w:r>
      <w:r>
        <w:t>E</w:t>
      </w:r>
      <w:r w:rsidRPr="005A2CCA">
        <w:t xml:space="preserve">ffectiveness </w:t>
      </w:r>
      <w:r>
        <w:t>R</w:t>
      </w:r>
      <w:r w:rsidRPr="005A2CCA">
        <w:t>esearch [online]. 26 Feb 2018 [16 March 2021];7(6). Available from: https://www.futuremedicine.com/doi/10.2217/cer-2017-0105</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82026" w14:textId="77777777" w:rsidR="007C083A" w:rsidRDefault="007C08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BBDC0" w14:textId="77777777" w:rsidR="007C083A" w:rsidRDefault="007C08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59FE3" w14:textId="77777777" w:rsidR="007C083A" w:rsidRDefault="007C08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AFFC0" w14:textId="77777777" w:rsidR="00497C4D" w:rsidRDefault="00497C4D" w:rsidP="00947A0F">
    <w:pPr>
      <w:pStyle w:val="SCVheaderempty"/>
    </w:pPr>
    <w:r>
      <w:rPr>
        <w:noProof/>
      </w:rPr>
      <w:drawing>
        <wp:anchor distT="0" distB="0" distL="114300" distR="114300" simplePos="0" relativeHeight="251658241" behindDoc="1" locked="1" layoutInCell="1" allowOverlap="1" wp14:anchorId="7B673CF7" wp14:editId="429ABF4D">
          <wp:simplePos x="0" y="0"/>
          <wp:positionH relativeFrom="page">
            <wp:posOffset>540385</wp:posOffset>
          </wp:positionH>
          <wp:positionV relativeFrom="page">
            <wp:posOffset>540385</wp:posOffset>
          </wp:positionV>
          <wp:extent cx="6505200" cy="5670000"/>
          <wp:effectExtent l="0" t="0" r="0" b="6985"/>
          <wp:wrapNone/>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corative"/>
                  <pic:cNvPicPr/>
                </pic:nvPicPr>
                <pic:blipFill>
                  <a:blip r:embed="rId1">
                    <a:extLst>
                      <a:ext uri="{28A0092B-C50C-407E-A947-70E740481C1C}">
                        <a14:useLocalDpi xmlns:a14="http://schemas.microsoft.com/office/drawing/2010/main" val="0"/>
                      </a:ext>
                    </a:extLst>
                  </a:blip>
                  <a:stretch>
                    <a:fillRect/>
                  </a:stretch>
                </pic:blipFill>
                <pic:spPr>
                  <a:xfrm>
                    <a:off x="0" y="0"/>
                    <a:ext cx="6505200" cy="56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0D807" w14:textId="77777777" w:rsidR="00497C4D" w:rsidRDefault="00497C4D" w:rsidP="0086277A">
    <w:pPr>
      <w:pStyle w:val="NoSpacing"/>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32E34" w14:textId="77777777" w:rsidR="00497C4D" w:rsidRDefault="00497C4D" w:rsidP="00BC437C">
    <w:pPr>
      <w:pStyle w:val="SCV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6EE30" w14:textId="70A056EA" w:rsidR="00497C4D" w:rsidRDefault="00497C4D" w:rsidP="00972812">
    <w:pPr>
      <w:pStyle w:val="SCV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4843D" w14:textId="77777777" w:rsidR="00497C4D" w:rsidRDefault="00497C4D" w:rsidP="006B337A">
    <w:pPr>
      <w:pStyle w:val="SCVheaderempty"/>
    </w:pPr>
    <w:r>
      <w:rPr>
        <w:noProof/>
      </w:rPr>
      <w:drawing>
        <wp:anchor distT="0" distB="0" distL="114300" distR="114300" simplePos="0" relativeHeight="251658243" behindDoc="1" locked="1" layoutInCell="1" allowOverlap="1" wp14:anchorId="2A07F299" wp14:editId="0DF29F71">
          <wp:simplePos x="0" y="0"/>
          <wp:positionH relativeFrom="page">
            <wp:posOffset>0</wp:posOffset>
          </wp:positionH>
          <wp:positionV relativeFrom="page">
            <wp:posOffset>540385</wp:posOffset>
          </wp:positionV>
          <wp:extent cx="7560000" cy="9541800"/>
          <wp:effectExtent l="0" t="0" r="3175" b="2540"/>
          <wp:wrapNone/>
          <wp:docPr id="28" name="Picture 28"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afer Care Victoria"/>
                  <pic:cNvPicPr/>
                </pic:nvPicPr>
                <pic:blipFill>
                  <a:blip r:embed="rId1">
                    <a:extLst>
                      <a:ext uri="{28A0092B-C50C-407E-A947-70E740481C1C}">
                        <a14:useLocalDpi xmlns:a14="http://schemas.microsoft.com/office/drawing/2010/main" val="0"/>
                      </a:ext>
                    </a:extLst>
                  </a:blip>
                  <a:stretch>
                    <a:fillRect/>
                  </a:stretch>
                </pic:blipFill>
                <pic:spPr>
                  <a:xfrm>
                    <a:off x="0" y="0"/>
                    <a:ext cx="7560000" cy="9541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AB04B" w14:textId="77777777" w:rsidR="00497C4D" w:rsidRDefault="00497C4D" w:rsidP="00BC437C">
    <w:pPr>
      <w:pStyle w:val="SCVheaderempty"/>
    </w:pPr>
    <w:r>
      <w:rPr>
        <w:noProof/>
      </w:rPr>
      <w:drawing>
        <wp:anchor distT="0" distB="0" distL="114300" distR="114300" simplePos="0" relativeHeight="251658242" behindDoc="0" locked="1" layoutInCell="1" allowOverlap="1" wp14:anchorId="2FDB6CF2" wp14:editId="0FEF50EA">
          <wp:simplePos x="0" y="0"/>
          <wp:positionH relativeFrom="page">
            <wp:posOffset>0</wp:posOffset>
          </wp:positionH>
          <wp:positionV relativeFrom="page">
            <wp:posOffset>540385</wp:posOffset>
          </wp:positionV>
          <wp:extent cx="7559640" cy="9613800"/>
          <wp:effectExtent l="0" t="0" r="3810" b="6985"/>
          <wp:wrapNone/>
          <wp:docPr id="29" name="Picture 29"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afer Care Victoria"/>
                  <pic:cNvPicPr/>
                </pic:nvPicPr>
                <pic:blipFill>
                  <a:blip r:embed="rId1">
                    <a:extLst>
                      <a:ext uri="{28A0092B-C50C-407E-A947-70E740481C1C}">
                        <a14:useLocalDpi xmlns:a14="http://schemas.microsoft.com/office/drawing/2010/main" val="0"/>
                      </a:ext>
                    </a:extLst>
                  </a:blip>
                  <a:stretch>
                    <a:fillRect/>
                  </a:stretch>
                </pic:blipFill>
                <pic:spPr>
                  <a:xfrm>
                    <a:off x="0" y="0"/>
                    <a:ext cx="7559640" cy="9613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7B64C0"/>
    <w:multiLevelType w:val="multilevel"/>
    <w:tmpl w:val="B96621C2"/>
    <w:styleLink w:val="ZZPulloutbullets"/>
    <w:lvl w:ilvl="0">
      <w:start w:val="1"/>
      <w:numFmt w:val="bullet"/>
      <w:pStyle w:val="SCVpulloutbullet"/>
      <w:lvlText w:val="•"/>
      <w:lvlJc w:val="left"/>
      <w:pPr>
        <w:ind w:left="284" w:hanging="284"/>
      </w:pPr>
      <w:rPr>
        <w:rFonts w:ascii="Calibri" w:hAnsi="Calibri" w:hint="default"/>
        <w:color w:val="007586" w:themeColor="text2"/>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1D3B1FFE"/>
    <w:multiLevelType w:val="hybridMultilevel"/>
    <w:tmpl w:val="8A58F4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D491406"/>
    <w:multiLevelType w:val="multilevel"/>
    <w:tmpl w:val="A27E6940"/>
    <w:lvl w:ilvl="0">
      <w:start w:val="1"/>
      <w:numFmt w:val="bullet"/>
      <w:lvlText w:val=""/>
      <w:lvlJc w:val="left"/>
      <w:pPr>
        <w:ind w:left="284" w:hanging="284"/>
      </w:pPr>
      <w:rPr>
        <w:rFonts w:ascii="Symbol" w:hAnsi="Symbol" w:hint="default"/>
        <w:color w:val="004C97" w:themeColor="accent4"/>
        <w:position w:val="2"/>
        <w:sz w:val="16"/>
      </w:rPr>
    </w:lvl>
    <w:lvl w:ilvl="1">
      <w:start w:val="1"/>
      <w:numFmt w:val="bullet"/>
      <w:lvlText w:val="–"/>
      <w:lvlJc w:val="left"/>
      <w:pPr>
        <w:tabs>
          <w:tab w:val="num" w:pos="284"/>
        </w:tabs>
        <w:ind w:left="567" w:hanging="283"/>
      </w:pPr>
      <w:rPr>
        <w:rFonts w:ascii="Arial Black" w:hAnsi="Arial Black"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37905A6B"/>
    <w:multiLevelType w:val="hybridMultilevel"/>
    <w:tmpl w:val="3412DD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92804BD"/>
    <w:multiLevelType w:val="hybridMultilevel"/>
    <w:tmpl w:val="195414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93615B0"/>
    <w:multiLevelType w:val="multilevel"/>
    <w:tmpl w:val="F27293EC"/>
    <w:name w:val="List num2"/>
    <w:lvl w:ilvl="0">
      <w:start w:val="1"/>
      <w:numFmt w:val="decimal"/>
      <w:suff w:val="space"/>
      <w:lvlText w:val="Section %1.0"/>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6" w15:restartNumberingAfterBreak="0">
    <w:nsid w:val="3D1472C0"/>
    <w:multiLevelType w:val="hybridMultilevel"/>
    <w:tmpl w:val="8A58F4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E6C68D4"/>
    <w:multiLevelType w:val="multilevel"/>
    <w:tmpl w:val="FCC83088"/>
    <w:styleLink w:val="ZZNumbersdigit"/>
    <w:lvl w:ilvl="0">
      <w:start w:val="1"/>
      <w:numFmt w:val="decimal"/>
      <w:pStyle w:val="SCVnumberdigit"/>
      <w:lvlText w:val="%1."/>
      <w:lvlJc w:val="left"/>
      <w:pPr>
        <w:tabs>
          <w:tab w:val="num" w:pos="397"/>
        </w:tabs>
        <w:ind w:left="397" w:hanging="397"/>
      </w:pPr>
      <w:rPr>
        <w:rFonts w:cs="Times New Roman" w:hint="default"/>
      </w:rPr>
    </w:lvl>
    <w:lvl w:ilvl="1">
      <w:start w:val="1"/>
      <w:numFmt w:val="lowerLetter"/>
      <w:pStyle w:val="SCVnumberloweralphaindent"/>
      <w:lvlText w:val="%2."/>
      <w:lvlJc w:val="left"/>
      <w:pPr>
        <w:tabs>
          <w:tab w:val="num" w:pos="794"/>
        </w:tabs>
        <w:ind w:left="794" w:hanging="397"/>
      </w:pPr>
      <w:rPr>
        <w:rFonts w:cs="Times New Roman" w:hint="default"/>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cs="Times New Roman" w:hint="default"/>
      </w:rPr>
    </w:lvl>
    <w:lvl w:ilvl="5">
      <w:start w:val="1"/>
      <w:numFmt w:val="none"/>
      <w:lvlRestart w:val="0"/>
      <w:lvlText w:val=""/>
      <w:lvlJc w:val="left"/>
      <w:pPr>
        <w:tabs>
          <w:tab w:val="num" w:pos="0"/>
        </w:tabs>
        <w:ind w:left="0" w:firstLine="0"/>
      </w:pPr>
      <w:rPr>
        <w:rFonts w:cs="Times New Roman" w:hint="default"/>
      </w:rPr>
    </w:lvl>
    <w:lvl w:ilvl="6">
      <w:start w:val="1"/>
      <w:numFmt w:val="none"/>
      <w:lvlRestart w:val="0"/>
      <w:lvlText w:val=""/>
      <w:lvlJc w:val="left"/>
      <w:pPr>
        <w:ind w:left="0" w:firstLine="0"/>
      </w:pPr>
      <w:rPr>
        <w:rFonts w:cs="Times New Roman" w:hint="default"/>
      </w:rPr>
    </w:lvl>
    <w:lvl w:ilvl="7">
      <w:start w:val="1"/>
      <w:numFmt w:val="none"/>
      <w:lvlRestart w:val="0"/>
      <w:lvlText w:val=""/>
      <w:lvlJc w:val="left"/>
      <w:pPr>
        <w:ind w:left="0" w:firstLine="0"/>
      </w:pPr>
      <w:rPr>
        <w:rFonts w:cs="Times New Roman" w:hint="default"/>
      </w:rPr>
    </w:lvl>
    <w:lvl w:ilvl="8">
      <w:start w:val="1"/>
      <w:numFmt w:val="none"/>
      <w:lvlRestart w:val="0"/>
      <w:lvlText w:val=""/>
      <w:lvlJc w:val="right"/>
      <w:pPr>
        <w:ind w:left="0" w:firstLine="0"/>
      </w:pPr>
      <w:rPr>
        <w:rFonts w:cs="Times New Roman" w:hint="default"/>
      </w:rPr>
    </w:lvl>
  </w:abstractNum>
  <w:abstractNum w:abstractNumId="8" w15:restartNumberingAfterBreak="0">
    <w:nsid w:val="40264501"/>
    <w:multiLevelType w:val="hybridMultilevel"/>
    <w:tmpl w:val="36667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A8513C4"/>
    <w:multiLevelType w:val="multilevel"/>
    <w:tmpl w:val="1EF4C3C8"/>
    <w:styleLink w:val="ZZTablenumbers"/>
    <w:lvl w:ilvl="0">
      <w:start w:val="1"/>
      <w:numFmt w:val="decimal"/>
      <w:pStyle w:val="SCVtablenumber1"/>
      <w:lvlText w:val="%1."/>
      <w:lvlJc w:val="left"/>
      <w:pPr>
        <w:ind w:left="340" w:hanging="340"/>
      </w:pPr>
      <w:rPr>
        <w:rFonts w:hint="default"/>
      </w:rPr>
    </w:lvl>
    <w:lvl w:ilvl="1">
      <w:start w:val="1"/>
      <w:numFmt w:val="lowerLetter"/>
      <w:pStyle w:val="SCVtablenumber2"/>
      <w:lvlText w:val="(%2)"/>
      <w:lvlJc w:val="left"/>
      <w:pPr>
        <w:tabs>
          <w:tab w:val="num" w:pos="340"/>
        </w:tabs>
        <w:ind w:left="680" w:hanging="34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07271BC"/>
    <w:multiLevelType w:val="hybridMultilevel"/>
    <w:tmpl w:val="19123120"/>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41611C2"/>
    <w:multiLevelType w:val="multilevel"/>
    <w:tmpl w:val="E0D49F02"/>
    <w:styleLink w:val="ZZTablebullets"/>
    <w:lvl w:ilvl="0">
      <w:start w:val="1"/>
      <w:numFmt w:val="bullet"/>
      <w:pStyle w:val="SCVtablebullet1"/>
      <w:lvlText w:val="•"/>
      <w:lvlJc w:val="left"/>
      <w:pPr>
        <w:ind w:left="227" w:hanging="227"/>
      </w:pPr>
      <w:rPr>
        <w:rFonts w:ascii="Calibri" w:hAnsi="Calibri" w:hint="default"/>
      </w:rPr>
    </w:lvl>
    <w:lvl w:ilvl="1">
      <w:start w:val="1"/>
      <w:numFmt w:val="bullet"/>
      <w:lvlRestart w:val="0"/>
      <w:pStyle w:val="SCVtablebullet2"/>
      <w:lvlText w:val="–"/>
      <w:lvlJc w:val="left"/>
      <w:pPr>
        <w:tabs>
          <w:tab w:val="num" w:pos="227"/>
        </w:tabs>
        <w:ind w:left="454" w:hanging="227"/>
      </w:pPr>
      <w:rPr>
        <w:rFonts w:ascii="Calibri" w:hAnsi="Calibri" w:hint="default"/>
      </w:rPr>
    </w:lvl>
    <w:lvl w:ilvl="2">
      <w:start w:val="1"/>
      <w:numFmt w:val="none"/>
      <w:lvlRestart w:val="0"/>
      <w:lvlText w:val=""/>
      <w:lvlJc w:val="left"/>
      <w:rPr>
        <w:rFonts w:cs="Times New Roman" w:hint="default"/>
      </w:rPr>
    </w:lvl>
    <w:lvl w:ilvl="3">
      <w:start w:val="1"/>
      <w:numFmt w:val="none"/>
      <w:lvlRestart w:val="0"/>
      <w:lvlText w:val=""/>
      <w:lvlJc w:val="left"/>
      <w:rPr>
        <w:rFonts w:cs="Times New Roman" w:hint="default"/>
      </w:rPr>
    </w:lvl>
    <w:lvl w:ilvl="4">
      <w:start w:val="1"/>
      <w:numFmt w:val="none"/>
      <w:lvlRestart w:val="0"/>
      <w:lvlText w:val=""/>
      <w:lvlJc w:val="left"/>
      <w:rPr>
        <w:rFonts w:cs="Times New Roman" w:hint="default"/>
      </w:rPr>
    </w:lvl>
    <w:lvl w:ilvl="5">
      <w:start w:val="1"/>
      <w:numFmt w:val="none"/>
      <w:lvlRestart w:val="0"/>
      <w:lvlText w:val=""/>
      <w:lvlJc w:val="left"/>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12" w15:restartNumberingAfterBreak="0">
    <w:nsid w:val="61320433"/>
    <w:multiLevelType w:val="multilevel"/>
    <w:tmpl w:val="69C2D2B4"/>
    <w:styleLink w:val="ZZBullets"/>
    <w:lvl w:ilvl="0">
      <w:start w:val="1"/>
      <w:numFmt w:val="bullet"/>
      <w:pStyle w:val="SCVbullet1"/>
      <w:lvlText w:val=""/>
      <w:lvlJc w:val="left"/>
      <w:pPr>
        <w:ind w:left="284" w:hanging="284"/>
      </w:pPr>
      <w:rPr>
        <w:rFonts w:ascii="Wingdings 2" w:hAnsi="Wingdings 2" w:hint="default"/>
        <w:color w:val="004C97" w:themeColor="accent4"/>
        <w:position w:val="2"/>
        <w:sz w:val="16"/>
      </w:rPr>
    </w:lvl>
    <w:lvl w:ilvl="1">
      <w:start w:val="1"/>
      <w:numFmt w:val="bullet"/>
      <w:pStyle w:val="SCVbullet2"/>
      <w:lvlText w:val="–"/>
      <w:lvlJc w:val="left"/>
      <w:pPr>
        <w:tabs>
          <w:tab w:val="num" w:pos="284"/>
        </w:tabs>
        <w:ind w:left="567" w:hanging="283"/>
      </w:pPr>
      <w:rPr>
        <w:rFonts w:ascii="Arial Black" w:hAnsi="Arial Black"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6309259F"/>
    <w:multiLevelType w:val="multilevel"/>
    <w:tmpl w:val="172684E6"/>
    <w:styleLink w:val="ZZQuotebullets"/>
    <w:lvl w:ilvl="0">
      <w:start w:val="1"/>
      <w:numFmt w:val="bullet"/>
      <w:pStyle w:val="SCVquotebullet1"/>
      <w:lvlText w:val="•"/>
      <w:lvlJc w:val="left"/>
      <w:pPr>
        <w:ind w:left="680" w:hanging="283"/>
      </w:pPr>
      <w:rPr>
        <w:rFonts w:ascii="Calibri" w:hAnsi="Calibri" w:hint="default"/>
        <w:color w:val="007586" w:themeColor="text2"/>
      </w:rPr>
    </w:lvl>
    <w:lvl w:ilvl="1">
      <w:start w:val="1"/>
      <w:numFmt w:val="bullet"/>
      <w:lvlRestart w:val="0"/>
      <w:pStyle w:val="SCVquotebullet2"/>
      <w:lvlText w:val="–"/>
      <w:lvlJc w:val="left"/>
      <w:pPr>
        <w:ind w:left="964" w:hanging="284"/>
      </w:pPr>
      <w:rPr>
        <w:rFonts w:ascii="Calibri" w:hAnsi="Calibri" w:hint="default"/>
        <w:color w:val="007586" w:themeColor="text2"/>
      </w:rPr>
    </w:lvl>
    <w:lvl w:ilvl="2">
      <w:start w:val="1"/>
      <w:numFmt w:val="none"/>
      <w:lvlRestart w:val="0"/>
      <w:lvlText w:val=""/>
      <w:lvlJc w:val="left"/>
      <w:pPr>
        <w:ind w:left="0" w:firstLine="0"/>
      </w:pPr>
      <w:rPr>
        <w:rFonts w:cs="Times New Roman" w:hint="default"/>
      </w:rPr>
    </w:lvl>
    <w:lvl w:ilvl="3">
      <w:start w:val="1"/>
      <w:numFmt w:val="none"/>
      <w:lvlRestart w:val="0"/>
      <w:lvlText w:val=""/>
      <w:lvlJc w:val="left"/>
      <w:pPr>
        <w:ind w:left="0" w:firstLine="0"/>
      </w:pPr>
      <w:rPr>
        <w:rFonts w:cs="Times New Roman" w:hint="default"/>
      </w:rPr>
    </w:lvl>
    <w:lvl w:ilvl="4">
      <w:start w:val="1"/>
      <w:numFmt w:val="none"/>
      <w:lvlRestart w:val="0"/>
      <w:lvlText w:val=""/>
      <w:lvlJc w:val="left"/>
      <w:pPr>
        <w:ind w:left="0" w:firstLine="0"/>
      </w:pPr>
      <w:rPr>
        <w:rFonts w:cs="Times New Roman" w:hint="default"/>
      </w:rPr>
    </w:lvl>
    <w:lvl w:ilvl="5">
      <w:start w:val="1"/>
      <w:numFmt w:val="none"/>
      <w:lvlRestart w:val="0"/>
      <w:lvlText w:val=""/>
      <w:lvlJc w:val="left"/>
      <w:pPr>
        <w:ind w:left="0" w:firstLine="0"/>
      </w:pPr>
      <w:rPr>
        <w:rFonts w:cs="Times New Roman" w:hint="default"/>
      </w:rPr>
    </w:lvl>
    <w:lvl w:ilvl="6">
      <w:start w:val="1"/>
      <w:numFmt w:val="none"/>
      <w:lvlRestart w:val="0"/>
      <w:lvlText w:val=""/>
      <w:lvlJc w:val="left"/>
      <w:pPr>
        <w:ind w:left="0" w:firstLine="0"/>
      </w:pPr>
      <w:rPr>
        <w:rFonts w:cs="Times New Roman" w:hint="default"/>
      </w:rPr>
    </w:lvl>
    <w:lvl w:ilvl="7">
      <w:start w:val="1"/>
      <w:numFmt w:val="none"/>
      <w:lvlRestart w:val="0"/>
      <w:lvlText w:val=""/>
      <w:lvlJc w:val="left"/>
      <w:pPr>
        <w:ind w:left="0" w:firstLine="0"/>
      </w:pPr>
      <w:rPr>
        <w:rFonts w:cs="Times New Roman" w:hint="default"/>
      </w:rPr>
    </w:lvl>
    <w:lvl w:ilvl="8">
      <w:start w:val="1"/>
      <w:numFmt w:val="none"/>
      <w:lvlRestart w:val="0"/>
      <w:lvlText w:val=""/>
      <w:lvlJc w:val="left"/>
      <w:pPr>
        <w:ind w:left="0" w:firstLine="0"/>
      </w:pPr>
      <w:rPr>
        <w:rFonts w:cs="Times New Roman" w:hint="default"/>
      </w:rPr>
    </w:lvl>
  </w:abstractNum>
  <w:abstractNum w:abstractNumId="14" w15:restartNumberingAfterBreak="0">
    <w:nsid w:val="68845BB1"/>
    <w:multiLevelType w:val="multilevel"/>
    <w:tmpl w:val="D0587FD4"/>
    <w:lvl w:ilvl="0">
      <w:start w:val="1"/>
      <w:numFmt w:val="decimal"/>
      <w:lvlText w:val="%1."/>
      <w:lvlJc w:val="left"/>
      <w:pPr>
        <w:ind w:left="284" w:hanging="284"/>
      </w:pPr>
      <w:rPr>
        <w:rFonts w:hint="default"/>
        <w:color w:val="004C97" w:themeColor="accent4"/>
        <w:position w:val="2"/>
        <w:sz w:val="16"/>
      </w:rPr>
    </w:lvl>
    <w:lvl w:ilvl="1">
      <w:start w:val="1"/>
      <w:numFmt w:val="bullet"/>
      <w:lvlText w:val="–"/>
      <w:lvlJc w:val="left"/>
      <w:pPr>
        <w:tabs>
          <w:tab w:val="num" w:pos="284"/>
        </w:tabs>
        <w:ind w:left="567" w:hanging="283"/>
      </w:pPr>
      <w:rPr>
        <w:rFonts w:ascii="Arial Black" w:hAnsi="Arial Black"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69E370C5"/>
    <w:multiLevelType w:val="hybridMultilevel"/>
    <w:tmpl w:val="898AE0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47C0799"/>
    <w:multiLevelType w:val="hybridMultilevel"/>
    <w:tmpl w:val="D8B06796"/>
    <w:lvl w:ilvl="0" w:tplc="2C041362">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9F619B4"/>
    <w:multiLevelType w:val="multilevel"/>
    <w:tmpl w:val="32A667BE"/>
    <w:styleLink w:val="ZZBulletsafternumbers"/>
    <w:lvl w:ilvl="0">
      <w:start w:val="1"/>
      <w:numFmt w:val="none"/>
      <w:lvlText w:val=""/>
      <w:lvlJc w:val="left"/>
      <w:pPr>
        <w:ind w:left="0" w:firstLine="0"/>
      </w:pPr>
      <w:rPr>
        <w:rFonts w:hint="default"/>
      </w:rPr>
    </w:lvl>
    <w:lvl w:ilvl="1">
      <w:start w:val="1"/>
      <w:numFmt w:val="bullet"/>
      <w:lvlRestart w:val="0"/>
      <w:pStyle w:val="SCVbulletafternumbers"/>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7CFB0871"/>
    <w:multiLevelType w:val="multilevel"/>
    <w:tmpl w:val="2C6C7ED0"/>
    <w:lvl w:ilvl="0">
      <w:start w:val="1"/>
      <w:numFmt w:val="bullet"/>
      <w:lvlText w:val=""/>
      <w:lvlJc w:val="left"/>
      <w:pPr>
        <w:ind w:left="284" w:hanging="284"/>
      </w:pPr>
      <w:rPr>
        <w:rFonts w:ascii="Symbol" w:hAnsi="Symbol" w:hint="default"/>
        <w:color w:val="004C97" w:themeColor="accent4"/>
        <w:position w:val="2"/>
        <w:sz w:val="16"/>
      </w:rPr>
    </w:lvl>
    <w:lvl w:ilvl="1">
      <w:start w:val="1"/>
      <w:numFmt w:val="bullet"/>
      <w:lvlText w:val="–"/>
      <w:lvlJc w:val="left"/>
      <w:pPr>
        <w:tabs>
          <w:tab w:val="num" w:pos="284"/>
        </w:tabs>
        <w:ind w:left="567" w:hanging="283"/>
      </w:pPr>
      <w:rPr>
        <w:rFonts w:ascii="Arial Black" w:hAnsi="Arial Black"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7FAC2CDE"/>
    <w:multiLevelType w:val="hybridMultilevel"/>
    <w:tmpl w:val="1E1EA69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7FD44514"/>
    <w:multiLevelType w:val="multilevel"/>
    <w:tmpl w:val="457635A8"/>
    <w:name w:val="List num"/>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7"/>
  </w:num>
  <w:num w:numId="8">
    <w:abstractNumId w:val="7"/>
  </w:num>
  <w:num w:numId="9">
    <w:abstractNumId w:val="0"/>
  </w:num>
  <w:num w:numId="10">
    <w:abstractNumId w:val="13"/>
  </w:num>
  <w:num w:numId="11">
    <w:abstractNumId w:val="11"/>
  </w:num>
  <w:num w:numId="12">
    <w:abstractNumId w:val="9"/>
  </w:num>
  <w:num w:numId="13">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
  </w:num>
  <w:num w:numId="16">
    <w:abstractNumId w:val="4"/>
  </w:num>
  <w:num w:numId="17">
    <w:abstractNumId w:val="2"/>
  </w:num>
  <w:num w:numId="18">
    <w:abstractNumId w:val="18"/>
  </w:num>
  <w:num w:numId="19">
    <w:abstractNumId w:val="15"/>
  </w:num>
  <w:num w:numId="20">
    <w:abstractNumId w:val="6"/>
  </w:num>
  <w:num w:numId="21">
    <w:abstractNumId w:val="19"/>
  </w:num>
  <w:num w:numId="22">
    <w:abstractNumId w:val="14"/>
  </w:num>
  <w:num w:numId="23">
    <w:abstractNumId w:val="10"/>
  </w:num>
  <w:num w:numId="24">
    <w:abstractNumId w:val="16"/>
  </w:num>
  <w:num w:numId="25">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attachedTemplate r:id="rId1"/>
  <w:stylePaneSortMethod w:val="0000"/>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3F7"/>
    <w:rsid w:val="00001A62"/>
    <w:rsid w:val="0000265C"/>
    <w:rsid w:val="00002E6F"/>
    <w:rsid w:val="00003278"/>
    <w:rsid w:val="00006BB8"/>
    <w:rsid w:val="00006F62"/>
    <w:rsid w:val="00012F65"/>
    <w:rsid w:val="00012F6F"/>
    <w:rsid w:val="00013E49"/>
    <w:rsid w:val="00014045"/>
    <w:rsid w:val="00014213"/>
    <w:rsid w:val="0001443F"/>
    <w:rsid w:val="00014B55"/>
    <w:rsid w:val="00015F0A"/>
    <w:rsid w:val="00016DBD"/>
    <w:rsid w:val="00016ECF"/>
    <w:rsid w:val="000173DE"/>
    <w:rsid w:val="00017DEB"/>
    <w:rsid w:val="00017E28"/>
    <w:rsid w:val="00020BE5"/>
    <w:rsid w:val="00020E3E"/>
    <w:rsid w:val="00021BFB"/>
    <w:rsid w:val="000225D0"/>
    <w:rsid w:val="0002328B"/>
    <w:rsid w:val="0002328D"/>
    <w:rsid w:val="00023BF3"/>
    <w:rsid w:val="00023EB4"/>
    <w:rsid w:val="00024C40"/>
    <w:rsid w:val="00025040"/>
    <w:rsid w:val="00025873"/>
    <w:rsid w:val="000262E6"/>
    <w:rsid w:val="00026480"/>
    <w:rsid w:val="00026811"/>
    <w:rsid w:val="00026D4A"/>
    <w:rsid w:val="000306FE"/>
    <w:rsid w:val="0003074B"/>
    <w:rsid w:val="00031039"/>
    <w:rsid w:val="00031244"/>
    <w:rsid w:val="00031E8C"/>
    <w:rsid w:val="00034202"/>
    <w:rsid w:val="00034F0D"/>
    <w:rsid w:val="00035812"/>
    <w:rsid w:val="00037528"/>
    <w:rsid w:val="00037D34"/>
    <w:rsid w:val="000406A2"/>
    <w:rsid w:val="00040747"/>
    <w:rsid w:val="0004185E"/>
    <w:rsid w:val="000433BB"/>
    <w:rsid w:val="00045B3E"/>
    <w:rsid w:val="0004698F"/>
    <w:rsid w:val="00046FFA"/>
    <w:rsid w:val="000477DC"/>
    <w:rsid w:val="0005091F"/>
    <w:rsid w:val="00052A26"/>
    <w:rsid w:val="00052AED"/>
    <w:rsid w:val="00053A64"/>
    <w:rsid w:val="00055226"/>
    <w:rsid w:val="00056988"/>
    <w:rsid w:val="00062978"/>
    <w:rsid w:val="00063FF1"/>
    <w:rsid w:val="00064F31"/>
    <w:rsid w:val="00065956"/>
    <w:rsid w:val="000664EA"/>
    <w:rsid w:val="00070692"/>
    <w:rsid w:val="000706C7"/>
    <w:rsid w:val="000716F1"/>
    <w:rsid w:val="00071B94"/>
    <w:rsid w:val="00072279"/>
    <w:rsid w:val="000750E3"/>
    <w:rsid w:val="00075E6C"/>
    <w:rsid w:val="00077937"/>
    <w:rsid w:val="00077B98"/>
    <w:rsid w:val="00077CF5"/>
    <w:rsid w:val="00080026"/>
    <w:rsid w:val="00080111"/>
    <w:rsid w:val="00080265"/>
    <w:rsid w:val="00081C12"/>
    <w:rsid w:val="000821E5"/>
    <w:rsid w:val="00082BD0"/>
    <w:rsid w:val="0008358F"/>
    <w:rsid w:val="00084CC1"/>
    <w:rsid w:val="00084F11"/>
    <w:rsid w:val="00086D14"/>
    <w:rsid w:val="00087D42"/>
    <w:rsid w:val="000921FB"/>
    <w:rsid w:val="000936FA"/>
    <w:rsid w:val="000943F7"/>
    <w:rsid w:val="000973EF"/>
    <w:rsid w:val="00097781"/>
    <w:rsid w:val="000977BF"/>
    <w:rsid w:val="000979CD"/>
    <w:rsid w:val="000A0098"/>
    <w:rsid w:val="000A0E62"/>
    <w:rsid w:val="000A214A"/>
    <w:rsid w:val="000A2620"/>
    <w:rsid w:val="000A268D"/>
    <w:rsid w:val="000A2C71"/>
    <w:rsid w:val="000A4895"/>
    <w:rsid w:val="000A5371"/>
    <w:rsid w:val="000A59D1"/>
    <w:rsid w:val="000A66DA"/>
    <w:rsid w:val="000A76C3"/>
    <w:rsid w:val="000B02A6"/>
    <w:rsid w:val="000B178F"/>
    <w:rsid w:val="000B1D9B"/>
    <w:rsid w:val="000B23F3"/>
    <w:rsid w:val="000B29AD"/>
    <w:rsid w:val="000B2F4A"/>
    <w:rsid w:val="000B440B"/>
    <w:rsid w:val="000B45BB"/>
    <w:rsid w:val="000B517F"/>
    <w:rsid w:val="000B520F"/>
    <w:rsid w:val="000B5DD7"/>
    <w:rsid w:val="000B69C1"/>
    <w:rsid w:val="000B7B2E"/>
    <w:rsid w:val="000C0EE4"/>
    <w:rsid w:val="000C1CCB"/>
    <w:rsid w:val="000C3931"/>
    <w:rsid w:val="000C4666"/>
    <w:rsid w:val="000C520D"/>
    <w:rsid w:val="000C6372"/>
    <w:rsid w:val="000C6BCE"/>
    <w:rsid w:val="000C75E9"/>
    <w:rsid w:val="000C791C"/>
    <w:rsid w:val="000D09FA"/>
    <w:rsid w:val="000D1EB8"/>
    <w:rsid w:val="000D1F8A"/>
    <w:rsid w:val="000D3CE5"/>
    <w:rsid w:val="000D4611"/>
    <w:rsid w:val="000D4E13"/>
    <w:rsid w:val="000D6FC9"/>
    <w:rsid w:val="000D7841"/>
    <w:rsid w:val="000E0A78"/>
    <w:rsid w:val="000E0B1B"/>
    <w:rsid w:val="000E1DF6"/>
    <w:rsid w:val="000E2AA1"/>
    <w:rsid w:val="000E392D"/>
    <w:rsid w:val="000E39B6"/>
    <w:rsid w:val="000E3D05"/>
    <w:rsid w:val="000E4CD5"/>
    <w:rsid w:val="000E7120"/>
    <w:rsid w:val="000E7660"/>
    <w:rsid w:val="000E789D"/>
    <w:rsid w:val="000E7D95"/>
    <w:rsid w:val="000F0821"/>
    <w:rsid w:val="000F4288"/>
    <w:rsid w:val="000F46E8"/>
    <w:rsid w:val="000F6375"/>
    <w:rsid w:val="000F7009"/>
    <w:rsid w:val="000F7165"/>
    <w:rsid w:val="000F7240"/>
    <w:rsid w:val="00100361"/>
    <w:rsid w:val="00100397"/>
    <w:rsid w:val="00101916"/>
    <w:rsid w:val="00101B0F"/>
    <w:rsid w:val="00102379"/>
    <w:rsid w:val="00103722"/>
    <w:rsid w:val="00103F69"/>
    <w:rsid w:val="001053AD"/>
    <w:rsid w:val="00105424"/>
    <w:rsid w:val="00105EB8"/>
    <w:rsid w:val="001065D6"/>
    <w:rsid w:val="001068D5"/>
    <w:rsid w:val="00106BA9"/>
    <w:rsid w:val="0010737B"/>
    <w:rsid w:val="0011074B"/>
    <w:rsid w:val="00112B4E"/>
    <w:rsid w:val="00113F18"/>
    <w:rsid w:val="00114421"/>
    <w:rsid w:val="00114860"/>
    <w:rsid w:val="00115F55"/>
    <w:rsid w:val="00120197"/>
    <w:rsid w:val="00120A2A"/>
    <w:rsid w:val="00121252"/>
    <w:rsid w:val="00124609"/>
    <w:rsid w:val="001254CE"/>
    <w:rsid w:val="00125930"/>
    <w:rsid w:val="00126ED1"/>
    <w:rsid w:val="00127B35"/>
    <w:rsid w:val="00131035"/>
    <w:rsid w:val="001313C7"/>
    <w:rsid w:val="00132F76"/>
    <w:rsid w:val="0013398B"/>
    <w:rsid w:val="00133CF2"/>
    <w:rsid w:val="00133DAE"/>
    <w:rsid w:val="001345DF"/>
    <w:rsid w:val="00134B46"/>
    <w:rsid w:val="00135690"/>
    <w:rsid w:val="001370A6"/>
    <w:rsid w:val="00137A7F"/>
    <w:rsid w:val="001402E9"/>
    <w:rsid w:val="00140AA4"/>
    <w:rsid w:val="001415EB"/>
    <w:rsid w:val="001422CC"/>
    <w:rsid w:val="00142324"/>
    <w:rsid w:val="0014285F"/>
    <w:rsid w:val="00142CC3"/>
    <w:rsid w:val="0014328D"/>
    <w:rsid w:val="00145250"/>
    <w:rsid w:val="00145346"/>
    <w:rsid w:val="001466F0"/>
    <w:rsid w:val="00147776"/>
    <w:rsid w:val="00147C80"/>
    <w:rsid w:val="00150333"/>
    <w:rsid w:val="001518AF"/>
    <w:rsid w:val="001523F9"/>
    <w:rsid w:val="0015479A"/>
    <w:rsid w:val="00155DD5"/>
    <w:rsid w:val="001574C6"/>
    <w:rsid w:val="0015779E"/>
    <w:rsid w:val="001579D3"/>
    <w:rsid w:val="00160882"/>
    <w:rsid w:val="00160F66"/>
    <w:rsid w:val="00161243"/>
    <w:rsid w:val="001612FE"/>
    <w:rsid w:val="001617B6"/>
    <w:rsid w:val="0016357F"/>
    <w:rsid w:val="00165D74"/>
    <w:rsid w:val="00165E66"/>
    <w:rsid w:val="0016638E"/>
    <w:rsid w:val="00167A21"/>
    <w:rsid w:val="00170CBC"/>
    <w:rsid w:val="00174F38"/>
    <w:rsid w:val="00176495"/>
    <w:rsid w:val="0017684D"/>
    <w:rsid w:val="00177BE3"/>
    <w:rsid w:val="001803FB"/>
    <w:rsid w:val="001819B4"/>
    <w:rsid w:val="00182B62"/>
    <w:rsid w:val="00184560"/>
    <w:rsid w:val="001847B0"/>
    <w:rsid w:val="001849FD"/>
    <w:rsid w:val="00184DE5"/>
    <w:rsid w:val="001858A3"/>
    <w:rsid w:val="00185E07"/>
    <w:rsid w:val="00190BF9"/>
    <w:rsid w:val="00191502"/>
    <w:rsid w:val="00192B9A"/>
    <w:rsid w:val="0019351B"/>
    <w:rsid w:val="0019410F"/>
    <w:rsid w:val="001943E4"/>
    <w:rsid w:val="00194B79"/>
    <w:rsid w:val="00195BE1"/>
    <w:rsid w:val="00195ED2"/>
    <w:rsid w:val="00196143"/>
    <w:rsid w:val="00197F84"/>
    <w:rsid w:val="001A0201"/>
    <w:rsid w:val="001A1D34"/>
    <w:rsid w:val="001A238F"/>
    <w:rsid w:val="001A24FC"/>
    <w:rsid w:val="001A2C73"/>
    <w:rsid w:val="001A3017"/>
    <w:rsid w:val="001A3A62"/>
    <w:rsid w:val="001A6D42"/>
    <w:rsid w:val="001B0CFE"/>
    <w:rsid w:val="001B0D23"/>
    <w:rsid w:val="001B24DB"/>
    <w:rsid w:val="001B283B"/>
    <w:rsid w:val="001B2891"/>
    <w:rsid w:val="001B2895"/>
    <w:rsid w:val="001B4ED5"/>
    <w:rsid w:val="001B575D"/>
    <w:rsid w:val="001B588E"/>
    <w:rsid w:val="001C2C0D"/>
    <w:rsid w:val="001C621D"/>
    <w:rsid w:val="001C7BAE"/>
    <w:rsid w:val="001D011F"/>
    <w:rsid w:val="001D0D57"/>
    <w:rsid w:val="001D1E9C"/>
    <w:rsid w:val="001D323A"/>
    <w:rsid w:val="001D4501"/>
    <w:rsid w:val="001D468D"/>
    <w:rsid w:val="001D4B4A"/>
    <w:rsid w:val="001D6886"/>
    <w:rsid w:val="001D6C00"/>
    <w:rsid w:val="001D76CB"/>
    <w:rsid w:val="001E05CD"/>
    <w:rsid w:val="001E0DEA"/>
    <w:rsid w:val="001E16BB"/>
    <w:rsid w:val="001E31FA"/>
    <w:rsid w:val="001E48F9"/>
    <w:rsid w:val="001E4EB5"/>
    <w:rsid w:val="001E5243"/>
    <w:rsid w:val="001E52B2"/>
    <w:rsid w:val="001E64F6"/>
    <w:rsid w:val="001E7AEB"/>
    <w:rsid w:val="001F21B8"/>
    <w:rsid w:val="001F26BF"/>
    <w:rsid w:val="001F2CB6"/>
    <w:rsid w:val="001F482F"/>
    <w:rsid w:val="001F4DD5"/>
    <w:rsid w:val="001F6384"/>
    <w:rsid w:val="001F78EB"/>
    <w:rsid w:val="00202DA6"/>
    <w:rsid w:val="0020456E"/>
    <w:rsid w:val="002045F4"/>
    <w:rsid w:val="00204B82"/>
    <w:rsid w:val="00204C38"/>
    <w:rsid w:val="00205C68"/>
    <w:rsid w:val="00205CD5"/>
    <w:rsid w:val="002100CE"/>
    <w:rsid w:val="00212D31"/>
    <w:rsid w:val="00213DF5"/>
    <w:rsid w:val="002143FA"/>
    <w:rsid w:val="00214B48"/>
    <w:rsid w:val="00215652"/>
    <w:rsid w:val="00216088"/>
    <w:rsid w:val="00216977"/>
    <w:rsid w:val="002203B0"/>
    <w:rsid w:val="00220617"/>
    <w:rsid w:val="002208E6"/>
    <w:rsid w:val="002218F9"/>
    <w:rsid w:val="00222BEB"/>
    <w:rsid w:val="00223217"/>
    <w:rsid w:val="00223A57"/>
    <w:rsid w:val="00223CF7"/>
    <w:rsid w:val="0022490C"/>
    <w:rsid w:val="002252A8"/>
    <w:rsid w:val="00225E60"/>
    <w:rsid w:val="0022723B"/>
    <w:rsid w:val="002275B0"/>
    <w:rsid w:val="00227A59"/>
    <w:rsid w:val="00227EBC"/>
    <w:rsid w:val="00230BBB"/>
    <w:rsid w:val="002311FA"/>
    <w:rsid w:val="00231A78"/>
    <w:rsid w:val="00231E43"/>
    <w:rsid w:val="0023202C"/>
    <w:rsid w:val="00232D7E"/>
    <w:rsid w:val="00233211"/>
    <w:rsid w:val="00234253"/>
    <w:rsid w:val="00234619"/>
    <w:rsid w:val="002351A5"/>
    <w:rsid w:val="00235D5A"/>
    <w:rsid w:val="00237ACE"/>
    <w:rsid w:val="00241330"/>
    <w:rsid w:val="0024217E"/>
    <w:rsid w:val="002421B6"/>
    <w:rsid w:val="002443AF"/>
    <w:rsid w:val="00245043"/>
    <w:rsid w:val="00245C2C"/>
    <w:rsid w:val="0025493F"/>
    <w:rsid w:val="0025578B"/>
    <w:rsid w:val="002570BD"/>
    <w:rsid w:val="0026028E"/>
    <w:rsid w:val="002615B3"/>
    <w:rsid w:val="00262106"/>
    <w:rsid w:val="002625D4"/>
    <w:rsid w:val="00262B49"/>
    <w:rsid w:val="00262FF4"/>
    <w:rsid w:val="00263232"/>
    <w:rsid w:val="002662E3"/>
    <w:rsid w:val="0026758D"/>
    <w:rsid w:val="00267D39"/>
    <w:rsid w:val="00271C7B"/>
    <w:rsid w:val="002726F8"/>
    <w:rsid w:val="00272EC4"/>
    <w:rsid w:val="00274597"/>
    <w:rsid w:val="0027496F"/>
    <w:rsid w:val="00275F1F"/>
    <w:rsid w:val="0027663D"/>
    <w:rsid w:val="00276717"/>
    <w:rsid w:val="00276EF5"/>
    <w:rsid w:val="002806F8"/>
    <w:rsid w:val="00282118"/>
    <w:rsid w:val="002833EB"/>
    <w:rsid w:val="00284769"/>
    <w:rsid w:val="00284FA2"/>
    <w:rsid w:val="00285922"/>
    <w:rsid w:val="00285AF9"/>
    <w:rsid w:val="00285B48"/>
    <w:rsid w:val="0028641F"/>
    <w:rsid w:val="00286657"/>
    <w:rsid w:val="00287391"/>
    <w:rsid w:val="002913A8"/>
    <w:rsid w:val="00291F76"/>
    <w:rsid w:val="002927F6"/>
    <w:rsid w:val="00292984"/>
    <w:rsid w:val="00292D36"/>
    <w:rsid w:val="002942F5"/>
    <w:rsid w:val="002949EF"/>
    <w:rsid w:val="00294A5A"/>
    <w:rsid w:val="002953FC"/>
    <w:rsid w:val="00295F4D"/>
    <w:rsid w:val="00297281"/>
    <w:rsid w:val="00297A47"/>
    <w:rsid w:val="002A23B9"/>
    <w:rsid w:val="002A2842"/>
    <w:rsid w:val="002A3ECD"/>
    <w:rsid w:val="002A4246"/>
    <w:rsid w:val="002A42EF"/>
    <w:rsid w:val="002A49D6"/>
    <w:rsid w:val="002A4AD5"/>
    <w:rsid w:val="002A52EE"/>
    <w:rsid w:val="002A5891"/>
    <w:rsid w:val="002A5B4C"/>
    <w:rsid w:val="002A6595"/>
    <w:rsid w:val="002A6B45"/>
    <w:rsid w:val="002A7557"/>
    <w:rsid w:val="002B03E1"/>
    <w:rsid w:val="002B03F1"/>
    <w:rsid w:val="002B0D95"/>
    <w:rsid w:val="002B30DE"/>
    <w:rsid w:val="002B3D84"/>
    <w:rsid w:val="002B567B"/>
    <w:rsid w:val="002B5E2B"/>
    <w:rsid w:val="002B6304"/>
    <w:rsid w:val="002B6A70"/>
    <w:rsid w:val="002B6DAA"/>
    <w:rsid w:val="002B6F1A"/>
    <w:rsid w:val="002B74D8"/>
    <w:rsid w:val="002B7676"/>
    <w:rsid w:val="002C1829"/>
    <w:rsid w:val="002C5140"/>
    <w:rsid w:val="002D1004"/>
    <w:rsid w:val="002D1514"/>
    <w:rsid w:val="002D1E9A"/>
    <w:rsid w:val="002D3A3D"/>
    <w:rsid w:val="002D45CA"/>
    <w:rsid w:val="002D5CEF"/>
    <w:rsid w:val="002D68CA"/>
    <w:rsid w:val="002D6F3C"/>
    <w:rsid w:val="002D70A7"/>
    <w:rsid w:val="002D70F7"/>
    <w:rsid w:val="002D711A"/>
    <w:rsid w:val="002D7131"/>
    <w:rsid w:val="002D7336"/>
    <w:rsid w:val="002E3396"/>
    <w:rsid w:val="002E33D5"/>
    <w:rsid w:val="002E3462"/>
    <w:rsid w:val="002E37A6"/>
    <w:rsid w:val="002E62B8"/>
    <w:rsid w:val="002E7841"/>
    <w:rsid w:val="002E7AA1"/>
    <w:rsid w:val="002F01EF"/>
    <w:rsid w:val="002F169A"/>
    <w:rsid w:val="002F1AA1"/>
    <w:rsid w:val="002F2953"/>
    <w:rsid w:val="002F29DA"/>
    <w:rsid w:val="002F3021"/>
    <w:rsid w:val="002F326F"/>
    <w:rsid w:val="002F33CB"/>
    <w:rsid w:val="002F36EF"/>
    <w:rsid w:val="002F4173"/>
    <w:rsid w:val="002F58BB"/>
    <w:rsid w:val="002F697A"/>
    <w:rsid w:val="00300EA4"/>
    <w:rsid w:val="00301F3B"/>
    <w:rsid w:val="003025B9"/>
    <w:rsid w:val="0030354C"/>
    <w:rsid w:val="003038D7"/>
    <w:rsid w:val="00303E66"/>
    <w:rsid w:val="00305C19"/>
    <w:rsid w:val="0031066F"/>
    <w:rsid w:val="0031149C"/>
    <w:rsid w:val="003131F0"/>
    <w:rsid w:val="00314391"/>
    <w:rsid w:val="00315B8F"/>
    <w:rsid w:val="00316FC9"/>
    <w:rsid w:val="003176AD"/>
    <w:rsid w:val="00317AF3"/>
    <w:rsid w:val="00324731"/>
    <w:rsid w:val="00324E75"/>
    <w:rsid w:val="00325004"/>
    <w:rsid w:val="00325E21"/>
    <w:rsid w:val="00326F4A"/>
    <w:rsid w:val="00330A23"/>
    <w:rsid w:val="00330E8B"/>
    <w:rsid w:val="0033198A"/>
    <w:rsid w:val="00333A71"/>
    <w:rsid w:val="00334193"/>
    <w:rsid w:val="00335E5B"/>
    <w:rsid w:val="003379B3"/>
    <w:rsid w:val="0034153F"/>
    <w:rsid w:val="00341D92"/>
    <w:rsid w:val="00341F20"/>
    <w:rsid w:val="00342AB8"/>
    <w:rsid w:val="003438B9"/>
    <w:rsid w:val="003445EF"/>
    <w:rsid w:val="00344D29"/>
    <w:rsid w:val="00345B45"/>
    <w:rsid w:val="00345F0B"/>
    <w:rsid w:val="003478DC"/>
    <w:rsid w:val="00347E6A"/>
    <w:rsid w:val="00350441"/>
    <w:rsid w:val="00350534"/>
    <w:rsid w:val="00350C78"/>
    <w:rsid w:val="0035152C"/>
    <w:rsid w:val="003520A6"/>
    <w:rsid w:val="003520AC"/>
    <w:rsid w:val="00352D49"/>
    <w:rsid w:val="003537CC"/>
    <w:rsid w:val="00354D98"/>
    <w:rsid w:val="00354DCB"/>
    <w:rsid w:val="003553F4"/>
    <w:rsid w:val="0035618E"/>
    <w:rsid w:val="0035717A"/>
    <w:rsid w:val="0036136B"/>
    <w:rsid w:val="00361437"/>
    <w:rsid w:val="00361E73"/>
    <w:rsid w:val="003635A7"/>
    <w:rsid w:val="00363C9D"/>
    <w:rsid w:val="00366DD6"/>
    <w:rsid w:val="0036778F"/>
    <w:rsid w:val="00367F10"/>
    <w:rsid w:val="003715C1"/>
    <w:rsid w:val="003764E0"/>
    <w:rsid w:val="003774C9"/>
    <w:rsid w:val="003774D8"/>
    <w:rsid w:val="003810C3"/>
    <w:rsid w:val="00382893"/>
    <w:rsid w:val="00384A9A"/>
    <w:rsid w:val="0038771C"/>
    <w:rsid w:val="00394096"/>
    <w:rsid w:val="00394598"/>
    <w:rsid w:val="00395158"/>
    <w:rsid w:val="00396B37"/>
    <w:rsid w:val="003A07EE"/>
    <w:rsid w:val="003A1580"/>
    <w:rsid w:val="003A1868"/>
    <w:rsid w:val="003A1D4E"/>
    <w:rsid w:val="003A2E79"/>
    <w:rsid w:val="003A3B53"/>
    <w:rsid w:val="003A430B"/>
    <w:rsid w:val="003A456A"/>
    <w:rsid w:val="003A4A0D"/>
    <w:rsid w:val="003A541A"/>
    <w:rsid w:val="003A5FE7"/>
    <w:rsid w:val="003A67E5"/>
    <w:rsid w:val="003A6923"/>
    <w:rsid w:val="003A71C4"/>
    <w:rsid w:val="003A78D6"/>
    <w:rsid w:val="003B00A5"/>
    <w:rsid w:val="003B0682"/>
    <w:rsid w:val="003B242E"/>
    <w:rsid w:val="003B332A"/>
    <w:rsid w:val="003B33CC"/>
    <w:rsid w:val="003B482D"/>
    <w:rsid w:val="003B567C"/>
    <w:rsid w:val="003B67D1"/>
    <w:rsid w:val="003B6AF6"/>
    <w:rsid w:val="003B6ED6"/>
    <w:rsid w:val="003B79D3"/>
    <w:rsid w:val="003C0114"/>
    <w:rsid w:val="003C02D2"/>
    <w:rsid w:val="003C1299"/>
    <w:rsid w:val="003C1F84"/>
    <w:rsid w:val="003C2281"/>
    <w:rsid w:val="003C2A59"/>
    <w:rsid w:val="003C2B02"/>
    <w:rsid w:val="003C2C67"/>
    <w:rsid w:val="003C2CBE"/>
    <w:rsid w:val="003C2D4C"/>
    <w:rsid w:val="003C3660"/>
    <w:rsid w:val="003C3B3A"/>
    <w:rsid w:val="003C5BA4"/>
    <w:rsid w:val="003C5BC6"/>
    <w:rsid w:val="003C5D9E"/>
    <w:rsid w:val="003C5DA1"/>
    <w:rsid w:val="003C7BA1"/>
    <w:rsid w:val="003D0643"/>
    <w:rsid w:val="003D17DF"/>
    <w:rsid w:val="003D1AF8"/>
    <w:rsid w:val="003D3EBE"/>
    <w:rsid w:val="003D5322"/>
    <w:rsid w:val="003D64C4"/>
    <w:rsid w:val="003D733B"/>
    <w:rsid w:val="003E0D0E"/>
    <w:rsid w:val="003E11A1"/>
    <w:rsid w:val="003E269E"/>
    <w:rsid w:val="003E3E26"/>
    <w:rsid w:val="003E4677"/>
    <w:rsid w:val="003E60D0"/>
    <w:rsid w:val="003F0F87"/>
    <w:rsid w:val="003F1295"/>
    <w:rsid w:val="003F1D23"/>
    <w:rsid w:val="003F2E29"/>
    <w:rsid w:val="003F4AE2"/>
    <w:rsid w:val="003F5102"/>
    <w:rsid w:val="003F6D62"/>
    <w:rsid w:val="003F76FC"/>
    <w:rsid w:val="004002EB"/>
    <w:rsid w:val="00400D9F"/>
    <w:rsid w:val="00401A4C"/>
    <w:rsid w:val="00401C29"/>
    <w:rsid w:val="0040268A"/>
    <w:rsid w:val="00402B08"/>
    <w:rsid w:val="0040324D"/>
    <w:rsid w:val="00404A48"/>
    <w:rsid w:val="004059F1"/>
    <w:rsid w:val="00407A79"/>
    <w:rsid w:val="004108A6"/>
    <w:rsid w:val="00411433"/>
    <w:rsid w:val="00411B9B"/>
    <w:rsid w:val="004130CD"/>
    <w:rsid w:val="004201A1"/>
    <w:rsid w:val="004222BB"/>
    <w:rsid w:val="004229DF"/>
    <w:rsid w:val="00422DDC"/>
    <w:rsid w:val="00423199"/>
    <w:rsid w:val="004231B5"/>
    <w:rsid w:val="00423292"/>
    <w:rsid w:val="004236C8"/>
    <w:rsid w:val="00427681"/>
    <w:rsid w:val="00427ED0"/>
    <w:rsid w:val="004308A1"/>
    <w:rsid w:val="00431977"/>
    <w:rsid w:val="00432441"/>
    <w:rsid w:val="00433DB7"/>
    <w:rsid w:val="00434F7C"/>
    <w:rsid w:val="00435E34"/>
    <w:rsid w:val="004368A8"/>
    <w:rsid w:val="0043696B"/>
    <w:rsid w:val="00440843"/>
    <w:rsid w:val="00440FED"/>
    <w:rsid w:val="00441B87"/>
    <w:rsid w:val="00444324"/>
    <w:rsid w:val="00444580"/>
    <w:rsid w:val="00446C00"/>
    <w:rsid w:val="00447305"/>
    <w:rsid w:val="004474B5"/>
    <w:rsid w:val="004475E5"/>
    <w:rsid w:val="00447885"/>
    <w:rsid w:val="00450055"/>
    <w:rsid w:val="0045321B"/>
    <w:rsid w:val="00453750"/>
    <w:rsid w:val="004546E8"/>
    <w:rsid w:val="00454E48"/>
    <w:rsid w:val="004555AD"/>
    <w:rsid w:val="00455761"/>
    <w:rsid w:val="00456941"/>
    <w:rsid w:val="00460E7A"/>
    <w:rsid w:val="00461008"/>
    <w:rsid w:val="0046359F"/>
    <w:rsid w:val="00463C5A"/>
    <w:rsid w:val="004702EA"/>
    <w:rsid w:val="004718DD"/>
    <w:rsid w:val="00471B41"/>
    <w:rsid w:val="004734E3"/>
    <w:rsid w:val="00473A3E"/>
    <w:rsid w:val="004777DB"/>
    <w:rsid w:val="00477EF5"/>
    <w:rsid w:val="00480960"/>
    <w:rsid w:val="0048259C"/>
    <w:rsid w:val="00482D02"/>
    <w:rsid w:val="00483182"/>
    <w:rsid w:val="00484326"/>
    <w:rsid w:val="004866B9"/>
    <w:rsid w:val="0048734A"/>
    <w:rsid w:val="00487E78"/>
    <w:rsid w:val="004902FF"/>
    <w:rsid w:val="00490369"/>
    <w:rsid w:val="00490628"/>
    <w:rsid w:val="004916A4"/>
    <w:rsid w:val="0049388D"/>
    <w:rsid w:val="00494221"/>
    <w:rsid w:val="00496BA6"/>
    <w:rsid w:val="00497C4D"/>
    <w:rsid w:val="00497EB0"/>
    <w:rsid w:val="004A0545"/>
    <w:rsid w:val="004A0F66"/>
    <w:rsid w:val="004A143E"/>
    <w:rsid w:val="004A34DB"/>
    <w:rsid w:val="004A5788"/>
    <w:rsid w:val="004A5C4C"/>
    <w:rsid w:val="004A5C65"/>
    <w:rsid w:val="004A7380"/>
    <w:rsid w:val="004A7519"/>
    <w:rsid w:val="004A75BF"/>
    <w:rsid w:val="004B362E"/>
    <w:rsid w:val="004B3826"/>
    <w:rsid w:val="004B4C6B"/>
    <w:rsid w:val="004B64B1"/>
    <w:rsid w:val="004B680D"/>
    <w:rsid w:val="004B73C2"/>
    <w:rsid w:val="004B7814"/>
    <w:rsid w:val="004C094B"/>
    <w:rsid w:val="004C1ED2"/>
    <w:rsid w:val="004C2C7F"/>
    <w:rsid w:val="004C2DBA"/>
    <w:rsid w:val="004C3172"/>
    <w:rsid w:val="004C3253"/>
    <w:rsid w:val="004C4594"/>
    <w:rsid w:val="004C46C2"/>
    <w:rsid w:val="004C5F56"/>
    <w:rsid w:val="004D01AC"/>
    <w:rsid w:val="004D08CE"/>
    <w:rsid w:val="004D0DAC"/>
    <w:rsid w:val="004D3518"/>
    <w:rsid w:val="004D448E"/>
    <w:rsid w:val="004D62D6"/>
    <w:rsid w:val="004D6898"/>
    <w:rsid w:val="004D729F"/>
    <w:rsid w:val="004D7778"/>
    <w:rsid w:val="004D7B33"/>
    <w:rsid w:val="004D7F21"/>
    <w:rsid w:val="004D7FBF"/>
    <w:rsid w:val="004E0327"/>
    <w:rsid w:val="004E0E40"/>
    <w:rsid w:val="004E0E9E"/>
    <w:rsid w:val="004E1765"/>
    <w:rsid w:val="004E17BD"/>
    <w:rsid w:val="004E3C64"/>
    <w:rsid w:val="004E3D25"/>
    <w:rsid w:val="004E6548"/>
    <w:rsid w:val="004E6C4D"/>
    <w:rsid w:val="004E6FC4"/>
    <w:rsid w:val="004E7379"/>
    <w:rsid w:val="004E79E9"/>
    <w:rsid w:val="004E7CC3"/>
    <w:rsid w:val="004F04F4"/>
    <w:rsid w:val="004F0CD0"/>
    <w:rsid w:val="004F14D4"/>
    <w:rsid w:val="004F174A"/>
    <w:rsid w:val="004F2019"/>
    <w:rsid w:val="004F21D9"/>
    <w:rsid w:val="004F2F24"/>
    <w:rsid w:val="004F3F4E"/>
    <w:rsid w:val="004F5A63"/>
    <w:rsid w:val="004F5D0D"/>
    <w:rsid w:val="004F6FC5"/>
    <w:rsid w:val="004F73D5"/>
    <w:rsid w:val="00501DA9"/>
    <w:rsid w:val="00502A08"/>
    <w:rsid w:val="00503FE1"/>
    <w:rsid w:val="00504E2C"/>
    <w:rsid w:val="00505E8A"/>
    <w:rsid w:val="00507086"/>
    <w:rsid w:val="005077F8"/>
    <w:rsid w:val="005079B2"/>
    <w:rsid w:val="00507A63"/>
    <w:rsid w:val="00510167"/>
    <w:rsid w:val="00511E12"/>
    <w:rsid w:val="00511E99"/>
    <w:rsid w:val="00511EC0"/>
    <w:rsid w:val="00512445"/>
    <w:rsid w:val="00513071"/>
    <w:rsid w:val="005134C3"/>
    <w:rsid w:val="00513E86"/>
    <w:rsid w:val="005147C0"/>
    <w:rsid w:val="00515169"/>
    <w:rsid w:val="005151E1"/>
    <w:rsid w:val="00515958"/>
    <w:rsid w:val="00517C68"/>
    <w:rsid w:val="00517F5E"/>
    <w:rsid w:val="00520369"/>
    <w:rsid w:val="005211C2"/>
    <w:rsid w:val="00521987"/>
    <w:rsid w:val="00523E77"/>
    <w:rsid w:val="0052502D"/>
    <w:rsid w:val="00525754"/>
    <w:rsid w:val="00525D0B"/>
    <w:rsid w:val="00527248"/>
    <w:rsid w:val="0053047A"/>
    <w:rsid w:val="005306A2"/>
    <w:rsid w:val="0053416C"/>
    <w:rsid w:val="005353D3"/>
    <w:rsid w:val="00536248"/>
    <w:rsid w:val="00536EAB"/>
    <w:rsid w:val="00537495"/>
    <w:rsid w:val="005377F6"/>
    <w:rsid w:val="005409B0"/>
    <w:rsid w:val="00541031"/>
    <w:rsid w:val="00541273"/>
    <w:rsid w:val="005413FD"/>
    <w:rsid w:val="0054162F"/>
    <w:rsid w:val="005416D4"/>
    <w:rsid w:val="005416D7"/>
    <w:rsid w:val="00541C2F"/>
    <w:rsid w:val="0054243B"/>
    <w:rsid w:val="005435B8"/>
    <w:rsid w:val="00544553"/>
    <w:rsid w:val="005450D9"/>
    <w:rsid w:val="005455FD"/>
    <w:rsid w:val="0054560A"/>
    <w:rsid w:val="005458BE"/>
    <w:rsid w:val="005469B8"/>
    <w:rsid w:val="00547A71"/>
    <w:rsid w:val="0055208D"/>
    <w:rsid w:val="00552DE4"/>
    <w:rsid w:val="00553845"/>
    <w:rsid w:val="0055728C"/>
    <w:rsid w:val="00561CEA"/>
    <w:rsid w:val="00562641"/>
    <w:rsid w:val="00563527"/>
    <w:rsid w:val="00563787"/>
    <w:rsid w:val="00565490"/>
    <w:rsid w:val="00565E73"/>
    <w:rsid w:val="00566627"/>
    <w:rsid w:val="00567076"/>
    <w:rsid w:val="0056799C"/>
    <w:rsid w:val="005717AD"/>
    <w:rsid w:val="00571E0C"/>
    <w:rsid w:val="00573142"/>
    <w:rsid w:val="00573C2C"/>
    <w:rsid w:val="0057407A"/>
    <w:rsid w:val="0057470A"/>
    <w:rsid w:val="00574FB2"/>
    <w:rsid w:val="00576382"/>
    <w:rsid w:val="00576509"/>
    <w:rsid w:val="005772E3"/>
    <w:rsid w:val="005776B5"/>
    <w:rsid w:val="00580169"/>
    <w:rsid w:val="0058124E"/>
    <w:rsid w:val="005813B8"/>
    <w:rsid w:val="005818E9"/>
    <w:rsid w:val="0058266B"/>
    <w:rsid w:val="005827EE"/>
    <w:rsid w:val="0058349C"/>
    <w:rsid w:val="00583A63"/>
    <w:rsid w:val="00583C26"/>
    <w:rsid w:val="005848A5"/>
    <w:rsid w:val="00584F0D"/>
    <w:rsid w:val="005852CC"/>
    <w:rsid w:val="00585FA3"/>
    <w:rsid w:val="005860C8"/>
    <w:rsid w:val="0058728B"/>
    <w:rsid w:val="005875A3"/>
    <w:rsid w:val="005879B1"/>
    <w:rsid w:val="00590610"/>
    <w:rsid w:val="00590A49"/>
    <w:rsid w:val="00592FDC"/>
    <w:rsid w:val="00593A04"/>
    <w:rsid w:val="00593DB8"/>
    <w:rsid w:val="005953EA"/>
    <w:rsid w:val="00595860"/>
    <w:rsid w:val="00596255"/>
    <w:rsid w:val="005965FB"/>
    <w:rsid w:val="00596794"/>
    <w:rsid w:val="00597B2C"/>
    <w:rsid w:val="005A1284"/>
    <w:rsid w:val="005A1292"/>
    <w:rsid w:val="005A1790"/>
    <w:rsid w:val="005A2705"/>
    <w:rsid w:val="005A2C36"/>
    <w:rsid w:val="005A2CCA"/>
    <w:rsid w:val="005A3416"/>
    <w:rsid w:val="005A39D3"/>
    <w:rsid w:val="005A3BC2"/>
    <w:rsid w:val="005A4C2B"/>
    <w:rsid w:val="005A4CF3"/>
    <w:rsid w:val="005A72CD"/>
    <w:rsid w:val="005A745A"/>
    <w:rsid w:val="005A7B81"/>
    <w:rsid w:val="005B06FD"/>
    <w:rsid w:val="005B1D5C"/>
    <w:rsid w:val="005B27FE"/>
    <w:rsid w:val="005B2ED1"/>
    <w:rsid w:val="005B31B2"/>
    <w:rsid w:val="005B3CCD"/>
    <w:rsid w:val="005B4002"/>
    <w:rsid w:val="005B46D3"/>
    <w:rsid w:val="005B4A06"/>
    <w:rsid w:val="005B60FD"/>
    <w:rsid w:val="005B6687"/>
    <w:rsid w:val="005B76DF"/>
    <w:rsid w:val="005B79CB"/>
    <w:rsid w:val="005B7C0D"/>
    <w:rsid w:val="005C04F0"/>
    <w:rsid w:val="005C12A8"/>
    <w:rsid w:val="005C1EC8"/>
    <w:rsid w:val="005C202E"/>
    <w:rsid w:val="005C27F0"/>
    <w:rsid w:val="005C4010"/>
    <w:rsid w:val="005C489E"/>
    <w:rsid w:val="005C4E2E"/>
    <w:rsid w:val="005C5F96"/>
    <w:rsid w:val="005C683F"/>
    <w:rsid w:val="005C6AD9"/>
    <w:rsid w:val="005D0883"/>
    <w:rsid w:val="005D2FA5"/>
    <w:rsid w:val="005D36D9"/>
    <w:rsid w:val="005D38F3"/>
    <w:rsid w:val="005D503F"/>
    <w:rsid w:val="005D5505"/>
    <w:rsid w:val="005D5604"/>
    <w:rsid w:val="005D5CEF"/>
    <w:rsid w:val="005D5EA0"/>
    <w:rsid w:val="005D70E7"/>
    <w:rsid w:val="005D7B38"/>
    <w:rsid w:val="005E05DC"/>
    <w:rsid w:val="005E069F"/>
    <w:rsid w:val="005E08D7"/>
    <w:rsid w:val="005E2FE5"/>
    <w:rsid w:val="005E315C"/>
    <w:rsid w:val="005E3B99"/>
    <w:rsid w:val="005E4C16"/>
    <w:rsid w:val="005E57E1"/>
    <w:rsid w:val="005E5947"/>
    <w:rsid w:val="005E5DBD"/>
    <w:rsid w:val="005E7344"/>
    <w:rsid w:val="005F20F8"/>
    <w:rsid w:val="005F3C0D"/>
    <w:rsid w:val="005F3C88"/>
    <w:rsid w:val="005F41E5"/>
    <w:rsid w:val="005F4CEB"/>
    <w:rsid w:val="005F4D1E"/>
    <w:rsid w:val="005F61DF"/>
    <w:rsid w:val="005F6988"/>
    <w:rsid w:val="005F7CF5"/>
    <w:rsid w:val="005F7EB6"/>
    <w:rsid w:val="0060163A"/>
    <w:rsid w:val="00602151"/>
    <w:rsid w:val="006023F9"/>
    <w:rsid w:val="0060481D"/>
    <w:rsid w:val="00605E33"/>
    <w:rsid w:val="00606858"/>
    <w:rsid w:val="00606920"/>
    <w:rsid w:val="00606EF3"/>
    <w:rsid w:val="006076FD"/>
    <w:rsid w:val="00607DA5"/>
    <w:rsid w:val="006100FB"/>
    <w:rsid w:val="00610559"/>
    <w:rsid w:val="006111BF"/>
    <w:rsid w:val="00612E91"/>
    <w:rsid w:val="00613712"/>
    <w:rsid w:val="0061371A"/>
    <w:rsid w:val="00614076"/>
    <w:rsid w:val="0061410B"/>
    <w:rsid w:val="006151DC"/>
    <w:rsid w:val="006152B6"/>
    <w:rsid w:val="00615D8E"/>
    <w:rsid w:val="00616087"/>
    <w:rsid w:val="00616E45"/>
    <w:rsid w:val="006170C4"/>
    <w:rsid w:val="00617A48"/>
    <w:rsid w:val="00617BB5"/>
    <w:rsid w:val="006208C4"/>
    <w:rsid w:val="006225BB"/>
    <w:rsid w:val="0062279E"/>
    <w:rsid w:val="00624DE8"/>
    <w:rsid w:val="0062692B"/>
    <w:rsid w:val="00626CCA"/>
    <w:rsid w:val="00627066"/>
    <w:rsid w:val="006272EE"/>
    <w:rsid w:val="00630A88"/>
    <w:rsid w:val="00630DA9"/>
    <w:rsid w:val="00631F68"/>
    <w:rsid w:val="00632F2E"/>
    <w:rsid w:val="006332F6"/>
    <w:rsid w:val="00633BE3"/>
    <w:rsid w:val="00633C69"/>
    <w:rsid w:val="00634E7A"/>
    <w:rsid w:val="00635005"/>
    <w:rsid w:val="00637685"/>
    <w:rsid w:val="00640200"/>
    <w:rsid w:val="00640E57"/>
    <w:rsid w:val="006413F2"/>
    <w:rsid w:val="00642359"/>
    <w:rsid w:val="00642BDF"/>
    <w:rsid w:val="00644755"/>
    <w:rsid w:val="006450F7"/>
    <w:rsid w:val="00645E9B"/>
    <w:rsid w:val="0064600E"/>
    <w:rsid w:val="00647616"/>
    <w:rsid w:val="006509A6"/>
    <w:rsid w:val="006534B2"/>
    <w:rsid w:val="00654F1F"/>
    <w:rsid w:val="00655322"/>
    <w:rsid w:val="0065564D"/>
    <w:rsid w:val="00655A6E"/>
    <w:rsid w:val="006560C4"/>
    <w:rsid w:val="0065615D"/>
    <w:rsid w:val="006561DB"/>
    <w:rsid w:val="00656553"/>
    <w:rsid w:val="00657011"/>
    <w:rsid w:val="00657444"/>
    <w:rsid w:val="00662348"/>
    <w:rsid w:val="006630B0"/>
    <w:rsid w:val="00664299"/>
    <w:rsid w:val="006650B5"/>
    <w:rsid w:val="006651B1"/>
    <w:rsid w:val="006652C4"/>
    <w:rsid w:val="00665778"/>
    <w:rsid w:val="006658D3"/>
    <w:rsid w:val="006675FA"/>
    <w:rsid w:val="00667DED"/>
    <w:rsid w:val="00667E5F"/>
    <w:rsid w:val="00667EF3"/>
    <w:rsid w:val="006708A1"/>
    <w:rsid w:val="00671464"/>
    <w:rsid w:val="00673889"/>
    <w:rsid w:val="00673EDC"/>
    <w:rsid w:val="00674EDA"/>
    <w:rsid w:val="00676E5F"/>
    <w:rsid w:val="006778D9"/>
    <w:rsid w:val="006803A3"/>
    <w:rsid w:val="0068066E"/>
    <w:rsid w:val="00681E16"/>
    <w:rsid w:val="00681E6D"/>
    <w:rsid w:val="00682527"/>
    <w:rsid w:val="006825C5"/>
    <w:rsid w:val="00683E2C"/>
    <w:rsid w:val="00684D13"/>
    <w:rsid w:val="0068522C"/>
    <w:rsid w:val="0068611C"/>
    <w:rsid w:val="00690D03"/>
    <w:rsid w:val="00691F0A"/>
    <w:rsid w:val="00692572"/>
    <w:rsid w:val="00692F98"/>
    <w:rsid w:val="006940A0"/>
    <w:rsid w:val="006945CA"/>
    <w:rsid w:val="00695442"/>
    <w:rsid w:val="0069739E"/>
    <w:rsid w:val="006A0687"/>
    <w:rsid w:val="006A22FD"/>
    <w:rsid w:val="006A3309"/>
    <w:rsid w:val="006A3A5A"/>
    <w:rsid w:val="006A41BE"/>
    <w:rsid w:val="006A45AD"/>
    <w:rsid w:val="006A577B"/>
    <w:rsid w:val="006A5B34"/>
    <w:rsid w:val="006A68DA"/>
    <w:rsid w:val="006A77A2"/>
    <w:rsid w:val="006B0CB0"/>
    <w:rsid w:val="006B126F"/>
    <w:rsid w:val="006B1AFC"/>
    <w:rsid w:val="006B1B37"/>
    <w:rsid w:val="006B337A"/>
    <w:rsid w:val="006B38F8"/>
    <w:rsid w:val="006B6345"/>
    <w:rsid w:val="006B6F5B"/>
    <w:rsid w:val="006B6FFD"/>
    <w:rsid w:val="006C0C71"/>
    <w:rsid w:val="006C2D58"/>
    <w:rsid w:val="006C4939"/>
    <w:rsid w:val="006C679F"/>
    <w:rsid w:val="006C77A9"/>
    <w:rsid w:val="006C7A7B"/>
    <w:rsid w:val="006D08C7"/>
    <w:rsid w:val="006D0B78"/>
    <w:rsid w:val="006D0F8C"/>
    <w:rsid w:val="006D1485"/>
    <w:rsid w:val="006D2FCC"/>
    <w:rsid w:val="006D378D"/>
    <w:rsid w:val="006D4720"/>
    <w:rsid w:val="006D5B85"/>
    <w:rsid w:val="006D6FD2"/>
    <w:rsid w:val="006E04FF"/>
    <w:rsid w:val="006E0AE4"/>
    <w:rsid w:val="006E1528"/>
    <w:rsid w:val="006E1EE8"/>
    <w:rsid w:val="006E202C"/>
    <w:rsid w:val="006E353E"/>
    <w:rsid w:val="006E4107"/>
    <w:rsid w:val="006E44C7"/>
    <w:rsid w:val="006E5178"/>
    <w:rsid w:val="006E63D0"/>
    <w:rsid w:val="006E66CA"/>
    <w:rsid w:val="006E6791"/>
    <w:rsid w:val="006E6CDF"/>
    <w:rsid w:val="006E6F94"/>
    <w:rsid w:val="006E7C80"/>
    <w:rsid w:val="006F0057"/>
    <w:rsid w:val="006F093E"/>
    <w:rsid w:val="006F290A"/>
    <w:rsid w:val="006F31D3"/>
    <w:rsid w:val="006F3306"/>
    <w:rsid w:val="006F37F2"/>
    <w:rsid w:val="006F3B76"/>
    <w:rsid w:val="006F45B1"/>
    <w:rsid w:val="006F6693"/>
    <w:rsid w:val="00700A5D"/>
    <w:rsid w:val="00701E17"/>
    <w:rsid w:val="00704EAC"/>
    <w:rsid w:val="00706554"/>
    <w:rsid w:val="00706DCC"/>
    <w:rsid w:val="00707104"/>
    <w:rsid w:val="007078F7"/>
    <w:rsid w:val="00707E40"/>
    <w:rsid w:val="00707FE8"/>
    <w:rsid w:val="00712BAE"/>
    <w:rsid w:val="00713264"/>
    <w:rsid w:val="00713540"/>
    <w:rsid w:val="00713642"/>
    <w:rsid w:val="00714AAE"/>
    <w:rsid w:val="00715F18"/>
    <w:rsid w:val="00716825"/>
    <w:rsid w:val="00717AF4"/>
    <w:rsid w:val="00720430"/>
    <w:rsid w:val="00722C4B"/>
    <w:rsid w:val="007243DC"/>
    <w:rsid w:val="00724904"/>
    <w:rsid w:val="00724962"/>
    <w:rsid w:val="00724A0F"/>
    <w:rsid w:val="00725C39"/>
    <w:rsid w:val="0072662E"/>
    <w:rsid w:val="00726AA3"/>
    <w:rsid w:val="00726D2F"/>
    <w:rsid w:val="00734814"/>
    <w:rsid w:val="00734F9D"/>
    <w:rsid w:val="00736018"/>
    <w:rsid w:val="007364B9"/>
    <w:rsid w:val="00736732"/>
    <w:rsid w:val="00737710"/>
    <w:rsid w:val="00737F44"/>
    <w:rsid w:val="00740019"/>
    <w:rsid w:val="007407C5"/>
    <w:rsid w:val="00741111"/>
    <w:rsid w:val="00741D9B"/>
    <w:rsid w:val="007432F9"/>
    <w:rsid w:val="00743DC2"/>
    <w:rsid w:val="00744974"/>
    <w:rsid w:val="00745627"/>
    <w:rsid w:val="00746426"/>
    <w:rsid w:val="00746BFE"/>
    <w:rsid w:val="00746CF9"/>
    <w:rsid w:val="00747546"/>
    <w:rsid w:val="00750BF9"/>
    <w:rsid w:val="00750CBE"/>
    <w:rsid w:val="007510B4"/>
    <w:rsid w:val="00751D6B"/>
    <w:rsid w:val="0075273C"/>
    <w:rsid w:val="00752757"/>
    <w:rsid w:val="00752A54"/>
    <w:rsid w:val="00754141"/>
    <w:rsid w:val="0075439D"/>
    <w:rsid w:val="00755DE0"/>
    <w:rsid w:val="00756693"/>
    <w:rsid w:val="00756784"/>
    <w:rsid w:val="00756903"/>
    <w:rsid w:val="007605CA"/>
    <w:rsid w:val="00760D72"/>
    <w:rsid w:val="007613C0"/>
    <w:rsid w:val="00761946"/>
    <w:rsid w:val="00762694"/>
    <w:rsid w:val="00762A74"/>
    <w:rsid w:val="0076436A"/>
    <w:rsid w:val="00764693"/>
    <w:rsid w:val="007650D2"/>
    <w:rsid w:val="00766B5A"/>
    <w:rsid w:val="007670DE"/>
    <w:rsid w:val="00767A80"/>
    <w:rsid w:val="00767B8C"/>
    <w:rsid w:val="0077174A"/>
    <w:rsid w:val="00772209"/>
    <w:rsid w:val="00773B74"/>
    <w:rsid w:val="00775636"/>
    <w:rsid w:val="00775C74"/>
    <w:rsid w:val="00776E1B"/>
    <w:rsid w:val="007770A5"/>
    <w:rsid w:val="007779FE"/>
    <w:rsid w:val="00777F12"/>
    <w:rsid w:val="0078277A"/>
    <w:rsid w:val="007834F2"/>
    <w:rsid w:val="0078432C"/>
    <w:rsid w:val="00784762"/>
    <w:rsid w:val="00784B9F"/>
    <w:rsid w:val="0078653D"/>
    <w:rsid w:val="00791020"/>
    <w:rsid w:val="00793584"/>
    <w:rsid w:val="00795050"/>
    <w:rsid w:val="0079612A"/>
    <w:rsid w:val="00796484"/>
    <w:rsid w:val="00796893"/>
    <w:rsid w:val="007A03DA"/>
    <w:rsid w:val="007A04D2"/>
    <w:rsid w:val="007A08D7"/>
    <w:rsid w:val="007A1505"/>
    <w:rsid w:val="007A1AA9"/>
    <w:rsid w:val="007A2A86"/>
    <w:rsid w:val="007A5C3B"/>
    <w:rsid w:val="007A5F82"/>
    <w:rsid w:val="007A7639"/>
    <w:rsid w:val="007B0336"/>
    <w:rsid w:val="007B0705"/>
    <w:rsid w:val="007B175A"/>
    <w:rsid w:val="007B19B7"/>
    <w:rsid w:val="007B2096"/>
    <w:rsid w:val="007B2E23"/>
    <w:rsid w:val="007B31DF"/>
    <w:rsid w:val="007B36C5"/>
    <w:rsid w:val="007B439D"/>
    <w:rsid w:val="007B55C7"/>
    <w:rsid w:val="007B5916"/>
    <w:rsid w:val="007B6429"/>
    <w:rsid w:val="007B76BC"/>
    <w:rsid w:val="007C083A"/>
    <w:rsid w:val="007C1547"/>
    <w:rsid w:val="007C1B31"/>
    <w:rsid w:val="007C2A47"/>
    <w:rsid w:val="007C4D56"/>
    <w:rsid w:val="007C6CCF"/>
    <w:rsid w:val="007C7866"/>
    <w:rsid w:val="007D1FD9"/>
    <w:rsid w:val="007D2F60"/>
    <w:rsid w:val="007D3180"/>
    <w:rsid w:val="007D3925"/>
    <w:rsid w:val="007D3FEF"/>
    <w:rsid w:val="007D42CF"/>
    <w:rsid w:val="007D48BD"/>
    <w:rsid w:val="007D55C3"/>
    <w:rsid w:val="007D5F9E"/>
    <w:rsid w:val="007D6713"/>
    <w:rsid w:val="007D78B1"/>
    <w:rsid w:val="007D7DE2"/>
    <w:rsid w:val="007E098F"/>
    <w:rsid w:val="007E2456"/>
    <w:rsid w:val="007E3BA2"/>
    <w:rsid w:val="007E471E"/>
    <w:rsid w:val="007E4B54"/>
    <w:rsid w:val="007E543A"/>
    <w:rsid w:val="007E559E"/>
    <w:rsid w:val="007E56A1"/>
    <w:rsid w:val="007E6271"/>
    <w:rsid w:val="007E68C6"/>
    <w:rsid w:val="007E776E"/>
    <w:rsid w:val="007F1738"/>
    <w:rsid w:val="007F1A4C"/>
    <w:rsid w:val="007F3152"/>
    <w:rsid w:val="007F3297"/>
    <w:rsid w:val="007F4523"/>
    <w:rsid w:val="007F60BF"/>
    <w:rsid w:val="007F7236"/>
    <w:rsid w:val="007F723F"/>
    <w:rsid w:val="00800740"/>
    <w:rsid w:val="008017CA"/>
    <w:rsid w:val="00801871"/>
    <w:rsid w:val="008022C3"/>
    <w:rsid w:val="008041E6"/>
    <w:rsid w:val="008065D2"/>
    <w:rsid w:val="0080705A"/>
    <w:rsid w:val="00807380"/>
    <w:rsid w:val="00807B41"/>
    <w:rsid w:val="00811C21"/>
    <w:rsid w:val="0081275F"/>
    <w:rsid w:val="00813CCD"/>
    <w:rsid w:val="00815A8A"/>
    <w:rsid w:val="00815F9D"/>
    <w:rsid w:val="00815FF7"/>
    <w:rsid w:val="0081701C"/>
    <w:rsid w:val="0082049A"/>
    <w:rsid w:val="00821695"/>
    <w:rsid w:val="0082194C"/>
    <w:rsid w:val="008222FF"/>
    <w:rsid w:val="00822AAF"/>
    <w:rsid w:val="0082358A"/>
    <w:rsid w:val="008241FF"/>
    <w:rsid w:val="00824C3F"/>
    <w:rsid w:val="0082663A"/>
    <w:rsid w:val="00826818"/>
    <w:rsid w:val="008271B2"/>
    <w:rsid w:val="00827454"/>
    <w:rsid w:val="00827513"/>
    <w:rsid w:val="0083075C"/>
    <w:rsid w:val="00833198"/>
    <w:rsid w:val="008342EE"/>
    <w:rsid w:val="0083516C"/>
    <w:rsid w:val="0083539D"/>
    <w:rsid w:val="008357F5"/>
    <w:rsid w:val="00835FC6"/>
    <w:rsid w:val="00836CC9"/>
    <w:rsid w:val="00836D7F"/>
    <w:rsid w:val="00840069"/>
    <w:rsid w:val="008411E9"/>
    <w:rsid w:val="00841617"/>
    <w:rsid w:val="0084187B"/>
    <w:rsid w:val="0084200F"/>
    <w:rsid w:val="008421A3"/>
    <w:rsid w:val="00842844"/>
    <w:rsid w:val="008433E0"/>
    <w:rsid w:val="00843B2C"/>
    <w:rsid w:val="00843EF5"/>
    <w:rsid w:val="00844055"/>
    <w:rsid w:val="00844F16"/>
    <w:rsid w:val="00846242"/>
    <w:rsid w:val="008476CF"/>
    <w:rsid w:val="00847745"/>
    <w:rsid w:val="00847B17"/>
    <w:rsid w:val="00847FD2"/>
    <w:rsid w:val="008505C5"/>
    <w:rsid w:val="00850F2F"/>
    <w:rsid w:val="00852C54"/>
    <w:rsid w:val="00855FF9"/>
    <w:rsid w:val="00856A4A"/>
    <w:rsid w:val="00860CAB"/>
    <w:rsid w:val="0086273A"/>
    <w:rsid w:val="0086277A"/>
    <w:rsid w:val="0086316E"/>
    <w:rsid w:val="0086328A"/>
    <w:rsid w:val="00865A5B"/>
    <w:rsid w:val="00865CC4"/>
    <w:rsid w:val="008668A8"/>
    <w:rsid w:val="00871172"/>
    <w:rsid w:val="008719DF"/>
    <w:rsid w:val="00871C41"/>
    <w:rsid w:val="00873961"/>
    <w:rsid w:val="00875E0D"/>
    <w:rsid w:val="00876474"/>
    <w:rsid w:val="008768AD"/>
    <w:rsid w:val="00877004"/>
    <w:rsid w:val="00880AC4"/>
    <w:rsid w:val="00881B8A"/>
    <w:rsid w:val="00883D93"/>
    <w:rsid w:val="0088716C"/>
    <w:rsid w:val="008872E9"/>
    <w:rsid w:val="008876CB"/>
    <w:rsid w:val="00890EA6"/>
    <w:rsid w:val="008914DE"/>
    <w:rsid w:val="008961D8"/>
    <w:rsid w:val="00896F6A"/>
    <w:rsid w:val="00897447"/>
    <w:rsid w:val="008A09C9"/>
    <w:rsid w:val="008A12E5"/>
    <w:rsid w:val="008A29FD"/>
    <w:rsid w:val="008A3F3D"/>
    <w:rsid w:val="008A4561"/>
    <w:rsid w:val="008A4900"/>
    <w:rsid w:val="008A55FE"/>
    <w:rsid w:val="008A6760"/>
    <w:rsid w:val="008B04E0"/>
    <w:rsid w:val="008B146D"/>
    <w:rsid w:val="008B2027"/>
    <w:rsid w:val="008B32FD"/>
    <w:rsid w:val="008B42AD"/>
    <w:rsid w:val="008B535D"/>
    <w:rsid w:val="008B5666"/>
    <w:rsid w:val="008B6AE2"/>
    <w:rsid w:val="008C0A9A"/>
    <w:rsid w:val="008C4E64"/>
    <w:rsid w:val="008D010B"/>
    <w:rsid w:val="008D0281"/>
    <w:rsid w:val="008D263B"/>
    <w:rsid w:val="008D2752"/>
    <w:rsid w:val="008D3902"/>
    <w:rsid w:val="008D522B"/>
    <w:rsid w:val="008D5CB8"/>
    <w:rsid w:val="008D6028"/>
    <w:rsid w:val="008D6AEE"/>
    <w:rsid w:val="008D7020"/>
    <w:rsid w:val="008D7227"/>
    <w:rsid w:val="008E10BA"/>
    <w:rsid w:val="008E2348"/>
    <w:rsid w:val="008E2C8A"/>
    <w:rsid w:val="008E347D"/>
    <w:rsid w:val="008E4DFC"/>
    <w:rsid w:val="008E79C9"/>
    <w:rsid w:val="008E7E0F"/>
    <w:rsid w:val="008F04C8"/>
    <w:rsid w:val="008F12AD"/>
    <w:rsid w:val="008F2468"/>
    <w:rsid w:val="008F6288"/>
    <w:rsid w:val="008F6D45"/>
    <w:rsid w:val="008F7764"/>
    <w:rsid w:val="008F77BC"/>
    <w:rsid w:val="008F7914"/>
    <w:rsid w:val="008F7969"/>
    <w:rsid w:val="008F7B16"/>
    <w:rsid w:val="00900140"/>
    <w:rsid w:val="00900B8B"/>
    <w:rsid w:val="00903B00"/>
    <w:rsid w:val="00903F5A"/>
    <w:rsid w:val="00903F81"/>
    <w:rsid w:val="00904934"/>
    <w:rsid w:val="009059A9"/>
    <w:rsid w:val="00905A22"/>
    <w:rsid w:val="00905E6A"/>
    <w:rsid w:val="00907FF7"/>
    <w:rsid w:val="0091072F"/>
    <w:rsid w:val="0091092D"/>
    <w:rsid w:val="009128D4"/>
    <w:rsid w:val="0091566C"/>
    <w:rsid w:val="00915860"/>
    <w:rsid w:val="00916FB6"/>
    <w:rsid w:val="009172D4"/>
    <w:rsid w:val="0091778B"/>
    <w:rsid w:val="00917997"/>
    <w:rsid w:val="009206E8"/>
    <w:rsid w:val="00920E37"/>
    <w:rsid w:val="00922944"/>
    <w:rsid w:val="0092400B"/>
    <w:rsid w:val="009248FF"/>
    <w:rsid w:val="0092780C"/>
    <w:rsid w:val="00930057"/>
    <w:rsid w:val="009300DF"/>
    <w:rsid w:val="0093054A"/>
    <w:rsid w:val="00931213"/>
    <w:rsid w:val="00931FD9"/>
    <w:rsid w:val="009325E1"/>
    <w:rsid w:val="0093282F"/>
    <w:rsid w:val="00933E4E"/>
    <w:rsid w:val="00934C41"/>
    <w:rsid w:val="00934C65"/>
    <w:rsid w:val="00935B7F"/>
    <w:rsid w:val="00936179"/>
    <w:rsid w:val="00936479"/>
    <w:rsid w:val="0093673A"/>
    <w:rsid w:val="00937A10"/>
    <w:rsid w:val="00940A43"/>
    <w:rsid w:val="00943EAD"/>
    <w:rsid w:val="009464B0"/>
    <w:rsid w:val="00946A69"/>
    <w:rsid w:val="00947597"/>
    <w:rsid w:val="00947719"/>
    <w:rsid w:val="00947A0F"/>
    <w:rsid w:val="0095255C"/>
    <w:rsid w:val="00953A3D"/>
    <w:rsid w:val="009548F4"/>
    <w:rsid w:val="009549F3"/>
    <w:rsid w:val="00954A03"/>
    <w:rsid w:val="0095565D"/>
    <w:rsid w:val="009579EA"/>
    <w:rsid w:val="00957ABB"/>
    <w:rsid w:val="0096014E"/>
    <w:rsid w:val="00963D3C"/>
    <w:rsid w:val="00963F3B"/>
    <w:rsid w:val="00964A2C"/>
    <w:rsid w:val="00966115"/>
    <w:rsid w:val="00971D84"/>
    <w:rsid w:val="00972812"/>
    <w:rsid w:val="00973009"/>
    <w:rsid w:val="00973F9D"/>
    <w:rsid w:val="00975BF4"/>
    <w:rsid w:val="009775E1"/>
    <w:rsid w:val="009816AE"/>
    <w:rsid w:val="00981FB9"/>
    <w:rsid w:val="0098243A"/>
    <w:rsid w:val="00983100"/>
    <w:rsid w:val="009834C0"/>
    <w:rsid w:val="00983F20"/>
    <w:rsid w:val="009846F0"/>
    <w:rsid w:val="00986AAC"/>
    <w:rsid w:val="009905FA"/>
    <w:rsid w:val="00990CBB"/>
    <w:rsid w:val="00990F5B"/>
    <w:rsid w:val="0099181F"/>
    <w:rsid w:val="00991895"/>
    <w:rsid w:val="0099436E"/>
    <w:rsid w:val="009945B1"/>
    <w:rsid w:val="0099474E"/>
    <w:rsid w:val="00994AC9"/>
    <w:rsid w:val="0099514C"/>
    <w:rsid w:val="00995158"/>
    <w:rsid w:val="009951F1"/>
    <w:rsid w:val="00995526"/>
    <w:rsid w:val="00996B0E"/>
    <w:rsid w:val="00997AB4"/>
    <w:rsid w:val="009A0822"/>
    <w:rsid w:val="009A08AB"/>
    <w:rsid w:val="009A0E50"/>
    <w:rsid w:val="009A1517"/>
    <w:rsid w:val="009A1BA5"/>
    <w:rsid w:val="009A1DA2"/>
    <w:rsid w:val="009A35AA"/>
    <w:rsid w:val="009A3704"/>
    <w:rsid w:val="009A4739"/>
    <w:rsid w:val="009A674F"/>
    <w:rsid w:val="009A6D22"/>
    <w:rsid w:val="009B0783"/>
    <w:rsid w:val="009B0B48"/>
    <w:rsid w:val="009B199C"/>
    <w:rsid w:val="009B1CC9"/>
    <w:rsid w:val="009B243C"/>
    <w:rsid w:val="009B28C4"/>
    <w:rsid w:val="009B3085"/>
    <w:rsid w:val="009B380E"/>
    <w:rsid w:val="009B3849"/>
    <w:rsid w:val="009B3A15"/>
    <w:rsid w:val="009B50BA"/>
    <w:rsid w:val="009B5979"/>
    <w:rsid w:val="009B61F1"/>
    <w:rsid w:val="009B62E0"/>
    <w:rsid w:val="009B7450"/>
    <w:rsid w:val="009B7DF4"/>
    <w:rsid w:val="009C02B1"/>
    <w:rsid w:val="009C3D88"/>
    <w:rsid w:val="009C4E17"/>
    <w:rsid w:val="009C51EE"/>
    <w:rsid w:val="009C54BD"/>
    <w:rsid w:val="009C58E6"/>
    <w:rsid w:val="009C6387"/>
    <w:rsid w:val="009D0D1D"/>
    <w:rsid w:val="009D13CA"/>
    <w:rsid w:val="009D1C22"/>
    <w:rsid w:val="009D1FAA"/>
    <w:rsid w:val="009D29D9"/>
    <w:rsid w:val="009D579A"/>
    <w:rsid w:val="009D588F"/>
    <w:rsid w:val="009E0ECD"/>
    <w:rsid w:val="009E1651"/>
    <w:rsid w:val="009E19E7"/>
    <w:rsid w:val="009E2EB7"/>
    <w:rsid w:val="009E2F08"/>
    <w:rsid w:val="009E31A5"/>
    <w:rsid w:val="009E382F"/>
    <w:rsid w:val="009E3858"/>
    <w:rsid w:val="009E3D3B"/>
    <w:rsid w:val="009E4225"/>
    <w:rsid w:val="009E467D"/>
    <w:rsid w:val="009E4E13"/>
    <w:rsid w:val="009E6109"/>
    <w:rsid w:val="009E70DD"/>
    <w:rsid w:val="009F1254"/>
    <w:rsid w:val="009F2114"/>
    <w:rsid w:val="009F2ED9"/>
    <w:rsid w:val="009F3231"/>
    <w:rsid w:val="009F3D5D"/>
    <w:rsid w:val="009F5C58"/>
    <w:rsid w:val="009F6245"/>
    <w:rsid w:val="009F73AD"/>
    <w:rsid w:val="009F7F0A"/>
    <w:rsid w:val="00A00195"/>
    <w:rsid w:val="00A00213"/>
    <w:rsid w:val="00A0056A"/>
    <w:rsid w:val="00A01620"/>
    <w:rsid w:val="00A016DE"/>
    <w:rsid w:val="00A01A5D"/>
    <w:rsid w:val="00A023A0"/>
    <w:rsid w:val="00A026EC"/>
    <w:rsid w:val="00A034F7"/>
    <w:rsid w:val="00A03E60"/>
    <w:rsid w:val="00A05EBC"/>
    <w:rsid w:val="00A0673F"/>
    <w:rsid w:val="00A06A84"/>
    <w:rsid w:val="00A06B1B"/>
    <w:rsid w:val="00A07822"/>
    <w:rsid w:val="00A07DB3"/>
    <w:rsid w:val="00A112FC"/>
    <w:rsid w:val="00A113D1"/>
    <w:rsid w:val="00A13488"/>
    <w:rsid w:val="00A13A0D"/>
    <w:rsid w:val="00A1562B"/>
    <w:rsid w:val="00A1640F"/>
    <w:rsid w:val="00A16B5F"/>
    <w:rsid w:val="00A16EC8"/>
    <w:rsid w:val="00A170F4"/>
    <w:rsid w:val="00A21408"/>
    <w:rsid w:val="00A21CFD"/>
    <w:rsid w:val="00A21E37"/>
    <w:rsid w:val="00A21F0C"/>
    <w:rsid w:val="00A2209F"/>
    <w:rsid w:val="00A220EB"/>
    <w:rsid w:val="00A22688"/>
    <w:rsid w:val="00A23162"/>
    <w:rsid w:val="00A23BA4"/>
    <w:rsid w:val="00A23C23"/>
    <w:rsid w:val="00A25B78"/>
    <w:rsid w:val="00A268F2"/>
    <w:rsid w:val="00A27B01"/>
    <w:rsid w:val="00A30CD5"/>
    <w:rsid w:val="00A34D01"/>
    <w:rsid w:val="00A3517E"/>
    <w:rsid w:val="00A354A7"/>
    <w:rsid w:val="00A35B65"/>
    <w:rsid w:val="00A35C5D"/>
    <w:rsid w:val="00A379D9"/>
    <w:rsid w:val="00A37AC0"/>
    <w:rsid w:val="00A400CC"/>
    <w:rsid w:val="00A40495"/>
    <w:rsid w:val="00A42EED"/>
    <w:rsid w:val="00A449A8"/>
    <w:rsid w:val="00A45CB0"/>
    <w:rsid w:val="00A46288"/>
    <w:rsid w:val="00A46BA8"/>
    <w:rsid w:val="00A46DE6"/>
    <w:rsid w:val="00A47224"/>
    <w:rsid w:val="00A47634"/>
    <w:rsid w:val="00A51695"/>
    <w:rsid w:val="00A5247D"/>
    <w:rsid w:val="00A538DF"/>
    <w:rsid w:val="00A5495D"/>
    <w:rsid w:val="00A55116"/>
    <w:rsid w:val="00A552BF"/>
    <w:rsid w:val="00A55F9D"/>
    <w:rsid w:val="00A56316"/>
    <w:rsid w:val="00A56943"/>
    <w:rsid w:val="00A57432"/>
    <w:rsid w:val="00A6030C"/>
    <w:rsid w:val="00A612FE"/>
    <w:rsid w:val="00A6389A"/>
    <w:rsid w:val="00A651BE"/>
    <w:rsid w:val="00A65F86"/>
    <w:rsid w:val="00A66F4D"/>
    <w:rsid w:val="00A703B3"/>
    <w:rsid w:val="00A70B49"/>
    <w:rsid w:val="00A7123E"/>
    <w:rsid w:val="00A734FB"/>
    <w:rsid w:val="00A73945"/>
    <w:rsid w:val="00A739F3"/>
    <w:rsid w:val="00A740D4"/>
    <w:rsid w:val="00A74D4A"/>
    <w:rsid w:val="00A75D41"/>
    <w:rsid w:val="00A806AE"/>
    <w:rsid w:val="00A8084F"/>
    <w:rsid w:val="00A8189D"/>
    <w:rsid w:val="00A8328A"/>
    <w:rsid w:val="00A87DDB"/>
    <w:rsid w:val="00A904FC"/>
    <w:rsid w:val="00A91AF7"/>
    <w:rsid w:val="00A91E33"/>
    <w:rsid w:val="00A92AC8"/>
    <w:rsid w:val="00A92D94"/>
    <w:rsid w:val="00A93808"/>
    <w:rsid w:val="00A9484F"/>
    <w:rsid w:val="00A949BD"/>
    <w:rsid w:val="00A94A70"/>
    <w:rsid w:val="00A95102"/>
    <w:rsid w:val="00A96E8F"/>
    <w:rsid w:val="00A978E0"/>
    <w:rsid w:val="00AA0AF8"/>
    <w:rsid w:val="00AA26B8"/>
    <w:rsid w:val="00AA2DD9"/>
    <w:rsid w:val="00AA3E5A"/>
    <w:rsid w:val="00AA4907"/>
    <w:rsid w:val="00AA4A92"/>
    <w:rsid w:val="00AA7825"/>
    <w:rsid w:val="00AA7AC5"/>
    <w:rsid w:val="00AB1B76"/>
    <w:rsid w:val="00AB24E4"/>
    <w:rsid w:val="00AB2D8E"/>
    <w:rsid w:val="00AB42A1"/>
    <w:rsid w:val="00AB4D00"/>
    <w:rsid w:val="00AB4ED4"/>
    <w:rsid w:val="00AB6DBE"/>
    <w:rsid w:val="00AB7138"/>
    <w:rsid w:val="00AC0B87"/>
    <w:rsid w:val="00AC1C83"/>
    <w:rsid w:val="00AC2624"/>
    <w:rsid w:val="00AC32A8"/>
    <w:rsid w:val="00AC3A09"/>
    <w:rsid w:val="00AC6C32"/>
    <w:rsid w:val="00AD1282"/>
    <w:rsid w:val="00AD1351"/>
    <w:rsid w:val="00AD1DE8"/>
    <w:rsid w:val="00AD1DED"/>
    <w:rsid w:val="00AD3EAE"/>
    <w:rsid w:val="00AD4528"/>
    <w:rsid w:val="00AD5707"/>
    <w:rsid w:val="00AD5B96"/>
    <w:rsid w:val="00AD7A82"/>
    <w:rsid w:val="00AD7B90"/>
    <w:rsid w:val="00AD7E4E"/>
    <w:rsid w:val="00AE0E4D"/>
    <w:rsid w:val="00AE10D1"/>
    <w:rsid w:val="00AE1A44"/>
    <w:rsid w:val="00AE1E7B"/>
    <w:rsid w:val="00AE271D"/>
    <w:rsid w:val="00AE2A63"/>
    <w:rsid w:val="00AE34F1"/>
    <w:rsid w:val="00AE608D"/>
    <w:rsid w:val="00AE75D5"/>
    <w:rsid w:val="00AE78E9"/>
    <w:rsid w:val="00AF44AD"/>
    <w:rsid w:val="00AF4A76"/>
    <w:rsid w:val="00AF4D58"/>
    <w:rsid w:val="00AF6097"/>
    <w:rsid w:val="00AF6666"/>
    <w:rsid w:val="00AF7BC5"/>
    <w:rsid w:val="00B006D6"/>
    <w:rsid w:val="00B01E5A"/>
    <w:rsid w:val="00B01FB7"/>
    <w:rsid w:val="00B024EB"/>
    <w:rsid w:val="00B029C9"/>
    <w:rsid w:val="00B02FEB"/>
    <w:rsid w:val="00B03111"/>
    <w:rsid w:val="00B060A0"/>
    <w:rsid w:val="00B103D7"/>
    <w:rsid w:val="00B116E3"/>
    <w:rsid w:val="00B12603"/>
    <w:rsid w:val="00B13C7D"/>
    <w:rsid w:val="00B1416C"/>
    <w:rsid w:val="00B14AB1"/>
    <w:rsid w:val="00B14F69"/>
    <w:rsid w:val="00B15592"/>
    <w:rsid w:val="00B15F5A"/>
    <w:rsid w:val="00B163B7"/>
    <w:rsid w:val="00B165AF"/>
    <w:rsid w:val="00B16698"/>
    <w:rsid w:val="00B16D2B"/>
    <w:rsid w:val="00B17621"/>
    <w:rsid w:val="00B20679"/>
    <w:rsid w:val="00B20866"/>
    <w:rsid w:val="00B22193"/>
    <w:rsid w:val="00B233D5"/>
    <w:rsid w:val="00B2380F"/>
    <w:rsid w:val="00B2387B"/>
    <w:rsid w:val="00B23AE9"/>
    <w:rsid w:val="00B24429"/>
    <w:rsid w:val="00B27991"/>
    <w:rsid w:val="00B27D5A"/>
    <w:rsid w:val="00B30732"/>
    <w:rsid w:val="00B32750"/>
    <w:rsid w:val="00B33194"/>
    <w:rsid w:val="00B334CE"/>
    <w:rsid w:val="00B34245"/>
    <w:rsid w:val="00B34482"/>
    <w:rsid w:val="00B35EFE"/>
    <w:rsid w:val="00B369C2"/>
    <w:rsid w:val="00B37FF8"/>
    <w:rsid w:val="00B40800"/>
    <w:rsid w:val="00B40E17"/>
    <w:rsid w:val="00B41769"/>
    <w:rsid w:val="00B41DEC"/>
    <w:rsid w:val="00B43721"/>
    <w:rsid w:val="00B44503"/>
    <w:rsid w:val="00B44770"/>
    <w:rsid w:val="00B459F9"/>
    <w:rsid w:val="00B46841"/>
    <w:rsid w:val="00B4698E"/>
    <w:rsid w:val="00B4699D"/>
    <w:rsid w:val="00B50AE4"/>
    <w:rsid w:val="00B515DB"/>
    <w:rsid w:val="00B51AE7"/>
    <w:rsid w:val="00B51EBE"/>
    <w:rsid w:val="00B51F1E"/>
    <w:rsid w:val="00B52986"/>
    <w:rsid w:val="00B556E1"/>
    <w:rsid w:val="00B57D18"/>
    <w:rsid w:val="00B603F8"/>
    <w:rsid w:val="00B609D0"/>
    <w:rsid w:val="00B624C5"/>
    <w:rsid w:val="00B63C8C"/>
    <w:rsid w:val="00B64E50"/>
    <w:rsid w:val="00B65419"/>
    <w:rsid w:val="00B65546"/>
    <w:rsid w:val="00B67040"/>
    <w:rsid w:val="00B673BB"/>
    <w:rsid w:val="00B7252A"/>
    <w:rsid w:val="00B7276A"/>
    <w:rsid w:val="00B7299E"/>
    <w:rsid w:val="00B73B9C"/>
    <w:rsid w:val="00B74B29"/>
    <w:rsid w:val="00B754A4"/>
    <w:rsid w:val="00B75A03"/>
    <w:rsid w:val="00B80818"/>
    <w:rsid w:val="00B819F3"/>
    <w:rsid w:val="00B81B44"/>
    <w:rsid w:val="00B840AF"/>
    <w:rsid w:val="00B851D1"/>
    <w:rsid w:val="00B85A98"/>
    <w:rsid w:val="00B8605D"/>
    <w:rsid w:val="00B86A81"/>
    <w:rsid w:val="00B86A95"/>
    <w:rsid w:val="00B86E56"/>
    <w:rsid w:val="00B87073"/>
    <w:rsid w:val="00B879F4"/>
    <w:rsid w:val="00B87E53"/>
    <w:rsid w:val="00B9053B"/>
    <w:rsid w:val="00B9080D"/>
    <w:rsid w:val="00B90ACA"/>
    <w:rsid w:val="00B90ACF"/>
    <w:rsid w:val="00B910D5"/>
    <w:rsid w:val="00B9284D"/>
    <w:rsid w:val="00B92F0C"/>
    <w:rsid w:val="00B94A25"/>
    <w:rsid w:val="00B96A6F"/>
    <w:rsid w:val="00B975F3"/>
    <w:rsid w:val="00B9777C"/>
    <w:rsid w:val="00BA0C37"/>
    <w:rsid w:val="00BA3782"/>
    <w:rsid w:val="00BA4BA2"/>
    <w:rsid w:val="00BA5BEB"/>
    <w:rsid w:val="00BA6D96"/>
    <w:rsid w:val="00BA7A43"/>
    <w:rsid w:val="00BB0C97"/>
    <w:rsid w:val="00BB190B"/>
    <w:rsid w:val="00BB1FB5"/>
    <w:rsid w:val="00BB4D98"/>
    <w:rsid w:val="00BB4EBF"/>
    <w:rsid w:val="00BB5122"/>
    <w:rsid w:val="00BB59E0"/>
    <w:rsid w:val="00BB61BA"/>
    <w:rsid w:val="00BB6680"/>
    <w:rsid w:val="00BB695A"/>
    <w:rsid w:val="00BB737A"/>
    <w:rsid w:val="00BB73E6"/>
    <w:rsid w:val="00BB7DF0"/>
    <w:rsid w:val="00BC1E4F"/>
    <w:rsid w:val="00BC3422"/>
    <w:rsid w:val="00BC3ED6"/>
    <w:rsid w:val="00BC437C"/>
    <w:rsid w:val="00BC45D0"/>
    <w:rsid w:val="00BC4913"/>
    <w:rsid w:val="00BC4F56"/>
    <w:rsid w:val="00BC564F"/>
    <w:rsid w:val="00BC5B08"/>
    <w:rsid w:val="00BC61BB"/>
    <w:rsid w:val="00BC6C7E"/>
    <w:rsid w:val="00BC6E19"/>
    <w:rsid w:val="00BC7F3C"/>
    <w:rsid w:val="00BD05FA"/>
    <w:rsid w:val="00BD0674"/>
    <w:rsid w:val="00BD07AC"/>
    <w:rsid w:val="00BD0B31"/>
    <w:rsid w:val="00BD13CF"/>
    <w:rsid w:val="00BD1A2C"/>
    <w:rsid w:val="00BD28A2"/>
    <w:rsid w:val="00BD3A75"/>
    <w:rsid w:val="00BD4162"/>
    <w:rsid w:val="00BD4FF1"/>
    <w:rsid w:val="00BD5018"/>
    <w:rsid w:val="00BD60FB"/>
    <w:rsid w:val="00BD627E"/>
    <w:rsid w:val="00BD69D7"/>
    <w:rsid w:val="00BD6BA2"/>
    <w:rsid w:val="00BD74C6"/>
    <w:rsid w:val="00BD7E23"/>
    <w:rsid w:val="00BE1608"/>
    <w:rsid w:val="00BE29A5"/>
    <w:rsid w:val="00BE304D"/>
    <w:rsid w:val="00BE31A6"/>
    <w:rsid w:val="00BE3B86"/>
    <w:rsid w:val="00BE4278"/>
    <w:rsid w:val="00BE45C6"/>
    <w:rsid w:val="00BE4E4E"/>
    <w:rsid w:val="00BE4EDC"/>
    <w:rsid w:val="00BE5ADC"/>
    <w:rsid w:val="00BE683F"/>
    <w:rsid w:val="00BE710E"/>
    <w:rsid w:val="00BE78F5"/>
    <w:rsid w:val="00BE7997"/>
    <w:rsid w:val="00BF0AAD"/>
    <w:rsid w:val="00BF17FE"/>
    <w:rsid w:val="00BF1BBB"/>
    <w:rsid w:val="00BF2939"/>
    <w:rsid w:val="00BF3427"/>
    <w:rsid w:val="00BF3D30"/>
    <w:rsid w:val="00BF4F96"/>
    <w:rsid w:val="00BF5B3E"/>
    <w:rsid w:val="00C015B9"/>
    <w:rsid w:val="00C0160B"/>
    <w:rsid w:val="00C022F9"/>
    <w:rsid w:val="00C0248F"/>
    <w:rsid w:val="00C02588"/>
    <w:rsid w:val="00C02E00"/>
    <w:rsid w:val="00C032EA"/>
    <w:rsid w:val="00C0356D"/>
    <w:rsid w:val="00C03988"/>
    <w:rsid w:val="00C063CB"/>
    <w:rsid w:val="00C06AC5"/>
    <w:rsid w:val="00C06EB5"/>
    <w:rsid w:val="00C07EB6"/>
    <w:rsid w:val="00C10D0E"/>
    <w:rsid w:val="00C1145F"/>
    <w:rsid w:val="00C11A03"/>
    <w:rsid w:val="00C11CD1"/>
    <w:rsid w:val="00C1233B"/>
    <w:rsid w:val="00C135EB"/>
    <w:rsid w:val="00C13743"/>
    <w:rsid w:val="00C1488C"/>
    <w:rsid w:val="00C148E2"/>
    <w:rsid w:val="00C1561D"/>
    <w:rsid w:val="00C15701"/>
    <w:rsid w:val="00C15CBD"/>
    <w:rsid w:val="00C16339"/>
    <w:rsid w:val="00C17172"/>
    <w:rsid w:val="00C17F06"/>
    <w:rsid w:val="00C20312"/>
    <w:rsid w:val="00C20A0B"/>
    <w:rsid w:val="00C21451"/>
    <w:rsid w:val="00C21739"/>
    <w:rsid w:val="00C2296B"/>
    <w:rsid w:val="00C22E45"/>
    <w:rsid w:val="00C234A1"/>
    <w:rsid w:val="00C258F2"/>
    <w:rsid w:val="00C2631E"/>
    <w:rsid w:val="00C26605"/>
    <w:rsid w:val="00C26E51"/>
    <w:rsid w:val="00C2715F"/>
    <w:rsid w:val="00C27417"/>
    <w:rsid w:val="00C27B72"/>
    <w:rsid w:val="00C31B05"/>
    <w:rsid w:val="00C31CBA"/>
    <w:rsid w:val="00C327C3"/>
    <w:rsid w:val="00C32D49"/>
    <w:rsid w:val="00C33AD3"/>
    <w:rsid w:val="00C35E6D"/>
    <w:rsid w:val="00C41A64"/>
    <w:rsid w:val="00C41B3C"/>
    <w:rsid w:val="00C43086"/>
    <w:rsid w:val="00C43F06"/>
    <w:rsid w:val="00C44FFB"/>
    <w:rsid w:val="00C45702"/>
    <w:rsid w:val="00C46649"/>
    <w:rsid w:val="00C467E6"/>
    <w:rsid w:val="00C47503"/>
    <w:rsid w:val="00C50A2B"/>
    <w:rsid w:val="00C513D3"/>
    <w:rsid w:val="00C51C01"/>
    <w:rsid w:val="00C532C3"/>
    <w:rsid w:val="00C535F9"/>
    <w:rsid w:val="00C539DC"/>
    <w:rsid w:val="00C54210"/>
    <w:rsid w:val="00C543CE"/>
    <w:rsid w:val="00C56678"/>
    <w:rsid w:val="00C575C6"/>
    <w:rsid w:val="00C612FE"/>
    <w:rsid w:val="00C62A55"/>
    <w:rsid w:val="00C633A2"/>
    <w:rsid w:val="00C637E1"/>
    <w:rsid w:val="00C63FFD"/>
    <w:rsid w:val="00C67194"/>
    <w:rsid w:val="00C67A40"/>
    <w:rsid w:val="00C67EAC"/>
    <w:rsid w:val="00C704DD"/>
    <w:rsid w:val="00C70D50"/>
    <w:rsid w:val="00C71F03"/>
    <w:rsid w:val="00C72252"/>
    <w:rsid w:val="00C722E5"/>
    <w:rsid w:val="00C75EDE"/>
    <w:rsid w:val="00C76ED3"/>
    <w:rsid w:val="00C76F0A"/>
    <w:rsid w:val="00C76FBF"/>
    <w:rsid w:val="00C77000"/>
    <w:rsid w:val="00C77CE8"/>
    <w:rsid w:val="00C77D22"/>
    <w:rsid w:val="00C80CE7"/>
    <w:rsid w:val="00C80E9F"/>
    <w:rsid w:val="00C81050"/>
    <w:rsid w:val="00C81548"/>
    <w:rsid w:val="00C816A5"/>
    <w:rsid w:val="00C82405"/>
    <w:rsid w:val="00C829F1"/>
    <w:rsid w:val="00C84D27"/>
    <w:rsid w:val="00C859F2"/>
    <w:rsid w:val="00C86C1C"/>
    <w:rsid w:val="00C87D60"/>
    <w:rsid w:val="00C87E50"/>
    <w:rsid w:val="00C907D7"/>
    <w:rsid w:val="00C91EA7"/>
    <w:rsid w:val="00C922AD"/>
    <w:rsid w:val="00C92338"/>
    <w:rsid w:val="00C928D6"/>
    <w:rsid w:val="00C945F6"/>
    <w:rsid w:val="00C94AD8"/>
    <w:rsid w:val="00C95E66"/>
    <w:rsid w:val="00C96051"/>
    <w:rsid w:val="00C97B86"/>
    <w:rsid w:val="00CA05DC"/>
    <w:rsid w:val="00CA079F"/>
    <w:rsid w:val="00CA103B"/>
    <w:rsid w:val="00CA14D6"/>
    <w:rsid w:val="00CA1FBA"/>
    <w:rsid w:val="00CA362D"/>
    <w:rsid w:val="00CA3FBD"/>
    <w:rsid w:val="00CA5D12"/>
    <w:rsid w:val="00CA69DF"/>
    <w:rsid w:val="00CA6AF7"/>
    <w:rsid w:val="00CA7240"/>
    <w:rsid w:val="00CA7B47"/>
    <w:rsid w:val="00CB0E0B"/>
    <w:rsid w:val="00CB0E55"/>
    <w:rsid w:val="00CB12DF"/>
    <w:rsid w:val="00CB187E"/>
    <w:rsid w:val="00CB1DD6"/>
    <w:rsid w:val="00CB3198"/>
    <w:rsid w:val="00CB38C7"/>
    <w:rsid w:val="00CB3976"/>
    <w:rsid w:val="00CB3E35"/>
    <w:rsid w:val="00CB441A"/>
    <w:rsid w:val="00CB5141"/>
    <w:rsid w:val="00CB6CB5"/>
    <w:rsid w:val="00CC1B7C"/>
    <w:rsid w:val="00CC2667"/>
    <w:rsid w:val="00CC4707"/>
    <w:rsid w:val="00CC559B"/>
    <w:rsid w:val="00CC590B"/>
    <w:rsid w:val="00CC5BAC"/>
    <w:rsid w:val="00CC5D7B"/>
    <w:rsid w:val="00CC6087"/>
    <w:rsid w:val="00CC6EF4"/>
    <w:rsid w:val="00CC78CC"/>
    <w:rsid w:val="00CC7F04"/>
    <w:rsid w:val="00CD0307"/>
    <w:rsid w:val="00CD14FC"/>
    <w:rsid w:val="00CD1874"/>
    <w:rsid w:val="00CD18E3"/>
    <w:rsid w:val="00CD1A79"/>
    <w:rsid w:val="00CD1B8C"/>
    <w:rsid w:val="00CD355D"/>
    <w:rsid w:val="00CD3D1B"/>
    <w:rsid w:val="00CD45CC"/>
    <w:rsid w:val="00CD584C"/>
    <w:rsid w:val="00CD74F1"/>
    <w:rsid w:val="00CE083F"/>
    <w:rsid w:val="00CE381A"/>
    <w:rsid w:val="00CE3BC0"/>
    <w:rsid w:val="00CE4A2F"/>
    <w:rsid w:val="00CE503E"/>
    <w:rsid w:val="00CE5EF3"/>
    <w:rsid w:val="00CF2474"/>
    <w:rsid w:val="00CF2B00"/>
    <w:rsid w:val="00CF325F"/>
    <w:rsid w:val="00CF418B"/>
    <w:rsid w:val="00CF6A9A"/>
    <w:rsid w:val="00CF6EC4"/>
    <w:rsid w:val="00CF7743"/>
    <w:rsid w:val="00CF7E78"/>
    <w:rsid w:val="00D00472"/>
    <w:rsid w:val="00D006E8"/>
    <w:rsid w:val="00D00C1E"/>
    <w:rsid w:val="00D02663"/>
    <w:rsid w:val="00D028F9"/>
    <w:rsid w:val="00D03130"/>
    <w:rsid w:val="00D040F0"/>
    <w:rsid w:val="00D05AB4"/>
    <w:rsid w:val="00D0633E"/>
    <w:rsid w:val="00D101ED"/>
    <w:rsid w:val="00D1026C"/>
    <w:rsid w:val="00D1169E"/>
    <w:rsid w:val="00D11882"/>
    <w:rsid w:val="00D12E74"/>
    <w:rsid w:val="00D149B8"/>
    <w:rsid w:val="00D14CF8"/>
    <w:rsid w:val="00D15F2E"/>
    <w:rsid w:val="00D16887"/>
    <w:rsid w:val="00D16D42"/>
    <w:rsid w:val="00D21279"/>
    <w:rsid w:val="00D220F5"/>
    <w:rsid w:val="00D229B8"/>
    <w:rsid w:val="00D2312F"/>
    <w:rsid w:val="00D23B04"/>
    <w:rsid w:val="00D24115"/>
    <w:rsid w:val="00D2445F"/>
    <w:rsid w:val="00D255C9"/>
    <w:rsid w:val="00D269C1"/>
    <w:rsid w:val="00D26A3D"/>
    <w:rsid w:val="00D27944"/>
    <w:rsid w:val="00D31781"/>
    <w:rsid w:val="00D334CE"/>
    <w:rsid w:val="00D33696"/>
    <w:rsid w:val="00D33A06"/>
    <w:rsid w:val="00D33DA6"/>
    <w:rsid w:val="00D37451"/>
    <w:rsid w:val="00D40D8B"/>
    <w:rsid w:val="00D418D4"/>
    <w:rsid w:val="00D41B2F"/>
    <w:rsid w:val="00D43168"/>
    <w:rsid w:val="00D439F0"/>
    <w:rsid w:val="00D44953"/>
    <w:rsid w:val="00D50B1F"/>
    <w:rsid w:val="00D51530"/>
    <w:rsid w:val="00D51E80"/>
    <w:rsid w:val="00D542F3"/>
    <w:rsid w:val="00D54513"/>
    <w:rsid w:val="00D54AAE"/>
    <w:rsid w:val="00D556F1"/>
    <w:rsid w:val="00D559B3"/>
    <w:rsid w:val="00D5644B"/>
    <w:rsid w:val="00D56541"/>
    <w:rsid w:val="00D56E25"/>
    <w:rsid w:val="00D57809"/>
    <w:rsid w:val="00D579D7"/>
    <w:rsid w:val="00D57E89"/>
    <w:rsid w:val="00D60B9B"/>
    <w:rsid w:val="00D60E1A"/>
    <w:rsid w:val="00D63024"/>
    <w:rsid w:val="00D633A5"/>
    <w:rsid w:val="00D64146"/>
    <w:rsid w:val="00D65556"/>
    <w:rsid w:val="00D6560D"/>
    <w:rsid w:val="00D65D77"/>
    <w:rsid w:val="00D662E0"/>
    <w:rsid w:val="00D674BD"/>
    <w:rsid w:val="00D674F2"/>
    <w:rsid w:val="00D67576"/>
    <w:rsid w:val="00D67A8F"/>
    <w:rsid w:val="00D71822"/>
    <w:rsid w:val="00D718D7"/>
    <w:rsid w:val="00D72255"/>
    <w:rsid w:val="00D72753"/>
    <w:rsid w:val="00D72D7D"/>
    <w:rsid w:val="00D73E82"/>
    <w:rsid w:val="00D73F9A"/>
    <w:rsid w:val="00D758FC"/>
    <w:rsid w:val="00D75DEF"/>
    <w:rsid w:val="00D75E3B"/>
    <w:rsid w:val="00D76039"/>
    <w:rsid w:val="00D814B7"/>
    <w:rsid w:val="00D8276D"/>
    <w:rsid w:val="00D84864"/>
    <w:rsid w:val="00D859BA"/>
    <w:rsid w:val="00D863EB"/>
    <w:rsid w:val="00D87F14"/>
    <w:rsid w:val="00D90688"/>
    <w:rsid w:val="00D91798"/>
    <w:rsid w:val="00D91CD4"/>
    <w:rsid w:val="00D93FA3"/>
    <w:rsid w:val="00D9426C"/>
    <w:rsid w:val="00D94773"/>
    <w:rsid w:val="00D9558E"/>
    <w:rsid w:val="00D95967"/>
    <w:rsid w:val="00D9763D"/>
    <w:rsid w:val="00DA15DF"/>
    <w:rsid w:val="00DA2328"/>
    <w:rsid w:val="00DA3AAD"/>
    <w:rsid w:val="00DA4E00"/>
    <w:rsid w:val="00DA561D"/>
    <w:rsid w:val="00DA6C4A"/>
    <w:rsid w:val="00DA7D1C"/>
    <w:rsid w:val="00DB02E3"/>
    <w:rsid w:val="00DB0804"/>
    <w:rsid w:val="00DB1654"/>
    <w:rsid w:val="00DB308A"/>
    <w:rsid w:val="00DB312B"/>
    <w:rsid w:val="00DB4D97"/>
    <w:rsid w:val="00DB63D9"/>
    <w:rsid w:val="00DB66AD"/>
    <w:rsid w:val="00DB67A2"/>
    <w:rsid w:val="00DB6BF1"/>
    <w:rsid w:val="00DB6F3A"/>
    <w:rsid w:val="00DB798E"/>
    <w:rsid w:val="00DC2683"/>
    <w:rsid w:val="00DC5654"/>
    <w:rsid w:val="00DC609E"/>
    <w:rsid w:val="00DC658F"/>
    <w:rsid w:val="00DC674A"/>
    <w:rsid w:val="00DC709A"/>
    <w:rsid w:val="00DC7644"/>
    <w:rsid w:val="00DC7791"/>
    <w:rsid w:val="00DC7BCD"/>
    <w:rsid w:val="00DD13F6"/>
    <w:rsid w:val="00DD19BF"/>
    <w:rsid w:val="00DD34D3"/>
    <w:rsid w:val="00DD4015"/>
    <w:rsid w:val="00DD5261"/>
    <w:rsid w:val="00DD5A4E"/>
    <w:rsid w:val="00DD6383"/>
    <w:rsid w:val="00DD64E5"/>
    <w:rsid w:val="00DD784B"/>
    <w:rsid w:val="00DD7D9C"/>
    <w:rsid w:val="00DD7FAE"/>
    <w:rsid w:val="00DE05E7"/>
    <w:rsid w:val="00DE0972"/>
    <w:rsid w:val="00DE0E4E"/>
    <w:rsid w:val="00DE2F74"/>
    <w:rsid w:val="00DE3597"/>
    <w:rsid w:val="00DE419C"/>
    <w:rsid w:val="00DE4A32"/>
    <w:rsid w:val="00DE5AE9"/>
    <w:rsid w:val="00DE60CC"/>
    <w:rsid w:val="00DE78EC"/>
    <w:rsid w:val="00DF52CC"/>
    <w:rsid w:val="00DF64DA"/>
    <w:rsid w:val="00DF743E"/>
    <w:rsid w:val="00E0191F"/>
    <w:rsid w:val="00E01976"/>
    <w:rsid w:val="00E02754"/>
    <w:rsid w:val="00E05E3D"/>
    <w:rsid w:val="00E06069"/>
    <w:rsid w:val="00E06416"/>
    <w:rsid w:val="00E0680A"/>
    <w:rsid w:val="00E06BD2"/>
    <w:rsid w:val="00E06DEC"/>
    <w:rsid w:val="00E07E5F"/>
    <w:rsid w:val="00E100A9"/>
    <w:rsid w:val="00E108CE"/>
    <w:rsid w:val="00E12DBD"/>
    <w:rsid w:val="00E143BF"/>
    <w:rsid w:val="00E14513"/>
    <w:rsid w:val="00E15574"/>
    <w:rsid w:val="00E16E16"/>
    <w:rsid w:val="00E171E8"/>
    <w:rsid w:val="00E20DC8"/>
    <w:rsid w:val="00E211D7"/>
    <w:rsid w:val="00E22A20"/>
    <w:rsid w:val="00E22AEE"/>
    <w:rsid w:val="00E23619"/>
    <w:rsid w:val="00E24494"/>
    <w:rsid w:val="00E26B32"/>
    <w:rsid w:val="00E27F21"/>
    <w:rsid w:val="00E31CD4"/>
    <w:rsid w:val="00E31CD7"/>
    <w:rsid w:val="00E31E60"/>
    <w:rsid w:val="00E33CE4"/>
    <w:rsid w:val="00E33E08"/>
    <w:rsid w:val="00E346B6"/>
    <w:rsid w:val="00E35E68"/>
    <w:rsid w:val="00E3689B"/>
    <w:rsid w:val="00E37494"/>
    <w:rsid w:val="00E4052B"/>
    <w:rsid w:val="00E407B6"/>
    <w:rsid w:val="00E408B5"/>
    <w:rsid w:val="00E41801"/>
    <w:rsid w:val="00E41EF1"/>
    <w:rsid w:val="00E4200F"/>
    <w:rsid w:val="00E42942"/>
    <w:rsid w:val="00E44B10"/>
    <w:rsid w:val="00E44BE0"/>
    <w:rsid w:val="00E46043"/>
    <w:rsid w:val="00E4684F"/>
    <w:rsid w:val="00E46864"/>
    <w:rsid w:val="00E4770B"/>
    <w:rsid w:val="00E500C3"/>
    <w:rsid w:val="00E51787"/>
    <w:rsid w:val="00E53361"/>
    <w:rsid w:val="00E5420E"/>
    <w:rsid w:val="00E543D9"/>
    <w:rsid w:val="00E552B6"/>
    <w:rsid w:val="00E5726A"/>
    <w:rsid w:val="00E607AD"/>
    <w:rsid w:val="00E60F2E"/>
    <w:rsid w:val="00E61E44"/>
    <w:rsid w:val="00E61EBB"/>
    <w:rsid w:val="00E62016"/>
    <w:rsid w:val="00E63A53"/>
    <w:rsid w:val="00E64810"/>
    <w:rsid w:val="00E6504F"/>
    <w:rsid w:val="00E659B1"/>
    <w:rsid w:val="00E65A0A"/>
    <w:rsid w:val="00E66ACF"/>
    <w:rsid w:val="00E66D69"/>
    <w:rsid w:val="00E678D9"/>
    <w:rsid w:val="00E67980"/>
    <w:rsid w:val="00E703B3"/>
    <w:rsid w:val="00E71ACB"/>
    <w:rsid w:val="00E71BDF"/>
    <w:rsid w:val="00E71E21"/>
    <w:rsid w:val="00E727E3"/>
    <w:rsid w:val="00E72E8A"/>
    <w:rsid w:val="00E739E4"/>
    <w:rsid w:val="00E75CCB"/>
    <w:rsid w:val="00E76AF1"/>
    <w:rsid w:val="00E774A8"/>
    <w:rsid w:val="00E8245B"/>
    <w:rsid w:val="00E82C21"/>
    <w:rsid w:val="00E82F59"/>
    <w:rsid w:val="00E83420"/>
    <w:rsid w:val="00E83CA7"/>
    <w:rsid w:val="00E83E40"/>
    <w:rsid w:val="00E83EB5"/>
    <w:rsid w:val="00E84C88"/>
    <w:rsid w:val="00E84F72"/>
    <w:rsid w:val="00E864CA"/>
    <w:rsid w:val="00E8660F"/>
    <w:rsid w:val="00E8670B"/>
    <w:rsid w:val="00E918A8"/>
    <w:rsid w:val="00E92192"/>
    <w:rsid w:val="00E92352"/>
    <w:rsid w:val="00E9246C"/>
    <w:rsid w:val="00E934F3"/>
    <w:rsid w:val="00E93C7C"/>
    <w:rsid w:val="00E94DAB"/>
    <w:rsid w:val="00E94ED6"/>
    <w:rsid w:val="00E95A71"/>
    <w:rsid w:val="00E971C7"/>
    <w:rsid w:val="00EA030C"/>
    <w:rsid w:val="00EA2207"/>
    <w:rsid w:val="00EA2B81"/>
    <w:rsid w:val="00EA34FB"/>
    <w:rsid w:val="00EA39EF"/>
    <w:rsid w:val="00EA4B4E"/>
    <w:rsid w:val="00EA5761"/>
    <w:rsid w:val="00EA6CA4"/>
    <w:rsid w:val="00EB0009"/>
    <w:rsid w:val="00EB0CE4"/>
    <w:rsid w:val="00EB16C2"/>
    <w:rsid w:val="00EB2535"/>
    <w:rsid w:val="00EB363A"/>
    <w:rsid w:val="00EB4A5D"/>
    <w:rsid w:val="00EB4AD8"/>
    <w:rsid w:val="00EB6068"/>
    <w:rsid w:val="00EB6C70"/>
    <w:rsid w:val="00EB7014"/>
    <w:rsid w:val="00EC011F"/>
    <w:rsid w:val="00EC0CC3"/>
    <w:rsid w:val="00EC112D"/>
    <w:rsid w:val="00EC1500"/>
    <w:rsid w:val="00EC2AD4"/>
    <w:rsid w:val="00EC3B09"/>
    <w:rsid w:val="00EC4799"/>
    <w:rsid w:val="00EC5CDE"/>
    <w:rsid w:val="00EC63E3"/>
    <w:rsid w:val="00EC7C2D"/>
    <w:rsid w:val="00ED24BE"/>
    <w:rsid w:val="00ED3077"/>
    <w:rsid w:val="00ED350C"/>
    <w:rsid w:val="00ED39C0"/>
    <w:rsid w:val="00ED46BB"/>
    <w:rsid w:val="00ED487E"/>
    <w:rsid w:val="00ED52AC"/>
    <w:rsid w:val="00ED64F1"/>
    <w:rsid w:val="00ED656C"/>
    <w:rsid w:val="00ED6AC4"/>
    <w:rsid w:val="00ED6E34"/>
    <w:rsid w:val="00ED78E4"/>
    <w:rsid w:val="00EE065D"/>
    <w:rsid w:val="00EE33A1"/>
    <w:rsid w:val="00EE381C"/>
    <w:rsid w:val="00EE3C6A"/>
    <w:rsid w:val="00EE4358"/>
    <w:rsid w:val="00EE4B4E"/>
    <w:rsid w:val="00EE6647"/>
    <w:rsid w:val="00EE7A0D"/>
    <w:rsid w:val="00EF083A"/>
    <w:rsid w:val="00EF1446"/>
    <w:rsid w:val="00EF1BDA"/>
    <w:rsid w:val="00EF295D"/>
    <w:rsid w:val="00EF4286"/>
    <w:rsid w:val="00EF55EE"/>
    <w:rsid w:val="00EF6542"/>
    <w:rsid w:val="00F01D2B"/>
    <w:rsid w:val="00F0222C"/>
    <w:rsid w:val="00F02A49"/>
    <w:rsid w:val="00F05875"/>
    <w:rsid w:val="00F074B4"/>
    <w:rsid w:val="00F07B30"/>
    <w:rsid w:val="00F1069A"/>
    <w:rsid w:val="00F10B0F"/>
    <w:rsid w:val="00F11C5A"/>
    <w:rsid w:val="00F12312"/>
    <w:rsid w:val="00F13554"/>
    <w:rsid w:val="00F15F4A"/>
    <w:rsid w:val="00F171C5"/>
    <w:rsid w:val="00F177C7"/>
    <w:rsid w:val="00F17A2E"/>
    <w:rsid w:val="00F17CE1"/>
    <w:rsid w:val="00F20582"/>
    <w:rsid w:val="00F205A0"/>
    <w:rsid w:val="00F2115C"/>
    <w:rsid w:val="00F21AA8"/>
    <w:rsid w:val="00F22ABA"/>
    <w:rsid w:val="00F22B41"/>
    <w:rsid w:val="00F23ADE"/>
    <w:rsid w:val="00F24902"/>
    <w:rsid w:val="00F26C65"/>
    <w:rsid w:val="00F27D46"/>
    <w:rsid w:val="00F300B2"/>
    <w:rsid w:val="00F30867"/>
    <w:rsid w:val="00F30B32"/>
    <w:rsid w:val="00F319C5"/>
    <w:rsid w:val="00F32134"/>
    <w:rsid w:val="00F349C9"/>
    <w:rsid w:val="00F3515C"/>
    <w:rsid w:val="00F36043"/>
    <w:rsid w:val="00F36B12"/>
    <w:rsid w:val="00F371FC"/>
    <w:rsid w:val="00F40A5A"/>
    <w:rsid w:val="00F40D88"/>
    <w:rsid w:val="00F44F7C"/>
    <w:rsid w:val="00F46031"/>
    <w:rsid w:val="00F46B0E"/>
    <w:rsid w:val="00F477FD"/>
    <w:rsid w:val="00F479BA"/>
    <w:rsid w:val="00F47C64"/>
    <w:rsid w:val="00F47DA1"/>
    <w:rsid w:val="00F506AA"/>
    <w:rsid w:val="00F51A66"/>
    <w:rsid w:val="00F51F68"/>
    <w:rsid w:val="00F52699"/>
    <w:rsid w:val="00F52A74"/>
    <w:rsid w:val="00F54ABC"/>
    <w:rsid w:val="00F56EC6"/>
    <w:rsid w:val="00F60E76"/>
    <w:rsid w:val="00F60F9F"/>
    <w:rsid w:val="00F635D9"/>
    <w:rsid w:val="00F64F08"/>
    <w:rsid w:val="00F64F48"/>
    <w:rsid w:val="00F65AC5"/>
    <w:rsid w:val="00F65AF5"/>
    <w:rsid w:val="00F663F9"/>
    <w:rsid w:val="00F66457"/>
    <w:rsid w:val="00F67DEC"/>
    <w:rsid w:val="00F67E34"/>
    <w:rsid w:val="00F70055"/>
    <w:rsid w:val="00F71150"/>
    <w:rsid w:val="00F71D46"/>
    <w:rsid w:val="00F7203B"/>
    <w:rsid w:val="00F72600"/>
    <w:rsid w:val="00F72F8C"/>
    <w:rsid w:val="00F734F5"/>
    <w:rsid w:val="00F73B5B"/>
    <w:rsid w:val="00F7464E"/>
    <w:rsid w:val="00F757E9"/>
    <w:rsid w:val="00F75BCB"/>
    <w:rsid w:val="00F75E14"/>
    <w:rsid w:val="00F76CB4"/>
    <w:rsid w:val="00F801CB"/>
    <w:rsid w:val="00F82880"/>
    <w:rsid w:val="00F83442"/>
    <w:rsid w:val="00F85493"/>
    <w:rsid w:val="00F86BD8"/>
    <w:rsid w:val="00F90EA5"/>
    <w:rsid w:val="00F91F5A"/>
    <w:rsid w:val="00F933BF"/>
    <w:rsid w:val="00F93B6E"/>
    <w:rsid w:val="00F93CEF"/>
    <w:rsid w:val="00F941CE"/>
    <w:rsid w:val="00F95C8A"/>
    <w:rsid w:val="00F96406"/>
    <w:rsid w:val="00F966B1"/>
    <w:rsid w:val="00F97D48"/>
    <w:rsid w:val="00FA0311"/>
    <w:rsid w:val="00FA0DE9"/>
    <w:rsid w:val="00FA1489"/>
    <w:rsid w:val="00FA332A"/>
    <w:rsid w:val="00FA39E1"/>
    <w:rsid w:val="00FA649D"/>
    <w:rsid w:val="00FA757C"/>
    <w:rsid w:val="00FA7A7F"/>
    <w:rsid w:val="00FA7CAB"/>
    <w:rsid w:val="00FB084A"/>
    <w:rsid w:val="00FB13CA"/>
    <w:rsid w:val="00FB270E"/>
    <w:rsid w:val="00FB2854"/>
    <w:rsid w:val="00FB384E"/>
    <w:rsid w:val="00FB4EEF"/>
    <w:rsid w:val="00FB5513"/>
    <w:rsid w:val="00FB59BF"/>
    <w:rsid w:val="00FC0ABE"/>
    <w:rsid w:val="00FC1001"/>
    <w:rsid w:val="00FC29FB"/>
    <w:rsid w:val="00FC5326"/>
    <w:rsid w:val="00FC63D0"/>
    <w:rsid w:val="00FC7374"/>
    <w:rsid w:val="00FC764F"/>
    <w:rsid w:val="00FD07AB"/>
    <w:rsid w:val="00FD49D9"/>
    <w:rsid w:val="00FD50F0"/>
    <w:rsid w:val="00FD640F"/>
    <w:rsid w:val="00FD66FD"/>
    <w:rsid w:val="00FD6B4C"/>
    <w:rsid w:val="00FD6DB0"/>
    <w:rsid w:val="00FD7069"/>
    <w:rsid w:val="00FE04C9"/>
    <w:rsid w:val="00FE0553"/>
    <w:rsid w:val="00FE0CCF"/>
    <w:rsid w:val="00FE0E69"/>
    <w:rsid w:val="00FE2049"/>
    <w:rsid w:val="00FE25D0"/>
    <w:rsid w:val="00FE2A1F"/>
    <w:rsid w:val="00FE2ABC"/>
    <w:rsid w:val="00FE2F79"/>
    <w:rsid w:val="00FE323A"/>
    <w:rsid w:val="00FE32C0"/>
    <w:rsid w:val="00FE3F3A"/>
    <w:rsid w:val="00FE40F1"/>
    <w:rsid w:val="00FE6CB3"/>
    <w:rsid w:val="00FE6D0E"/>
    <w:rsid w:val="00FF0C50"/>
    <w:rsid w:val="00FF2213"/>
    <w:rsid w:val="00FF2F60"/>
    <w:rsid w:val="00FF3D5B"/>
    <w:rsid w:val="00FF411C"/>
    <w:rsid w:val="00FF4E99"/>
    <w:rsid w:val="00FF6414"/>
    <w:rsid w:val="00FF73CF"/>
    <w:rsid w:val="02307E38"/>
    <w:rsid w:val="0748C4E8"/>
    <w:rsid w:val="0834AF71"/>
    <w:rsid w:val="0950FA14"/>
    <w:rsid w:val="096E82F0"/>
    <w:rsid w:val="0B00AF66"/>
    <w:rsid w:val="0C3926AB"/>
    <w:rsid w:val="14F1659B"/>
    <w:rsid w:val="150F5EB7"/>
    <w:rsid w:val="1553A460"/>
    <w:rsid w:val="16A912DE"/>
    <w:rsid w:val="193AD219"/>
    <w:rsid w:val="194DF581"/>
    <w:rsid w:val="28FDD31C"/>
    <w:rsid w:val="2991AE45"/>
    <w:rsid w:val="2BD1B675"/>
    <w:rsid w:val="2C8AB207"/>
    <w:rsid w:val="2D82B573"/>
    <w:rsid w:val="30CC2B0C"/>
    <w:rsid w:val="32605E6D"/>
    <w:rsid w:val="343AEF5B"/>
    <w:rsid w:val="3660BCDE"/>
    <w:rsid w:val="3A396B26"/>
    <w:rsid w:val="3BEE1856"/>
    <w:rsid w:val="3F8D26B0"/>
    <w:rsid w:val="424D1BF9"/>
    <w:rsid w:val="448B7F62"/>
    <w:rsid w:val="4B4EFB16"/>
    <w:rsid w:val="4B990320"/>
    <w:rsid w:val="513EEAF5"/>
    <w:rsid w:val="545ACECE"/>
    <w:rsid w:val="55E3309C"/>
    <w:rsid w:val="57B092A8"/>
    <w:rsid w:val="5DEFBF42"/>
    <w:rsid w:val="5FFD95E1"/>
    <w:rsid w:val="6522723F"/>
    <w:rsid w:val="673B46D3"/>
    <w:rsid w:val="67422EDD"/>
    <w:rsid w:val="6786F09E"/>
    <w:rsid w:val="69AF9C7C"/>
    <w:rsid w:val="6BC25E65"/>
    <w:rsid w:val="6C31270F"/>
    <w:rsid w:val="6D11AB0A"/>
    <w:rsid w:val="70357F6D"/>
    <w:rsid w:val="70B6058F"/>
    <w:rsid w:val="78F51511"/>
    <w:rsid w:val="79B07378"/>
    <w:rsid w:val="7EB654D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F61B94"/>
  <w15:docId w15:val="{20C50294-8720-4A7A-8365-CE1041673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AU" w:eastAsia="en-AU" w:bidi="ar-SA"/>
      </w:rPr>
    </w:rPrDefault>
    <w:pPrDefault>
      <w:pPr>
        <w:spacing w:before="160" w:after="160" w:line="280" w:lineRule="atLeast"/>
      </w:pPr>
    </w:pPrDefault>
  </w:docDefaults>
  <w:latentStyles w:defLockedState="0" w:defUIPriority="1"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uiPriority="99" w:unhideWhenUsed="1"/>
    <w:lsdException w:name="index 2"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lsdException w:name="toc 5" w:semiHidden="1"/>
    <w:lsdException w:name="toc 6" w:semiHidden="1"/>
    <w:lsdException w:name="toc 7" w:semiHidden="1" w:unhideWhenUsed="1"/>
    <w:lsdException w:name="toc 8" w:semiHidden="1" w:unhideWhenUsed="1"/>
    <w:lsdException w:name="toc 9" w:semiHidden="1" w:unhideWhenUsed="1"/>
    <w:lsdException w:name="Normal Indent" w:semiHidden="1" w:uiPriority="0" w:qFormat="1"/>
    <w:lsdException w:name="footnote text" w:semiHidden="1" w:uiPriority="8" w:unhideWhenUsed="1"/>
    <w:lsdException w:name="annotation text" w:semiHidden="1" w:unhideWhenUsed="1"/>
    <w:lsdException w:name="header" w:uiPriority="99" w:unhideWhenUsed="1"/>
    <w:lsdException w:name="footer" w:uiPriority="99" w:unhideWhenUsed="1"/>
    <w:lsdException w:name="index heading" w:uiPriority="99" w:unhideWhenUsed="1"/>
    <w:lsdException w:name="caption" w:uiPriority="35"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iPriority="2"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semiHidden="1"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lsdException w:name="Subtle Reference" w:semiHidden="1" w:qFormat="1"/>
    <w:lsdException w:name="Intense Reference" w:semiHidden="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rsid w:val="008E79C9"/>
  </w:style>
  <w:style w:type="paragraph" w:styleId="Heading1">
    <w:name w:val="heading 1"/>
    <w:basedOn w:val="Normal"/>
    <w:next w:val="SCVbody"/>
    <w:link w:val="Heading1Char"/>
    <w:qFormat/>
    <w:rsid w:val="001B0CFE"/>
    <w:pPr>
      <w:keepNext/>
      <w:keepLines/>
      <w:pageBreakBefore/>
      <w:suppressAutoHyphens/>
      <w:spacing w:before="0" w:after="320" w:line="240" w:lineRule="auto"/>
      <w:outlineLvl w:val="0"/>
    </w:pPr>
    <w:rPr>
      <w:rFonts w:asciiTheme="majorHAnsi" w:eastAsiaTheme="majorEastAsia" w:hAnsiTheme="majorHAnsi" w:cstheme="majorBidi"/>
      <w:b/>
      <w:bCs/>
      <w:color w:val="007586" w:themeColor="text2"/>
      <w:sz w:val="48"/>
      <w:szCs w:val="32"/>
    </w:rPr>
  </w:style>
  <w:style w:type="paragraph" w:styleId="Heading2">
    <w:name w:val="heading 2"/>
    <w:basedOn w:val="Normal"/>
    <w:next w:val="SCVbody"/>
    <w:link w:val="Heading2Char"/>
    <w:qFormat/>
    <w:rsid w:val="008271B2"/>
    <w:pPr>
      <w:keepNext/>
      <w:keepLines/>
      <w:spacing w:before="280" w:after="80" w:line="240" w:lineRule="auto"/>
      <w:outlineLvl w:val="1"/>
    </w:pPr>
    <w:rPr>
      <w:rFonts w:asciiTheme="majorHAnsi" w:eastAsiaTheme="majorEastAsia" w:hAnsiTheme="majorHAnsi" w:cstheme="majorBidi"/>
      <w:b/>
      <w:bCs/>
      <w:sz w:val="26"/>
      <w:szCs w:val="26"/>
    </w:rPr>
  </w:style>
  <w:style w:type="paragraph" w:styleId="Heading3">
    <w:name w:val="heading 3"/>
    <w:basedOn w:val="Normal"/>
    <w:next w:val="SCVbody"/>
    <w:link w:val="Heading3Char"/>
    <w:qFormat/>
    <w:rsid w:val="008271B2"/>
    <w:pPr>
      <w:keepNext/>
      <w:keepLines/>
      <w:spacing w:before="240" w:after="80" w:line="240" w:lineRule="auto"/>
      <w:outlineLvl w:val="2"/>
    </w:pPr>
    <w:rPr>
      <w:rFonts w:asciiTheme="majorHAnsi" w:eastAsiaTheme="majorEastAsia" w:hAnsiTheme="majorHAnsi" w:cstheme="majorBidi"/>
      <w:b/>
      <w:bCs/>
      <w:color w:val="007586" w:themeColor="text2"/>
      <w:sz w:val="24"/>
      <w:szCs w:val="22"/>
    </w:rPr>
  </w:style>
  <w:style w:type="paragraph" w:styleId="Heading4">
    <w:name w:val="heading 4"/>
    <w:basedOn w:val="Normal"/>
    <w:next w:val="SCVbody"/>
    <w:link w:val="Heading4Char"/>
    <w:qFormat/>
    <w:rsid w:val="008271B2"/>
    <w:pPr>
      <w:keepNext/>
      <w:keepLines/>
      <w:spacing w:before="320" w:after="70" w:line="240" w:lineRule="auto"/>
      <w:outlineLvl w:val="3"/>
    </w:pPr>
    <w:rPr>
      <w:rFonts w:asciiTheme="majorHAnsi" w:eastAsiaTheme="majorEastAsia" w:hAnsiTheme="majorHAnsi" w:cstheme="majorBidi"/>
      <w:b/>
      <w:bCs/>
      <w:iCs/>
      <w:color w:val="000000" w:themeColor="text1"/>
    </w:rPr>
  </w:style>
  <w:style w:type="paragraph" w:styleId="Heading5">
    <w:name w:val="heading 5"/>
    <w:basedOn w:val="Normal"/>
    <w:next w:val="SCVbody"/>
    <w:link w:val="Heading5Char"/>
    <w:uiPriority w:val="1"/>
    <w:semiHidden/>
    <w:qFormat/>
    <w:rsid w:val="008271B2"/>
    <w:pPr>
      <w:keepNext/>
      <w:keepLines/>
      <w:spacing w:before="280" w:after="80" w:line="264" w:lineRule="auto"/>
      <w:outlineLvl w:val="4"/>
    </w:pPr>
    <w:rPr>
      <w:rFonts w:asciiTheme="majorHAnsi" w:eastAsiaTheme="majorEastAsia" w:hAnsiTheme="majorHAnsi" w:cstheme="majorBidi"/>
      <w:color w:val="141A1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semiHidden/>
    <w:rsid w:val="008271B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8271B2"/>
    <w:pPr>
      <w:spacing w:before="0" w:after="0" w:line="240" w:lineRule="auto"/>
    </w:pPr>
    <w:rPr>
      <w:rFonts w:eastAsiaTheme="minorHAnsi"/>
      <w:sz w:val="22"/>
      <w:szCs w:val="22"/>
      <w:lang w:eastAsia="en-US"/>
    </w:rPr>
    <w:tblPr>
      <w:tblBorders>
        <w:top w:val="single" w:sz="2" w:space="0" w:color="80808B"/>
        <w:bottom w:val="single" w:sz="2" w:space="0" w:color="80808B"/>
        <w:insideH w:val="single" w:sz="2" w:space="0" w:color="80808B"/>
      </w:tblBorders>
    </w:tblPr>
    <w:tblStylePr w:type="firstRow">
      <w:tblPr/>
      <w:tcPr>
        <w:tcBorders>
          <w:top w:val="nil"/>
          <w:left w:val="nil"/>
          <w:bottom w:val="single" w:sz="24" w:space="0" w:color="CCCCD0"/>
          <w:right w:val="nil"/>
          <w:insideH w:val="nil"/>
          <w:insideV w:val="nil"/>
          <w:tl2br w:val="nil"/>
          <w:tr2bl w:val="nil"/>
        </w:tcBorders>
        <w:shd w:val="clear" w:color="auto" w:fill="EDF5F7" w:themeFill="background2"/>
      </w:tcPr>
    </w:tblStylePr>
  </w:style>
  <w:style w:type="table" w:styleId="LightList-Accent4">
    <w:name w:val="Light List Accent 4"/>
    <w:basedOn w:val="TableNormal"/>
    <w:uiPriority w:val="61"/>
    <w:semiHidden/>
    <w:rsid w:val="008271B2"/>
    <w:pPr>
      <w:spacing w:after="0" w:line="240" w:lineRule="auto"/>
    </w:p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tblBorders>
    </w:tblPr>
    <w:tblStylePr w:type="firstRow">
      <w:pPr>
        <w:spacing w:before="0" w:after="0" w:line="240" w:lineRule="auto"/>
      </w:pPr>
      <w:rPr>
        <w:b/>
        <w:bCs/>
        <w:color w:val="FFFFFF" w:themeColor="background1"/>
      </w:rPr>
      <w:tblPr/>
      <w:tcPr>
        <w:shd w:val="clear" w:color="auto" w:fill="004C97" w:themeFill="accent4"/>
      </w:tcPr>
    </w:tblStylePr>
    <w:tblStylePr w:type="lastRow">
      <w:pPr>
        <w:spacing w:before="0" w:after="0" w:line="240" w:lineRule="auto"/>
      </w:pPr>
      <w:rPr>
        <w:b/>
        <w:bCs/>
      </w:rPr>
      <w:tblPr/>
      <w:tcPr>
        <w:tcBorders>
          <w:top w:val="double" w:sz="6" w:space="0" w:color="004C97" w:themeColor="accent4"/>
          <w:left w:val="single" w:sz="8" w:space="0" w:color="004C97" w:themeColor="accent4"/>
          <w:bottom w:val="single" w:sz="8" w:space="0" w:color="004C97" w:themeColor="accent4"/>
          <w:right w:val="single" w:sz="8" w:space="0" w:color="004C97" w:themeColor="accent4"/>
        </w:tcBorders>
      </w:tcPr>
    </w:tblStylePr>
    <w:tblStylePr w:type="firstCol">
      <w:rPr>
        <w:b/>
        <w:bCs/>
      </w:rPr>
    </w:tblStylePr>
    <w:tblStylePr w:type="lastCol">
      <w:rPr>
        <w:b/>
        <w:bCs/>
      </w:rPr>
    </w:tblStylePr>
    <w:tblStylePr w:type="band1Vert">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tblStylePr w:type="band1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style>
  <w:style w:type="table" w:styleId="LightList-Accent1">
    <w:name w:val="Light List Accent 1"/>
    <w:basedOn w:val="TableNormal"/>
    <w:uiPriority w:val="61"/>
    <w:semiHidden/>
    <w:rsid w:val="008271B2"/>
    <w:pPr>
      <w:spacing w:after="0" w:line="240" w:lineRule="auto"/>
    </w:p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tblBorders>
    </w:tblPr>
    <w:tblStylePr w:type="firstRow">
      <w:pPr>
        <w:spacing w:before="0" w:after="0" w:line="240" w:lineRule="auto"/>
      </w:pPr>
      <w:rPr>
        <w:b/>
        <w:bCs/>
        <w:color w:val="FFFFFF" w:themeColor="background1"/>
      </w:rPr>
      <w:tblPr/>
      <w:tcPr>
        <w:shd w:val="clear" w:color="auto" w:fill="1B242A" w:themeFill="accent1"/>
      </w:tcPr>
    </w:tblStylePr>
    <w:tblStylePr w:type="lastRow">
      <w:pPr>
        <w:spacing w:before="0" w:after="0" w:line="240" w:lineRule="auto"/>
      </w:pPr>
      <w:rPr>
        <w:b/>
        <w:bCs/>
      </w:rPr>
      <w:tblPr/>
      <w:tcPr>
        <w:tcBorders>
          <w:top w:val="double" w:sz="6" w:space="0" w:color="1B242A" w:themeColor="accent1"/>
          <w:left w:val="single" w:sz="8" w:space="0" w:color="1B242A" w:themeColor="accent1"/>
          <w:bottom w:val="single" w:sz="8" w:space="0" w:color="1B242A" w:themeColor="accent1"/>
          <w:right w:val="single" w:sz="8" w:space="0" w:color="1B242A" w:themeColor="accent1"/>
        </w:tcBorders>
      </w:tcPr>
    </w:tblStylePr>
    <w:tblStylePr w:type="firstCol">
      <w:rPr>
        <w:b/>
        <w:bCs/>
      </w:rPr>
    </w:tblStylePr>
    <w:tblStylePr w:type="lastCol">
      <w:rPr>
        <w:b/>
        <w:bCs/>
      </w:rPr>
    </w:tblStylePr>
    <w:tblStylePr w:type="band1Vert">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tblStylePr w:type="band1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style>
  <w:style w:type="paragraph" w:styleId="TOC1">
    <w:name w:val="toc 1"/>
    <w:basedOn w:val="Normal"/>
    <w:next w:val="Normal"/>
    <w:uiPriority w:val="39"/>
    <w:rsid w:val="002B6A70"/>
    <w:pPr>
      <w:keepNext/>
      <w:keepLines/>
      <w:pBdr>
        <w:bottom w:val="single" w:sz="2" w:space="1" w:color="000016"/>
        <w:between w:val="single" w:sz="2" w:space="1" w:color="000000" w:themeColor="text1"/>
      </w:pBdr>
      <w:tabs>
        <w:tab w:val="right" w:pos="10206"/>
      </w:tabs>
      <w:spacing w:before="120" w:after="0"/>
      <w:ind w:right="57"/>
    </w:pPr>
    <w:rPr>
      <w:b/>
      <w:noProof/>
      <w:lang w:eastAsia="en-US"/>
    </w:rPr>
  </w:style>
  <w:style w:type="paragraph" w:styleId="TOC2">
    <w:name w:val="toc 2"/>
    <w:basedOn w:val="Normal"/>
    <w:next w:val="Normal"/>
    <w:uiPriority w:val="39"/>
    <w:rsid w:val="002B6A70"/>
    <w:pPr>
      <w:keepLines/>
      <w:pBdr>
        <w:bottom w:val="single" w:sz="2" w:space="1" w:color="000000" w:themeColor="text1"/>
        <w:between w:val="single" w:sz="2" w:space="1" w:color="000000" w:themeColor="text1"/>
      </w:pBdr>
      <w:tabs>
        <w:tab w:val="left" w:pos="340"/>
        <w:tab w:val="right" w:pos="10206"/>
      </w:tabs>
      <w:spacing w:before="40" w:after="0" w:line="240" w:lineRule="auto"/>
      <w:ind w:right="57"/>
    </w:pPr>
    <w:rPr>
      <w:b/>
      <w:noProof/>
      <w:color w:val="007586" w:themeColor="text2"/>
    </w:rPr>
  </w:style>
  <w:style w:type="paragraph" w:styleId="TOC3">
    <w:name w:val="toc 3"/>
    <w:basedOn w:val="TOC2"/>
    <w:next w:val="Normal"/>
    <w:uiPriority w:val="39"/>
    <w:rsid w:val="008271B2"/>
    <w:pPr>
      <w:spacing w:before="0" w:line="280" w:lineRule="atLeast"/>
    </w:pPr>
    <w:rPr>
      <w:b w:val="0"/>
      <w:bCs/>
      <w:color w:val="000000" w:themeColor="text1"/>
    </w:rPr>
  </w:style>
  <w:style w:type="paragraph" w:styleId="Index1">
    <w:name w:val="index 1"/>
    <w:basedOn w:val="Normal"/>
    <w:next w:val="Normal"/>
    <w:uiPriority w:val="1"/>
    <w:semiHidden/>
    <w:rsid w:val="008271B2"/>
    <w:pPr>
      <w:spacing w:after="60" w:line="240" w:lineRule="auto"/>
    </w:pPr>
    <w:rPr>
      <w:sz w:val="16"/>
    </w:rPr>
  </w:style>
  <w:style w:type="paragraph" w:styleId="Index2">
    <w:name w:val="index 2"/>
    <w:basedOn w:val="Normal"/>
    <w:next w:val="Normal"/>
    <w:uiPriority w:val="1"/>
    <w:semiHidden/>
    <w:rsid w:val="008271B2"/>
    <w:pPr>
      <w:spacing w:after="0" w:line="240" w:lineRule="auto"/>
      <w:ind w:left="216"/>
    </w:pPr>
    <w:rPr>
      <w:sz w:val="16"/>
      <w:szCs w:val="16"/>
    </w:rPr>
  </w:style>
  <w:style w:type="character" w:styleId="Hyperlink">
    <w:name w:val="Hyperlink"/>
    <w:basedOn w:val="DefaultParagraphFont"/>
    <w:uiPriority w:val="99"/>
    <w:rsid w:val="008271B2"/>
    <w:rPr>
      <w:color w:val="004C97"/>
      <w:u w:val="single"/>
    </w:rPr>
  </w:style>
  <w:style w:type="character" w:customStyle="1" w:styleId="Heading1Char">
    <w:name w:val="Heading 1 Char"/>
    <w:basedOn w:val="DefaultParagraphFont"/>
    <w:link w:val="Heading1"/>
    <w:rsid w:val="001B0CFE"/>
    <w:rPr>
      <w:rFonts w:asciiTheme="majorHAnsi" w:eastAsiaTheme="majorEastAsia" w:hAnsiTheme="majorHAnsi" w:cstheme="majorBidi"/>
      <w:b/>
      <w:bCs/>
      <w:color w:val="007586" w:themeColor="text2"/>
      <w:sz w:val="48"/>
      <w:szCs w:val="32"/>
    </w:rPr>
  </w:style>
  <w:style w:type="character" w:customStyle="1" w:styleId="Heading2Char">
    <w:name w:val="Heading 2 Char"/>
    <w:basedOn w:val="DefaultParagraphFont"/>
    <w:link w:val="Heading2"/>
    <w:rsid w:val="008271B2"/>
    <w:rPr>
      <w:rFonts w:asciiTheme="majorHAnsi" w:eastAsiaTheme="majorEastAsia" w:hAnsiTheme="majorHAnsi" w:cstheme="majorBidi"/>
      <w:b/>
      <w:bCs/>
      <w:sz w:val="26"/>
      <w:szCs w:val="26"/>
    </w:rPr>
  </w:style>
  <w:style w:type="paragraph" w:customStyle="1" w:styleId="SCVbullet1">
    <w:name w:val="SCV bullet 1"/>
    <w:basedOn w:val="SCVbody"/>
    <w:uiPriority w:val="9"/>
    <w:qFormat/>
    <w:rsid w:val="008271B2"/>
    <w:pPr>
      <w:numPr>
        <w:numId w:val="6"/>
      </w:numPr>
      <w:spacing w:before="60" w:after="60"/>
    </w:pPr>
  </w:style>
  <w:style w:type="paragraph" w:customStyle="1" w:styleId="SCVbullet2">
    <w:name w:val="SCV bullet 2"/>
    <w:basedOn w:val="SCVbullet1"/>
    <w:uiPriority w:val="9"/>
    <w:qFormat/>
    <w:rsid w:val="008271B2"/>
    <w:pPr>
      <w:numPr>
        <w:ilvl w:val="1"/>
      </w:numPr>
    </w:pPr>
  </w:style>
  <w:style w:type="paragraph" w:styleId="Quote">
    <w:name w:val="Quote"/>
    <w:basedOn w:val="Normal"/>
    <w:next w:val="Normal"/>
    <w:link w:val="QuoteChar"/>
    <w:uiPriority w:val="1"/>
    <w:semiHidden/>
    <w:qFormat/>
    <w:rsid w:val="008271B2"/>
    <w:pPr>
      <w:ind w:left="567" w:right="567"/>
      <w:jc w:val="center"/>
    </w:pPr>
    <w:rPr>
      <w:i/>
      <w:iCs/>
      <w:color w:val="000000" w:themeColor="text1"/>
    </w:rPr>
  </w:style>
  <w:style w:type="paragraph" w:customStyle="1" w:styleId="SCVbody">
    <w:name w:val="SCV body"/>
    <w:basedOn w:val="Normal"/>
    <w:link w:val="SCVbodyChar"/>
    <w:qFormat/>
    <w:rsid w:val="008271B2"/>
  </w:style>
  <w:style w:type="paragraph" w:customStyle="1" w:styleId="SCVfigurecaption">
    <w:name w:val="SCV figure caption"/>
    <w:basedOn w:val="SCVtablecaption"/>
    <w:uiPriority w:val="14"/>
    <w:qFormat/>
    <w:rsid w:val="008271B2"/>
    <w:pPr>
      <w:spacing w:before="300"/>
    </w:pPr>
  </w:style>
  <w:style w:type="paragraph" w:customStyle="1" w:styleId="SCVbodyafterheading">
    <w:name w:val="SCV body after heading"/>
    <w:basedOn w:val="SCVbody"/>
    <w:qFormat/>
    <w:rsid w:val="008271B2"/>
    <w:pPr>
      <w:spacing w:before="0"/>
    </w:pPr>
  </w:style>
  <w:style w:type="character" w:customStyle="1" w:styleId="Heading3Char">
    <w:name w:val="Heading 3 Char"/>
    <w:basedOn w:val="DefaultParagraphFont"/>
    <w:link w:val="Heading3"/>
    <w:rsid w:val="008271B2"/>
    <w:rPr>
      <w:rFonts w:asciiTheme="majorHAnsi" w:eastAsiaTheme="majorEastAsia" w:hAnsiTheme="majorHAnsi" w:cstheme="majorBidi"/>
      <w:b/>
      <w:bCs/>
      <w:color w:val="007586" w:themeColor="text2"/>
      <w:sz w:val="24"/>
      <w:szCs w:val="22"/>
    </w:rPr>
  </w:style>
  <w:style w:type="numbering" w:customStyle="1" w:styleId="ZZBullets">
    <w:name w:val="ZZ Bullets"/>
    <w:basedOn w:val="NoList"/>
    <w:uiPriority w:val="99"/>
    <w:rsid w:val="008271B2"/>
    <w:pPr>
      <w:numPr>
        <w:numId w:val="6"/>
      </w:numPr>
    </w:pPr>
  </w:style>
  <w:style w:type="character" w:customStyle="1" w:styleId="Heading4Char">
    <w:name w:val="Heading 4 Char"/>
    <w:basedOn w:val="DefaultParagraphFont"/>
    <w:link w:val="Heading4"/>
    <w:rsid w:val="008271B2"/>
    <w:rPr>
      <w:rFonts w:asciiTheme="majorHAnsi" w:eastAsiaTheme="majorEastAsia" w:hAnsiTheme="majorHAnsi" w:cstheme="majorBidi"/>
      <w:b/>
      <w:bCs/>
      <w:iCs/>
      <w:color w:val="000000" w:themeColor="text1"/>
    </w:rPr>
  </w:style>
  <w:style w:type="paragraph" w:customStyle="1" w:styleId="SCVreporttitle">
    <w:name w:val="SCV report title"/>
    <w:uiPriority w:val="29"/>
    <w:rsid w:val="009905FA"/>
    <w:pPr>
      <w:keepLines/>
      <w:pBdr>
        <w:top w:val="single" w:sz="24" w:space="24" w:color="CCCCD0"/>
      </w:pBdr>
      <w:suppressAutoHyphens/>
      <w:spacing w:before="480" w:line="216" w:lineRule="auto"/>
    </w:pPr>
    <w:rPr>
      <w:rFonts w:asciiTheme="majorHAnsi" w:eastAsia="Times New Roman" w:hAnsiTheme="majorHAnsi" w:cstheme="majorHAnsi"/>
      <w:b/>
      <w:color w:val="007586" w:themeColor="text2"/>
      <w:spacing w:val="-2"/>
      <w:sz w:val="76"/>
      <w:szCs w:val="22"/>
    </w:rPr>
  </w:style>
  <w:style w:type="paragraph" w:customStyle="1" w:styleId="SCVtablefigurenote">
    <w:name w:val="SCV table/figure note"/>
    <w:basedOn w:val="Normal"/>
    <w:uiPriority w:val="29"/>
    <w:rsid w:val="008271B2"/>
    <w:pPr>
      <w:spacing w:before="80" w:after="80" w:line="264" w:lineRule="auto"/>
    </w:pPr>
    <w:rPr>
      <w:sz w:val="17"/>
      <w:szCs w:val="17"/>
    </w:rPr>
  </w:style>
  <w:style w:type="paragraph" w:customStyle="1" w:styleId="Spacer">
    <w:name w:val="Spacer"/>
    <w:basedOn w:val="Normal"/>
    <w:uiPriority w:val="1"/>
    <w:semiHidden/>
    <w:qFormat/>
    <w:rsid w:val="008271B2"/>
    <w:pPr>
      <w:spacing w:before="0" w:after="0" w:line="120" w:lineRule="atLeast"/>
    </w:pPr>
    <w:rPr>
      <w:rFonts w:eastAsia="Times New Roman" w:cs="Calibri"/>
      <w:sz w:val="10"/>
      <w:szCs w:val="22"/>
    </w:rPr>
  </w:style>
  <w:style w:type="paragraph" w:styleId="Subtitle">
    <w:name w:val="Subtitle"/>
    <w:next w:val="Normal"/>
    <w:link w:val="SubtitleChar"/>
    <w:uiPriority w:val="99"/>
    <w:semiHidden/>
    <w:rsid w:val="008271B2"/>
    <w:pPr>
      <w:framePr w:hSpace="181" w:wrap="around" w:vAnchor="page" w:hAnchor="margin" w:y="11965"/>
      <w:spacing w:before="0" w:after="0" w:line="240" w:lineRule="auto"/>
      <w:suppressOverlap/>
    </w:pPr>
    <w:rPr>
      <w:rFonts w:asciiTheme="majorHAnsi" w:eastAsia="Times New Roman" w:hAnsiTheme="majorHAnsi" w:cstheme="majorHAnsi"/>
      <w:color w:val="000000" w:themeColor="text1"/>
      <w:spacing w:val="-2"/>
      <w:sz w:val="50"/>
      <w:szCs w:val="24"/>
    </w:rPr>
  </w:style>
  <w:style w:type="character" w:customStyle="1" w:styleId="SubtitleChar">
    <w:name w:val="Subtitle Char"/>
    <w:basedOn w:val="DefaultParagraphFont"/>
    <w:link w:val="Subtitle"/>
    <w:uiPriority w:val="99"/>
    <w:semiHidden/>
    <w:rsid w:val="008271B2"/>
    <w:rPr>
      <w:rFonts w:asciiTheme="majorHAnsi" w:eastAsia="Times New Roman" w:hAnsiTheme="majorHAnsi" w:cstheme="majorHAnsi"/>
      <w:color w:val="000000" w:themeColor="text1"/>
      <w:spacing w:val="-2"/>
      <w:sz w:val="50"/>
      <w:szCs w:val="24"/>
    </w:rPr>
  </w:style>
  <w:style w:type="paragraph" w:styleId="TOC4">
    <w:name w:val="toc 4"/>
    <w:basedOn w:val="Normal"/>
    <w:next w:val="Normal"/>
    <w:autoRedefine/>
    <w:uiPriority w:val="99"/>
    <w:rsid w:val="008271B2"/>
    <w:pPr>
      <w:spacing w:after="100"/>
      <w:ind w:left="600"/>
    </w:pPr>
  </w:style>
  <w:style w:type="paragraph" w:styleId="Title">
    <w:name w:val="Title"/>
    <w:next w:val="Subtitle"/>
    <w:link w:val="TitleChar"/>
    <w:uiPriority w:val="99"/>
    <w:semiHidden/>
    <w:rsid w:val="008271B2"/>
    <w:pPr>
      <w:framePr w:hSpace="181" w:wrap="around" w:vAnchor="page" w:hAnchor="page" w:x="455" w:y="12021"/>
      <w:spacing w:before="0" w:after="40" w:line="240" w:lineRule="auto"/>
      <w:ind w:right="284"/>
      <w:contextualSpacing/>
      <w:suppressOverlap/>
    </w:pPr>
    <w:rPr>
      <w:rFonts w:asciiTheme="majorHAnsi" w:eastAsia="Times New Roman" w:hAnsiTheme="majorHAnsi" w:cstheme="majorHAnsi"/>
      <w:b/>
      <w:color w:val="007586" w:themeColor="text2"/>
      <w:spacing w:val="-2"/>
      <w:sz w:val="76"/>
      <w:szCs w:val="22"/>
    </w:rPr>
  </w:style>
  <w:style w:type="character" w:customStyle="1" w:styleId="TitleChar">
    <w:name w:val="Title Char"/>
    <w:basedOn w:val="DefaultParagraphFont"/>
    <w:link w:val="Title"/>
    <w:uiPriority w:val="99"/>
    <w:semiHidden/>
    <w:rsid w:val="008271B2"/>
    <w:rPr>
      <w:rFonts w:asciiTheme="majorHAnsi" w:eastAsia="Times New Roman" w:hAnsiTheme="majorHAnsi" w:cstheme="majorHAnsi"/>
      <w:b/>
      <w:color w:val="007586" w:themeColor="text2"/>
      <w:spacing w:val="-2"/>
      <w:sz w:val="76"/>
      <w:szCs w:val="22"/>
    </w:rPr>
  </w:style>
  <w:style w:type="paragraph" w:styleId="BalloonText">
    <w:name w:val="Balloon Text"/>
    <w:basedOn w:val="Normal"/>
    <w:link w:val="BalloonTextChar"/>
    <w:uiPriority w:val="1"/>
    <w:semiHidden/>
    <w:rsid w:val="008271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8271B2"/>
    <w:rPr>
      <w:rFonts w:ascii="Tahoma" w:hAnsi="Tahoma" w:cs="Tahoma"/>
      <w:sz w:val="16"/>
      <w:szCs w:val="16"/>
    </w:rPr>
  </w:style>
  <w:style w:type="character" w:customStyle="1" w:styleId="QuoteChar">
    <w:name w:val="Quote Char"/>
    <w:basedOn w:val="DefaultParagraphFont"/>
    <w:link w:val="Quote"/>
    <w:uiPriority w:val="1"/>
    <w:semiHidden/>
    <w:rsid w:val="008271B2"/>
    <w:rPr>
      <w:i/>
      <w:iCs/>
      <w:color w:val="000000" w:themeColor="text1"/>
    </w:rPr>
  </w:style>
  <w:style w:type="paragraph" w:styleId="IndexHeading">
    <w:name w:val="index heading"/>
    <w:basedOn w:val="Normal"/>
    <w:next w:val="Index1"/>
    <w:uiPriority w:val="1"/>
    <w:semiHidden/>
    <w:rsid w:val="008271B2"/>
    <w:rPr>
      <w:rFonts w:asciiTheme="majorHAnsi" w:eastAsiaTheme="majorEastAsia" w:hAnsiTheme="majorHAnsi" w:cstheme="majorBidi"/>
      <w:b/>
      <w:bCs/>
    </w:rPr>
  </w:style>
  <w:style w:type="paragraph" w:styleId="Header">
    <w:name w:val="header"/>
    <w:basedOn w:val="Normal"/>
    <w:link w:val="HeaderChar"/>
    <w:uiPriority w:val="99"/>
    <w:rsid w:val="008271B2"/>
    <w:pPr>
      <w:tabs>
        <w:tab w:val="center" w:pos="4513"/>
        <w:tab w:val="right" w:pos="9026"/>
      </w:tabs>
      <w:spacing w:before="0" w:line="240" w:lineRule="auto"/>
    </w:pPr>
  </w:style>
  <w:style w:type="character" w:customStyle="1" w:styleId="HeaderChar">
    <w:name w:val="Header Char"/>
    <w:basedOn w:val="DefaultParagraphFont"/>
    <w:link w:val="Header"/>
    <w:uiPriority w:val="99"/>
    <w:rsid w:val="008271B2"/>
  </w:style>
  <w:style w:type="paragraph" w:styleId="Footer">
    <w:name w:val="footer"/>
    <w:basedOn w:val="Normal"/>
    <w:link w:val="FooterChar"/>
    <w:uiPriority w:val="99"/>
    <w:rsid w:val="008271B2"/>
    <w:pPr>
      <w:tabs>
        <w:tab w:val="left" w:pos="1304"/>
      </w:tabs>
      <w:spacing w:before="0" w:after="0" w:line="156" w:lineRule="exact"/>
    </w:pPr>
    <w:rPr>
      <w:noProof/>
      <w:sz w:val="13"/>
      <w:szCs w:val="18"/>
    </w:rPr>
  </w:style>
  <w:style w:type="character" w:customStyle="1" w:styleId="FooterChar">
    <w:name w:val="Footer Char"/>
    <w:basedOn w:val="DefaultParagraphFont"/>
    <w:link w:val="Footer"/>
    <w:uiPriority w:val="99"/>
    <w:rsid w:val="008271B2"/>
    <w:rPr>
      <w:noProof/>
      <w:sz w:val="13"/>
      <w:szCs w:val="18"/>
    </w:rPr>
  </w:style>
  <w:style w:type="character" w:styleId="PageNumber">
    <w:name w:val="page number"/>
    <w:uiPriority w:val="1"/>
    <w:semiHidden/>
    <w:rsid w:val="008271B2"/>
    <w:rPr>
      <w:rFonts w:asciiTheme="minorHAnsi" w:hAnsiTheme="minorHAnsi"/>
      <w:b w:val="0"/>
      <w:color w:val="000000" w:themeColor="text1"/>
    </w:rPr>
  </w:style>
  <w:style w:type="paragraph" w:styleId="TOCHeading">
    <w:name w:val="TOC Heading"/>
    <w:basedOn w:val="Heading1"/>
    <w:next w:val="Normal"/>
    <w:uiPriority w:val="39"/>
    <w:qFormat/>
    <w:rsid w:val="008271B2"/>
    <w:pPr>
      <w:outlineLvl w:val="9"/>
    </w:pPr>
    <w:rPr>
      <w:spacing w:val="2"/>
    </w:rPr>
  </w:style>
  <w:style w:type="paragraph" w:customStyle="1" w:styleId="NormalTight">
    <w:name w:val="Normal Tight"/>
    <w:uiPriority w:val="1"/>
    <w:semiHidden/>
    <w:rsid w:val="008271B2"/>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1"/>
    <w:semiHidden/>
    <w:rsid w:val="008271B2"/>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1"/>
    <w:semiHidden/>
    <w:rsid w:val="008271B2"/>
    <w:rPr>
      <w:rFonts w:ascii="Calibri" w:eastAsia="Times New Roman" w:hAnsi="Calibri" w:cs="Calibri"/>
      <w:sz w:val="22"/>
      <w:szCs w:val="22"/>
    </w:rPr>
  </w:style>
  <w:style w:type="paragraph" w:customStyle="1" w:styleId="Insidecoverspacer">
    <w:name w:val="Inside cover spacer"/>
    <w:basedOn w:val="NormalTight"/>
    <w:uiPriority w:val="1"/>
    <w:semiHidden/>
    <w:qFormat/>
    <w:rsid w:val="008271B2"/>
    <w:pPr>
      <w:spacing w:before="5800"/>
      <w:ind w:right="1382"/>
    </w:pPr>
  </w:style>
  <w:style w:type="table" w:styleId="ColorfulGrid">
    <w:name w:val="Colorful Grid"/>
    <w:basedOn w:val="TableNormal"/>
    <w:uiPriority w:val="73"/>
    <w:semiHidden/>
    <w:rsid w:val="008271B2"/>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8271B2"/>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D4DC" w:themeFill="accent1" w:themeFillTint="33"/>
    </w:tcPr>
    <w:tblStylePr w:type="firstRow">
      <w:rPr>
        <w:b/>
        <w:bCs/>
      </w:rPr>
      <w:tblPr/>
      <w:tcPr>
        <w:shd w:val="clear" w:color="auto" w:fill="93AABA" w:themeFill="accent1" w:themeFillTint="66"/>
      </w:tcPr>
    </w:tblStylePr>
    <w:tblStylePr w:type="lastRow">
      <w:rPr>
        <w:b/>
        <w:bCs/>
        <w:color w:val="000000" w:themeColor="text1"/>
      </w:rPr>
      <w:tblPr/>
      <w:tcPr>
        <w:shd w:val="clear" w:color="auto" w:fill="93AABA" w:themeFill="accent1" w:themeFillTint="66"/>
      </w:tcPr>
    </w:tblStylePr>
    <w:tblStylePr w:type="firstCol">
      <w:rPr>
        <w:color w:val="FFFFFF" w:themeColor="background1"/>
      </w:rPr>
      <w:tblPr/>
      <w:tcPr>
        <w:shd w:val="clear" w:color="auto" w:fill="141A1F" w:themeFill="accent1" w:themeFillShade="BF"/>
      </w:tcPr>
    </w:tblStylePr>
    <w:tblStylePr w:type="lastCol">
      <w:rPr>
        <w:color w:val="FFFFFF" w:themeColor="background1"/>
      </w:rPr>
      <w:tblPr/>
      <w:tcPr>
        <w:shd w:val="clear" w:color="auto" w:fill="141A1F" w:themeFill="accent1" w:themeFillShade="BF"/>
      </w:tcPr>
    </w:tblStylePr>
    <w:tblStylePr w:type="band1Vert">
      <w:tblPr/>
      <w:tcPr>
        <w:shd w:val="clear" w:color="auto" w:fill="7995A9" w:themeFill="accent1" w:themeFillTint="7F"/>
      </w:tcPr>
    </w:tblStylePr>
    <w:tblStylePr w:type="band1Horz">
      <w:tblPr/>
      <w:tcPr>
        <w:shd w:val="clear" w:color="auto" w:fill="7995A9" w:themeFill="accent1" w:themeFillTint="7F"/>
      </w:tcPr>
    </w:tblStylePr>
  </w:style>
  <w:style w:type="paragraph" w:customStyle="1" w:styleId="SCVreportsubtitle">
    <w:name w:val="SCV report subtitle"/>
    <w:uiPriority w:val="29"/>
    <w:rsid w:val="00350441"/>
    <w:pPr>
      <w:keepLines/>
      <w:spacing w:before="0" w:line="240" w:lineRule="auto"/>
    </w:pPr>
    <w:rPr>
      <w:rFonts w:asciiTheme="majorHAnsi" w:eastAsia="Times New Roman" w:hAnsiTheme="majorHAnsi" w:cstheme="majorHAnsi"/>
      <w:color w:val="000000" w:themeColor="text1"/>
      <w:sz w:val="50"/>
      <w:szCs w:val="24"/>
    </w:rPr>
  </w:style>
  <w:style w:type="paragraph" w:customStyle="1" w:styleId="SCVfooterempty">
    <w:name w:val="SCV footer empty"/>
    <w:basedOn w:val="SCVfooter"/>
    <w:uiPriority w:val="98"/>
    <w:rsid w:val="008271B2"/>
    <w:pPr>
      <w:pBdr>
        <w:top w:val="none" w:sz="0" w:space="0" w:color="auto"/>
      </w:pBdr>
    </w:pPr>
    <w:rPr>
      <w:noProof w:val="0"/>
    </w:rPr>
  </w:style>
  <w:style w:type="paragraph" w:customStyle="1" w:styleId="SCVheaderempty">
    <w:name w:val="SCV header empty"/>
    <w:basedOn w:val="SCVfooterempty"/>
    <w:uiPriority w:val="1"/>
    <w:rsid w:val="006B337A"/>
  </w:style>
  <w:style w:type="paragraph" w:styleId="ListParagraph">
    <w:name w:val="List Paragraph"/>
    <w:basedOn w:val="Normal"/>
    <w:uiPriority w:val="34"/>
    <w:semiHidden/>
    <w:qFormat/>
    <w:rsid w:val="008271B2"/>
    <w:pPr>
      <w:ind w:left="720"/>
      <w:contextualSpacing/>
    </w:pPr>
  </w:style>
  <w:style w:type="paragraph" w:styleId="FootnoteText">
    <w:name w:val="footnote text"/>
    <w:basedOn w:val="Normal"/>
    <w:link w:val="FootnoteTextChar"/>
    <w:uiPriority w:val="8"/>
    <w:rsid w:val="008271B2"/>
    <w:pPr>
      <w:spacing w:before="0" w:after="60" w:line="288" w:lineRule="auto"/>
    </w:pPr>
    <w:rPr>
      <w:sz w:val="17"/>
      <w:szCs w:val="17"/>
    </w:rPr>
  </w:style>
  <w:style w:type="character" w:customStyle="1" w:styleId="FootnoteTextChar">
    <w:name w:val="Footnote Text Char"/>
    <w:basedOn w:val="DefaultParagraphFont"/>
    <w:link w:val="FootnoteText"/>
    <w:uiPriority w:val="8"/>
    <w:rsid w:val="008271B2"/>
    <w:rPr>
      <w:sz w:val="17"/>
      <w:szCs w:val="17"/>
    </w:rPr>
  </w:style>
  <w:style w:type="character" w:styleId="FootnoteReference">
    <w:name w:val="footnote reference"/>
    <w:basedOn w:val="DefaultParagraphFont"/>
    <w:uiPriority w:val="8"/>
    <w:rsid w:val="008271B2"/>
    <w:rPr>
      <w:vertAlign w:val="superscript"/>
    </w:rPr>
  </w:style>
  <w:style w:type="table" w:styleId="ColorfulGrid-Accent2">
    <w:name w:val="Colorful Grid Accent 2"/>
    <w:basedOn w:val="TableNormal"/>
    <w:uiPriority w:val="73"/>
    <w:semiHidden/>
    <w:rsid w:val="008271B2"/>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3F5FF" w:themeFill="accent2" w:themeFillTint="33"/>
    </w:tcPr>
    <w:tblStylePr w:type="firstRow">
      <w:rPr>
        <w:b/>
        <w:bCs/>
      </w:rPr>
      <w:tblPr/>
      <w:tcPr>
        <w:shd w:val="clear" w:color="auto" w:fill="68EBFF" w:themeFill="accent2" w:themeFillTint="66"/>
      </w:tcPr>
    </w:tblStylePr>
    <w:tblStylePr w:type="lastRow">
      <w:rPr>
        <w:b/>
        <w:bCs/>
        <w:color w:val="000000" w:themeColor="text1"/>
      </w:rPr>
      <w:tblPr/>
      <w:tcPr>
        <w:shd w:val="clear" w:color="auto" w:fill="68EBFF" w:themeFill="accent2" w:themeFillTint="66"/>
      </w:tcPr>
    </w:tblStylePr>
    <w:tblStylePr w:type="firstCol">
      <w:rPr>
        <w:color w:val="FFFFFF" w:themeColor="background1"/>
      </w:rPr>
      <w:tblPr/>
      <w:tcPr>
        <w:shd w:val="clear" w:color="auto" w:fill="005764" w:themeFill="accent2" w:themeFillShade="BF"/>
      </w:tcPr>
    </w:tblStylePr>
    <w:tblStylePr w:type="lastCol">
      <w:rPr>
        <w:color w:val="FFFFFF" w:themeColor="background1"/>
      </w:rPr>
      <w:tblPr/>
      <w:tcPr>
        <w:shd w:val="clear" w:color="auto" w:fill="005764" w:themeFill="accent2" w:themeFillShade="BF"/>
      </w:tcPr>
    </w:tblStylePr>
    <w:tblStylePr w:type="band1Vert">
      <w:tblPr/>
      <w:tcPr>
        <w:shd w:val="clear" w:color="auto" w:fill="43E6FF" w:themeFill="accent2" w:themeFillTint="7F"/>
      </w:tcPr>
    </w:tblStylePr>
    <w:tblStylePr w:type="band1Horz">
      <w:tblPr/>
      <w:tcPr>
        <w:shd w:val="clear" w:color="auto" w:fill="43E6FF" w:themeFill="accent2" w:themeFillTint="7F"/>
      </w:tcPr>
    </w:tblStylePr>
  </w:style>
  <w:style w:type="table" w:styleId="ColorfulGrid-Accent3">
    <w:name w:val="Colorful Grid Accent 3"/>
    <w:basedOn w:val="TableNormal"/>
    <w:uiPriority w:val="73"/>
    <w:semiHidden/>
    <w:rsid w:val="008271B2"/>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F0FB" w:themeFill="accent3" w:themeFillTint="33"/>
    </w:tcPr>
    <w:tblStylePr w:type="firstRow">
      <w:rPr>
        <w:b/>
        <w:bCs/>
      </w:rPr>
      <w:tblPr/>
      <w:tcPr>
        <w:shd w:val="clear" w:color="auto" w:fill="BDE2F7" w:themeFill="accent3" w:themeFillTint="66"/>
      </w:tcPr>
    </w:tblStylePr>
    <w:tblStylePr w:type="lastRow">
      <w:rPr>
        <w:b/>
        <w:bCs/>
        <w:color w:val="000000" w:themeColor="text1"/>
      </w:rPr>
      <w:tblPr/>
      <w:tcPr>
        <w:shd w:val="clear" w:color="auto" w:fill="BDE2F7" w:themeFill="accent3" w:themeFillTint="66"/>
      </w:tcPr>
    </w:tblStylePr>
    <w:tblStylePr w:type="firstCol">
      <w:rPr>
        <w:color w:val="FFFFFF" w:themeColor="background1"/>
      </w:rPr>
      <w:tblPr/>
      <w:tcPr>
        <w:shd w:val="clear" w:color="auto" w:fill="1A97D9" w:themeFill="accent3" w:themeFillShade="BF"/>
      </w:tcPr>
    </w:tblStylePr>
    <w:tblStylePr w:type="lastCol">
      <w:rPr>
        <w:color w:val="FFFFFF" w:themeColor="background1"/>
      </w:rPr>
      <w:tblPr/>
      <w:tcPr>
        <w:shd w:val="clear" w:color="auto" w:fill="1A97D9" w:themeFill="accent3" w:themeFillShade="BF"/>
      </w:tcPr>
    </w:tblStylePr>
    <w:tblStylePr w:type="band1Vert">
      <w:tblPr/>
      <w:tcPr>
        <w:shd w:val="clear" w:color="auto" w:fill="ACDCF5" w:themeFill="accent3" w:themeFillTint="7F"/>
      </w:tcPr>
    </w:tblStylePr>
    <w:tblStylePr w:type="band1Horz">
      <w:tblPr/>
      <w:tcPr>
        <w:shd w:val="clear" w:color="auto" w:fill="ACDCF5" w:themeFill="accent3" w:themeFillTint="7F"/>
      </w:tcPr>
    </w:tblStylePr>
  </w:style>
  <w:style w:type="paragraph" w:styleId="Caption">
    <w:name w:val="caption"/>
    <w:basedOn w:val="Normal"/>
    <w:next w:val="Normal"/>
    <w:uiPriority w:val="1"/>
    <w:semiHidden/>
    <w:rsid w:val="008271B2"/>
    <w:pPr>
      <w:spacing w:before="280" w:after="210" w:line="260" w:lineRule="atLeast"/>
    </w:pPr>
    <w:rPr>
      <w:b/>
      <w:bCs/>
      <w:color w:val="007586" w:themeColor="text2"/>
      <w:szCs w:val="18"/>
    </w:rPr>
  </w:style>
  <w:style w:type="paragraph" w:customStyle="1" w:styleId="SCVtablecaption">
    <w:name w:val="SCV table caption"/>
    <w:next w:val="SCVbody"/>
    <w:uiPriority w:val="20"/>
    <w:qFormat/>
    <w:rsid w:val="008271B2"/>
    <w:pPr>
      <w:keepNext/>
      <w:tabs>
        <w:tab w:val="left" w:pos="1080"/>
      </w:tabs>
      <w:spacing w:before="280" w:after="120" w:line="264" w:lineRule="auto"/>
    </w:pPr>
    <w:rPr>
      <w:b/>
      <w:bCs/>
      <w:color w:val="007586" w:themeColor="text2"/>
      <w:spacing w:val="2"/>
      <w:szCs w:val="18"/>
    </w:rPr>
  </w:style>
  <w:style w:type="character" w:styleId="PlaceholderText">
    <w:name w:val="Placeholder Text"/>
    <w:basedOn w:val="DefaultParagraphFont"/>
    <w:uiPriority w:val="1"/>
    <w:semiHidden/>
    <w:rsid w:val="008271B2"/>
    <w:rPr>
      <w:color w:val="808080"/>
    </w:rPr>
  </w:style>
  <w:style w:type="paragraph" w:customStyle="1" w:styleId="SCVfooterodd">
    <w:name w:val="SCV footer odd"/>
    <w:basedOn w:val="SCVfootereven"/>
    <w:uiPriority w:val="99"/>
    <w:rsid w:val="00972812"/>
    <w:pPr>
      <w:jc w:val="right"/>
    </w:pPr>
  </w:style>
  <w:style w:type="paragraph" w:customStyle="1" w:styleId="SCVfootereven">
    <w:name w:val="SCV footer even"/>
    <w:basedOn w:val="Footer"/>
    <w:uiPriority w:val="99"/>
    <w:rsid w:val="009905FA"/>
    <w:pPr>
      <w:pBdr>
        <w:top w:val="single" w:sz="8" w:space="6" w:color="CCCCD0"/>
      </w:pBdr>
      <w:spacing w:line="240" w:lineRule="auto"/>
    </w:pPr>
    <w:rPr>
      <w:sz w:val="18"/>
    </w:rPr>
  </w:style>
  <w:style w:type="paragraph" w:customStyle="1" w:styleId="SCVintroductorytext">
    <w:name w:val="SCV introductory text"/>
    <w:basedOn w:val="Normal"/>
    <w:uiPriority w:val="1"/>
    <w:qFormat/>
    <w:rsid w:val="008E79C9"/>
    <w:pPr>
      <w:spacing w:before="400" w:after="240"/>
    </w:pPr>
    <w:rPr>
      <w:b/>
      <w:color w:val="007586" w:themeColor="text2"/>
    </w:rPr>
  </w:style>
  <w:style w:type="paragraph" w:styleId="NoSpacing">
    <w:name w:val="No Spacing"/>
    <w:uiPriority w:val="1"/>
    <w:semiHidden/>
    <w:qFormat/>
    <w:rsid w:val="008271B2"/>
    <w:pPr>
      <w:spacing w:before="0" w:after="0" w:line="240" w:lineRule="auto"/>
    </w:pPr>
  </w:style>
  <w:style w:type="table" w:styleId="ColorfulGrid-Accent4">
    <w:name w:val="Colorful Grid Accent 4"/>
    <w:basedOn w:val="TableNormal"/>
    <w:uiPriority w:val="73"/>
    <w:semiHidden/>
    <w:rsid w:val="008271B2"/>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DBFF" w:themeFill="accent4" w:themeFillTint="33"/>
    </w:tcPr>
    <w:tblStylePr w:type="firstRow">
      <w:rPr>
        <w:b/>
        <w:bCs/>
      </w:rPr>
      <w:tblPr/>
      <w:tcPr>
        <w:shd w:val="clear" w:color="auto" w:fill="6FB7FF" w:themeFill="accent4" w:themeFillTint="66"/>
      </w:tcPr>
    </w:tblStylePr>
    <w:tblStylePr w:type="lastRow">
      <w:rPr>
        <w:b/>
        <w:bCs/>
        <w:color w:val="000000" w:themeColor="text1"/>
      </w:rPr>
      <w:tblPr/>
      <w:tcPr>
        <w:shd w:val="clear" w:color="auto" w:fill="6FB7FF" w:themeFill="accent4" w:themeFillTint="66"/>
      </w:tcPr>
    </w:tblStylePr>
    <w:tblStylePr w:type="firstCol">
      <w:rPr>
        <w:color w:val="FFFFFF" w:themeColor="background1"/>
      </w:rPr>
      <w:tblPr/>
      <w:tcPr>
        <w:shd w:val="clear" w:color="auto" w:fill="003871" w:themeFill="accent4" w:themeFillShade="BF"/>
      </w:tcPr>
    </w:tblStylePr>
    <w:tblStylePr w:type="lastCol">
      <w:rPr>
        <w:color w:val="FFFFFF" w:themeColor="background1"/>
      </w:rPr>
      <w:tblPr/>
      <w:tcPr>
        <w:shd w:val="clear" w:color="auto" w:fill="003871" w:themeFill="accent4" w:themeFillShade="BF"/>
      </w:tcPr>
    </w:tblStylePr>
    <w:tblStylePr w:type="band1Vert">
      <w:tblPr/>
      <w:tcPr>
        <w:shd w:val="clear" w:color="auto" w:fill="4CA5FF" w:themeFill="accent4" w:themeFillTint="7F"/>
      </w:tcPr>
    </w:tblStylePr>
    <w:tblStylePr w:type="band1Horz">
      <w:tblPr/>
      <w:tcPr>
        <w:shd w:val="clear" w:color="auto" w:fill="4CA5FF" w:themeFill="accent4" w:themeFillTint="7F"/>
      </w:tcPr>
    </w:tblStylePr>
  </w:style>
  <w:style w:type="table" w:styleId="ColorfulGrid-Accent5">
    <w:name w:val="Colorful Grid Accent 5"/>
    <w:basedOn w:val="TableNormal"/>
    <w:uiPriority w:val="73"/>
    <w:semiHidden/>
    <w:rsid w:val="008271B2"/>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EDF" w:themeFill="accent5" w:themeFillTint="33"/>
    </w:tcPr>
    <w:tblStylePr w:type="firstRow">
      <w:rPr>
        <w:b/>
        <w:bCs/>
      </w:rPr>
      <w:tblPr/>
      <w:tcPr>
        <w:shd w:val="clear" w:color="auto" w:fill="BDDDC0" w:themeFill="accent5" w:themeFillTint="66"/>
      </w:tcPr>
    </w:tblStylePr>
    <w:tblStylePr w:type="lastRow">
      <w:rPr>
        <w:b/>
        <w:bCs/>
        <w:color w:val="000000" w:themeColor="text1"/>
      </w:rPr>
      <w:tblPr/>
      <w:tcPr>
        <w:shd w:val="clear" w:color="auto" w:fill="BDDDC0" w:themeFill="accent5" w:themeFillTint="66"/>
      </w:tcPr>
    </w:tblStylePr>
    <w:tblStylePr w:type="firstCol">
      <w:rPr>
        <w:color w:val="FFFFFF" w:themeColor="background1"/>
      </w:rPr>
      <w:tblPr/>
      <w:tcPr>
        <w:shd w:val="clear" w:color="auto" w:fill="428049" w:themeFill="accent5" w:themeFillShade="BF"/>
      </w:tcPr>
    </w:tblStylePr>
    <w:tblStylePr w:type="lastCol">
      <w:rPr>
        <w:color w:val="FFFFFF" w:themeColor="background1"/>
      </w:rPr>
      <w:tblPr/>
      <w:tcPr>
        <w:shd w:val="clear" w:color="auto" w:fill="428049" w:themeFill="accent5" w:themeFillShade="BF"/>
      </w:tcPr>
    </w:tblStylePr>
    <w:tblStylePr w:type="band1Vert">
      <w:tblPr/>
      <w:tcPr>
        <w:shd w:val="clear" w:color="auto" w:fill="ACD4B1" w:themeFill="accent5" w:themeFillTint="7F"/>
      </w:tcPr>
    </w:tblStylePr>
    <w:tblStylePr w:type="band1Horz">
      <w:tblPr/>
      <w:tcPr>
        <w:shd w:val="clear" w:color="auto" w:fill="ACD4B1" w:themeFill="accent5" w:themeFillTint="7F"/>
      </w:tcPr>
    </w:tblStylePr>
  </w:style>
  <w:style w:type="table" w:styleId="ColorfulGrid-Accent6">
    <w:name w:val="Colorful Grid Accent 6"/>
    <w:basedOn w:val="TableNormal"/>
    <w:uiPriority w:val="73"/>
    <w:semiHidden/>
    <w:rsid w:val="008271B2"/>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0D8" w:themeFill="accent6" w:themeFillTint="33"/>
    </w:tcPr>
    <w:tblStylePr w:type="firstRow">
      <w:rPr>
        <w:b/>
        <w:bCs/>
      </w:rPr>
      <w:tblPr/>
      <w:tcPr>
        <w:shd w:val="clear" w:color="auto" w:fill="F5C1B1" w:themeFill="accent6" w:themeFillTint="66"/>
      </w:tcPr>
    </w:tblStylePr>
    <w:tblStylePr w:type="lastRow">
      <w:rPr>
        <w:b/>
        <w:bCs/>
        <w:color w:val="000000" w:themeColor="text1"/>
      </w:rPr>
      <w:tblPr/>
      <w:tcPr>
        <w:shd w:val="clear" w:color="auto" w:fill="F5C1B1" w:themeFill="accent6" w:themeFillTint="66"/>
      </w:tcPr>
    </w:tblStylePr>
    <w:tblStylePr w:type="firstCol">
      <w:rPr>
        <w:color w:val="FFFFFF" w:themeColor="background1"/>
      </w:rPr>
      <w:tblPr/>
      <w:tcPr>
        <w:shd w:val="clear" w:color="auto" w:fill="C04018" w:themeFill="accent6" w:themeFillShade="BF"/>
      </w:tcPr>
    </w:tblStylePr>
    <w:tblStylePr w:type="lastCol">
      <w:rPr>
        <w:color w:val="FFFFFF" w:themeColor="background1"/>
      </w:rPr>
      <w:tblPr/>
      <w:tcPr>
        <w:shd w:val="clear" w:color="auto" w:fill="C04018" w:themeFill="accent6" w:themeFillShade="BF"/>
      </w:tcPr>
    </w:tblStylePr>
    <w:tblStylePr w:type="band1Vert">
      <w:tblPr/>
      <w:tcPr>
        <w:shd w:val="clear" w:color="auto" w:fill="F2B19D" w:themeFill="accent6" w:themeFillTint="7F"/>
      </w:tcPr>
    </w:tblStylePr>
    <w:tblStylePr w:type="band1Horz">
      <w:tblPr/>
      <w:tcPr>
        <w:shd w:val="clear" w:color="auto" w:fill="F2B19D" w:themeFill="accent6" w:themeFillTint="7F"/>
      </w:tcPr>
    </w:tblStylePr>
  </w:style>
  <w:style w:type="table" w:styleId="ColorfulList">
    <w:name w:val="Colorful List"/>
    <w:basedOn w:val="TableNormal"/>
    <w:uiPriority w:val="72"/>
    <w:semiHidden/>
    <w:rsid w:val="008271B2"/>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8271B2"/>
    <w:pPr>
      <w:spacing w:before="0" w:after="0" w:line="240" w:lineRule="auto"/>
    </w:pPr>
    <w:rPr>
      <w:color w:val="000000" w:themeColor="text1"/>
    </w:rPr>
    <w:tblPr>
      <w:tblStyleRowBandSize w:val="1"/>
      <w:tblStyleColBandSize w:val="1"/>
    </w:tblPr>
    <w:tcPr>
      <w:shd w:val="clear" w:color="auto" w:fill="E4EAEE" w:themeFill="accent1"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CAD4" w:themeFill="accent1" w:themeFillTint="3F"/>
      </w:tcPr>
    </w:tblStylePr>
    <w:tblStylePr w:type="band1Horz">
      <w:tblPr/>
      <w:tcPr>
        <w:shd w:val="clear" w:color="auto" w:fill="C9D4DC" w:themeFill="accent1" w:themeFillTint="33"/>
      </w:tcPr>
    </w:tblStylePr>
  </w:style>
  <w:style w:type="table" w:styleId="ColorfulList-Accent2">
    <w:name w:val="Colorful List Accent 2"/>
    <w:basedOn w:val="TableNormal"/>
    <w:uiPriority w:val="72"/>
    <w:semiHidden/>
    <w:rsid w:val="008271B2"/>
    <w:pPr>
      <w:spacing w:before="0" w:after="0" w:line="240" w:lineRule="auto"/>
    </w:pPr>
    <w:rPr>
      <w:color w:val="000000" w:themeColor="text1"/>
    </w:rPr>
    <w:tblPr>
      <w:tblStyleRowBandSize w:val="1"/>
      <w:tblStyleColBandSize w:val="1"/>
    </w:tblPr>
    <w:tcPr>
      <w:shd w:val="clear" w:color="auto" w:fill="DAFAFF" w:themeFill="accent2"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2FF" w:themeFill="accent2" w:themeFillTint="3F"/>
      </w:tcPr>
    </w:tblStylePr>
    <w:tblStylePr w:type="band1Horz">
      <w:tblPr/>
      <w:tcPr>
        <w:shd w:val="clear" w:color="auto" w:fill="B3F5FF" w:themeFill="accent2" w:themeFillTint="33"/>
      </w:tcPr>
    </w:tblStylePr>
  </w:style>
  <w:style w:type="table" w:styleId="ColorfulList-Accent3">
    <w:name w:val="Colorful List Accent 3"/>
    <w:basedOn w:val="TableNormal"/>
    <w:uiPriority w:val="72"/>
    <w:semiHidden/>
    <w:rsid w:val="008271B2"/>
    <w:pPr>
      <w:spacing w:before="0" w:after="0" w:line="240" w:lineRule="auto"/>
    </w:pPr>
    <w:rPr>
      <w:color w:val="000000" w:themeColor="text1"/>
    </w:rPr>
    <w:tblPr>
      <w:tblStyleRowBandSize w:val="1"/>
      <w:tblStyleColBandSize w:val="1"/>
    </w:tblPr>
    <w:tcPr>
      <w:shd w:val="clear" w:color="auto" w:fill="EEF8FD" w:themeFill="accent3" w:themeFillTint="19"/>
    </w:tcPr>
    <w:tblStylePr w:type="firstRow">
      <w:rPr>
        <w:b/>
        <w:bCs/>
        <w:color w:val="FFFFFF" w:themeColor="background1"/>
      </w:rPr>
      <w:tblPr/>
      <w:tcPr>
        <w:tcBorders>
          <w:bottom w:val="single" w:sz="12" w:space="0" w:color="FFFFFF" w:themeColor="background1"/>
        </w:tcBorders>
        <w:shd w:val="clear" w:color="auto" w:fill="003C78" w:themeFill="accent4" w:themeFillShade="CC"/>
      </w:tcPr>
    </w:tblStylePr>
    <w:tblStylePr w:type="lastRow">
      <w:rPr>
        <w:b/>
        <w:bCs/>
        <w:color w:val="003C7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DFA" w:themeFill="accent3" w:themeFillTint="3F"/>
      </w:tcPr>
    </w:tblStylePr>
    <w:tblStylePr w:type="band1Horz">
      <w:tblPr/>
      <w:tcPr>
        <w:shd w:val="clear" w:color="auto" w:fill="DEF0FB" w:themeFill="accent3" w:themeFillTint="33"/>
      </w:tcPr>
    </w:tblStylePr>
  </w:style>
  <w:style w:type="table" w:styleId="ColorfulList-Accent4">
    <w:name w:val="Colorful List Accent 4"/>
    <w:basedOn w:val="TableNormal"/>
    <w:uiPriority w:val="72"/>
    <w:semiHidden/>
    <w:rsid w:val="008271B2"/>
    <w:pPr>
      <w:spacing w:before="0" w:after="0" w:line="240" w:lineRule="auto"/>
    </w:pPr>
    <w:rPr>
      <w:color w:val="000000" w:themeColor="text1"/>
    </w:rPr>
    <w:tblPr>
      <w:tblStyleRowBandSize w:val="1"/>
      <w:tblStyleColBandSize w:val="1"/>
    </w:tblPr>
    <w:tcPr>
      <w:shd w:val="clear" w:color="auto" w:fill="DBEDFF" w:themeFill="accent4" w:themeFillTint="19"/>
    </w:tcPr>
    <w:tblStylePr w:type="firstRow">
      <w:rPr>
        <w:b/>
        <w:bCs/>
        <w:color w:val="FFFFFF" w:themeColor="background1"/>
      </w:rPr>
      <w:tblPr/>
      <w:tcPr>
        <w:tcBorders>
          <w:bottom w:val="single" w:sz="12" w:space="0" w:color="FFFFFF" w:themeColor="background1"/>
        </w:tcBorders>
        <w:shd w:val="clear" w:color="auto" w:fill="20A0E4" w:themeFill="accent3" w:themeFillShade="CC"/>
      </w:tcPr>
    </w:tblStylePr>
    <w:tblStylePr w:type="lastRow">
      <w:rPr>
        <w:b/>
        <w:bCs/>
        <w:color w:val="20A0E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4" w:themeFillTint="3F"/>
      </w:tcPr>
    </w:tblStylePr>
    <w:tblStylePr w:type="band1Horz">
      <w:tblPr/>
      <w:tcPr>
        <w:shd w:val="clear" w:color="auto" w:fill="B7DBFF" w:themeFill="accent4" w:themeFillTint="33"/>
      </w:tcPr>
    </w:tblStylePr>
  </w:style>
  <w:style w:type="table" w:styleId="ColorfulList-Accent5">
    <w:name w:val="Colorful List Accent 5"/>
    <w:basedOn w:val="TableNormal"/>
    <w:uiPriority w:val="72"/>
    <w:semiHidden/>
    <w:rsid w:val="008271B2"/>
    <w:pPr>
      <w:spacing w:before="0" w:after="0" w:line="240" w:lineRule="auto"/>
    </w:pPr>
    <w:rPr>
      <w:color w:val="000000" w:themeColor="text1"/>
    </w:rPr>
    <w:tblPr>
      <w:tblStyleRowBandSize w:val="1"/>
      <w:tblStyleColBandSize w:val="1"/>
    </w:tblPr>
    <w:tcPr>
      <w:shd w:val="clear" w:color="auto" w:fill="EEF6EF" w:themeFill="accent5" w:themeFillTint="19"/>
    </w:tcPr>
    <w:tblStylePr w:type="firstRow">
      <w:rPr>
        <w:b/>
        <w:bCs/>
        <w:color w:val="FFFFFF" w:themeColor="background1"/>
      </w:rPr>
      <w:tblPr/>
      <w:tcPr>
        <w:tcBorders>
          <w:bottom w:val="single" w:sz="12" w:space="0" w:color="FFFFFF" w:themeColor="background1"/>
        </w:tcBorders>
        <w:shd w:val="clear" w:color="auto" w:fill="CD441A" w:themeFill="accent6" w:themeFillShade="CC"/>
      </w:tcPr>
    </w:tblStylePr>
    <w:tblStylePr w:type="lastRow">
      <w:rPr>
        <w:b/>
        <w:bCs/>
        <w:color w:val="CD441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AD8" w:themeFill="accent5" w:themeFillTint="3F"/>
      </w:tcPr>
    </w:tblStylePr>
    <w:tblStylePr w:type="band1Horz">
      <w:tblPr/>
      <w:tcPr>
        <w:shd w:val="clear" w:color="auto" w:fill="DEEEDF" w:themeFill="accent5" w:themeFillTint="33"/>
      </w:tcPr>
    </w:tblStylePr>
  </w:style>
  <w:style w:type="table" w:styleId="ColorfulList-Accent6">
    <w:name w:val="Colorful List Accent 6"/>
    <w:basedOn w:val="TableNormal"/>
    <w:uiPriority w:val="72"/>
    <w:semiHidden/>
    <w:rsid w:val="008271B2"/>
    <w:pPr>
      <w:spacing w:before="0" w:after="0" w:line="240" w:lineRule="auto"/>
    </w:pPr>
    <w:rPr>
      <w:color w:val="000000" w:themeColor="text1"/>
    </w:rPr>
    <w:tblPr>
      <w:tblStyleRowBandSize w:val="1"/>
      <w:tblStyleColBandSize w:val="1"/>
    </w:tblPr>
    <w:tcPr>
      <w:shd w:val="clear" w:color="auto" w:fill="FCEFEB" w:themeFill="accent6" w:themeFillTint="19"/>
    </w:tcPr>
    <w:tblStylePr w:type="firstRow">
      <w:rPr>
        <w:b/>
        <w:bCs/>
        <w:color w:val="FFFFFF" w:themeColor="background1"/>
      </w:rPr>
      <w:tblPr/>
      <w:tcPr>
        <w:tcBorders>
          <w:bottom w:val="single" w:sz="12" w:space="0" w:color="FFFFFF" w:themeColor="background1"/>
        </w:tcBorders>
        <w:shd w:val="clear" w:color="auto" w:fill="46894E" w:themeFill="accent5" w:themeFillShade="CC"/>
      </w:tcPr>
    </w:tblStylePr>
    <w:tblStylePr w:type="lastRow">
      <w:rPr>
        <w:b/>
        <w:bCs/>
        <w:color w:val="46894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E" w:themeFill="accent6" w:themeFillTint="3F"/>
      </w:tcPr>
    </w:tblStylePr>
    <w:tblStylePr w:type="band1Horz">
      <w:tblPr/>
      <w:tcPr>
        <w:shd w:val="clear" w:color="auto" w:fill="FAE0D8" w:themeFill="accent6" w:themeFillTint="33"/>
      </w:tcPr>
    </w:tblStylePr>
  </w:style>
  <w:style w:type="table" w:styleId="ColorfulShading">
    <w:name w:val="Colorful Shading"/>
    <w:basedOn w:val="TableNormal"/>
    <w:uiPriority w:val="71"/>
    <w:semiHidden/>
    <w:rsid w:val="008271B2"/>
    <w:pPr>
      <w:spacing w:before="0" w:after="0" w:line="240" w:lineRule="auto"/>
    </w:pPr>
    <w:rPr>
      <w:color w:val="000000" w:themeColor="text1"/>
    </w:rPr>
    <w:tblPr>
      <w:tblStyleRowBandSize w:val="1"/>
      <w:tblStyleColBandSize w:val="1"/>
      <w:tblBorders>
        <w:top w:val="single" w:sz="24" w:space="0" w:color="00758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8271B2"/>
    <w:pPr>
      <w:spacing w:before="0" w:after="0" w:line="240" w:lineRule="auto"/>
    </w:pPr>
    <w:rPr>
      <w:color w:val="000000" w:themeColor="text1"/>
    </w:rPr>
    <w:tblPr>
      <w:tblStyleRowBandSize w:val="1"/>
      <w:tblStyleColBandSize w:val="1"/>
      <w:tblBorders>
        <w:top w:val="single" w:sz="24" w:space="0" w:color="007586" w:themeColor="accent2"/>
        <w:left w:val="single" w:sz="4" w:space="0" w:color="1B242A" w:themeColor="accent1"/>
        <w:bottom w:val="single" w:sz="4" w:space="0" w:color="1B242A" w:themeColor="accent1"/>
        <w:right w:val="single" w:sz="4" w:space="0" w:color="1B242A" w:themeColor="accent1"/>
        <w:insideH w:val="single" w:sz="4" w:space="0" w:color="FFFFFF" w:themeColor="background1"/>
        <w:insideV w:val="single" w:sz="4" w:space="0" w:color="FFFFFF" w:themeColor="background1"/>
      </w:tblBorders>
    </w:tblPr>
    <w:tcPr>
      <w:shd w:val="clear" w:color="auto" w:fill="E4EAEE" w:themeFill="accent1"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1519" w:themeFill="accent1" w:themeFillShade="99"/>
      </w:tcPr>
    </w:tblStylePr>
    <w:tblStylePr w:type="firstCol">
      <w:rPr>
        <w:color w:val="FFFFFF" w:themeColor="background1"/>
      </w:rPr>
      <w:tblPr/>
      <w:tcPr>
        <w:tcBorders>
          <w:top w:val="nil"/>
          <w:left w:val="nil"/>
          <w:bottom w:val="nil"/>
          <w:right w:val="nil"/>
          <w:insideH w:val="single" w:sz="4" w:space="0" w:color="101519" w:themeColor="accent1" w:themeShade="99"/>
          <w:insideV w:val="nil"/>
        </w:tcBorders>
        <w:shd w:val="clear" w:color="auto" w:fill="10151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01519" w:themeFill="accent1" w:themeFillShade="99"/>
      </w:tcPr>
    </w:tblStylePr>
    <w:tblStylePr w:type="band1Vert">
      <w:tblPr/>
      <w:tcPr>
        <w:shd w:val="clear" w:color="auto" w:fill="93AABA" w:themeFill="accent1" w:themeFillTint="66"/>
      </w:tcPr>
    </w:tblStylePr>
    <w:tblStylePr w:type="band1Horz">
      <w:tblPr/>
      <w:tcPr>
        <w:shd w:val="clear" w:color="auto" w:fill="7995A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8271B2"/>
    <w:pPr>
      <w:spacing w:before="0" w:after="0" w:line="240" w:lineRule="auto"/>
    </w:pPr>
    <w:rPr>
      <w:color w:val="000000" w:themeColor="text1"/>
    </w:rPr>
    <w:tblPr>
      <w:tblStyleRowBandSize w:val="1"/>
      <w:tblStyleColBandSize w:val="1"/>
      <w:tblBorders>
        <w:top w:val="single" w:sz="24" w:space="0" w:color="007586" w:themeColor="accent2"/>
        <w:left w:val="single" w:sz="4" w:space="0" w:color="007586" w:themeColor="accent2"/>
        <w:bottom w:val="single" w:sz="4" w:space="0" w:color="007586" w:themeColor="accent2"/>
        <w:right w:val="single" w:sz="4" w:space="0" w:color="007586" w:themeColor="accent2"/>
        <w:insideH w:val="single" w:sz="4" w:space="0" w:color="FFFFFF" w:themeColor="background1"/>
        <w:insideV w:val="single" w:sz="4" w:space="0" w:color="FFFFFF" w:themeColor="background1"/>
      </w:tblBorders>
    </w:tblPr>
    <w:tcPr>
      <w:shd w:val="clear" w:color="auto" w:fill="DAFAFF" w:themeFill="accent2"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550" w:themeFill="accent2" w:themeFillShade="99"/>
      </w:tcPr>
    </w:tblStylePr>
    <w:tblStylePr w:type="firstCol">
      <w:rPr>
        <w:color w:val="FFFFFF" w:themeColor="background1"/>
      </w:rPr>
      <w:tblPr/>
      <w:tcPr>
        <w:tcBorders>
          <w:top w:val="nil"/>
          <w:left w:val="nil"/>
          <w:bottom w:val="nil"/>
          <w:right w:val="nil"/>
          <w:insideH w:val="single" w:sz="4" w:space="0" w:color="004550" w:themeColor="accent2" w:themeShade="99"/>
          <w:insideV w:val="nil"/>
        </w:tcBorders>
        <w:shd w:val="clear" w:color="auto" w:fill="00455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550" w:themeFill="accent2" w:themeFillShade="99"/>
      </w:tcPr>
    </w:tblStylePr>
    <w:tblStylePr w:type="band1Vert">
      <w:tblPr/>
      <w:tcPr>
        <w:shd w:val="clear" w:color="auto" w:fill="68EBFF" w:themeFill="accent2" w:themeFillTint="66"/>
      </w:tcPr>
    </w:tblStylePr>
    <w:tblStylePr w:type="band1Horz">
      <w:tblPr/>
      <w:tcPr>
        <w:shd w:val="clear" w:color="auto" w:fill="43E6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8271B2"/>
    <w:pPr>
      <w:spacing w:before="0" w:after="0" w:line="240" w:lineRule="auto"/>
    </w:pPr>
    <w:rPr>
      <w:color w:val="000000" w:themeColor="text1"/>
    </w:rPr>
    <w:tblPr>
      <w:tblStyleRowBandSize w:val="1"/>
      <w:tblStyleColBandSize w:val="1"/>
      <w:tblBorders>
        <w:top w:val="single" w:sz="24" w:space="0" w:color="004C97" w:themeColor="accent4"/>
        <w:left w:val="single" w:sz="4" w:space="0" w:color="5AB9EB" w:themeColor="accent3"/>
        <w:bottom w:val="single" w:sz="4" w:space="0" w:color="5AB9EB" w:themeColor="accent3"/>
        <w:right w:val="single" w:sz="4" w:space="0" w:color="5AB9EB" w:themeColor="accent3"/>
        <w:insideH w:val="single" w:sz="4" w:space="0" w:color="FFFFFF" w:themeColor="background1"/>
        <w:insideV w:val="single" w:sz="4" w:space="0" w:color="FFFFFF" w:themeColor="background1"/>
      </w:tblBorders>
    </w:tblPr>
    <w:tcPr>
      <w:shd w:val="clear" w:color="auto" w:fill="EEF8FD" w:themeFill="accent3" w:themeFillTint="19"/>
    </w:tcPr>
    <w:tblStylePr w:type="firstRow">
      <w:rPr>
        <w:b/>
        <w:bCs/>
      </w:rPr>
      <w:tblPr/>
      <w:tcPr>
        <w:tcBorders>
          <w:top w:val="nil"/>
          <w:left w:val="nil"/>
          <w:bottom w:val="single" w:sz="24" w:space="0" w:color="004C9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79AD" w:themeFill="accent3" w:themeFillShade="99"/>
      </w:tcPr>
    </w:tblStylePr>
    <w:tblStylePr w:type="firstCol">
      <w:rPr>
        <w:color w:val="FFFFFF" w:themeColor="background1"/>
      </w:rPr>
      <w:tblPr/>
      <w:tcPr>
        <w:tcBorders>
          <w:top w:val="nil"/>
          <w:left w:val="nil"/>
          <w:bottom w:val="nil"/>
          <w:right w:val="nil"/>
          <w:insideH w:val="single" w:sz="4" w:space="0" w:color="1579AD" w:themeColor="accent3" w:themeShade="99"/>
          <w:insideV w:val="nil"/>
        </w:tcBorders>
        <w:shd w:val="clear" w:color="auto" w:fill="1579A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579AD" w:themeFill="accent3" w:themeFillShade="99"/>
      </w:tcPr>
    </w:tblStylePr>
    <w:tblStylePr w:type="band1Vert">
      <w:tblPr/>
      <w:tcPr>
        <w:shd w:val="clear" w:color="auto" w:fill="BDE2F7" w:themeFill="accent3" w:themeFillTint="66"/>
      </w:tcPr>
    </w:tblStylePr>
    <w:tblStylePr w:type="band1Horz">
      <w:tblPr/>
      <w:tcPr>
        <w:shd w:val="clear" w:color="auto" w:fill="ACDCF5" w:themeFill="accent3" w:themeFillTint="7F"/>
      </w:tcPr>
    </w:tblStylePr>
  </w:style>
  <w:style w:type="table" w:styleId="ColorfulShading-Accent4">
    <w:name w:val="Colorful Shading Accent 4"/>
    <w:basedOn w:val="TableNormal"/>
    <w:uiPriority w:val="71"/>
    <w:semiHidden/>
    <w:rsid w:val="008271B2"/>
    <w:pPr>
      <w:spacing w:before="0" w:after="0" w:line="240" w:lineRule="auto"/>
    </w:pPr>
    <w:rPr>
      <w:color w:val="000000" w:themeColor="text1"/>
    </w:rPr>
    <w:tblPr>
      <w:tblStyleRowBandSize w:val="1"/>
      <w:tblStyleColBandSize w:val="1"/>
      <w:tblBorders>
        <w:top w:val="single" w:sz="24" w:space="0" w:color="5AB9EB" w:themeColor="accent3"/>
        <w:left w:val="single" w:sz="4" w:space="0" w:color="004C97" w:themeColor="accent4"/>
        <w:bottom w:val="single" w:sz="4" w:space="0" w:color="004C97" w:themeColor="accent4"/>
        <w:right w:val="single" w:sz="4" w:space="0" w:color="004C97" w:themeColor="accent4"/>
        <w:insideH w:val="single" w:sz="4" w:space="0" w:color="FFFFFF" w:themeColor="background1"/>
        <w:insideV w:val="single" w:sz="4" w:space="0" w:color="FFFFFF" w:themeColor="background1"/>
      </w:tblBorders>
    </w:tblPr>
    <w:tcPr>
      <w:shd w:val="clear" w:color="auto" w:fill="DBEDFF" w:themeFill="accent4" w:themeFillTint="19"/>
    </w:tcPr>
    <w:tblStylePr w:type="firstRow">
      <w:rPr>
        <w:b/>
        <w:bCs/>
      </w:rPr>
      <w:tblPr/>
      <w:tcPr>
        <w:tcBorders>
          <w:top w:val="nil"/>
          <w:left w:val="nil"/>
          <w:bottom w:val="single" w:sz="24" w:space="0" w:color="5AB9E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4" w:themeFillShade="99"/>
      </w:tcPr>
    </w:tblStylePr>
    <w:tblStylePr w:type="firstCol">
      <w:rPr>
        <w:color w:val="FFFFFF" w:themeColor="background1"/>
      </w:rPr>
      <w:tblPr/>
      <w:tcPr>
        <w:tcBorders>
          <w:top w:val="nil"/>
          <w:left w:val="nil"/>
          <w:bottom w:val="nil"/>
          <w:right w:val="nil"/>
          <w:insideH w:val="single" w:sz="4" w:space="0" w:color="002D5A" w:themeColor="accent4" w:themeShade="99"/>
          <w:insideV w:val="nil"/>
        </w:tcBorders>
        <w:shd w:val="clear" w:color="auto" w:fill="002D5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4" w:themeFillShade="99"/>
      </w:tcPr>
    </w:tblStylePr>
    <w:tblStylePr w:type="band1Vert">
      <w:tblPr/>
      <w:tcPr>
        <w:shd w:val="clear" w:color="auto" w:fill="6FB7FF" w:themeFill="accent4" w:themeFillTint="66"/>
      </w:tcPr>
    </w:tblStylePr>
    <w:tblStylePr w:type="band1Horz">
      <w:tblPr/>
      <w:tcPr>
        <w:shd w:val="clear" w:color="auto" w:fill="4CA5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8271B2"/>
    <w:pPr>
      <w:spacing w:before="0" w:after="0" w:line="240" w:lineRule="auto"/>
    </w:pPr>
    <w:rPr>
      <w:color w:val="000000" w:themeColor="text1"/>
    </w:rPr>
    <w:tblPr>
      <w:tblStyleRowBandSize w:val="1"/>
      <w:tblStyleColBandSize w:val="1"/>
      <w:tblBorders>
        <w:top w:val="single" w:sz="24" w:space="0" w:color="E6643C" w:themeColor="accent6"/>
        <w:left w:val="single" w:sz="4" w:space="0" w:color="5AAA64" w:themeColor="accent5"/>
        <w:bottom w:val="single" w:sz="4" w:space="0" w:color="5AAA64" w:themeColor="accent5"/>
        <w:right w:val="single" w:sz="4" w:space="0" w:color="5AAA64" w:themeColor="accent5"/>
        <w:insideH w:val="single" w:sz="4" w:space="0" w:color="FFFFFF" w:themeColor="background1"/>
        <w:insideV w:val="single" w:sz="4" w:space="0" w:color="FFFFFF" w:themeColor="background1"/>
      </w:tblBorders>
    </w:tblPr>
    <w:tcPr>
      <w:shd w:val="clear" w:color="auto" w:fill="EEF6EF" w:themeFill="accent5" w:themeFillTint="19"/>
    </w:tcPr>
    <w:tblStylePr w:type="firstRow">
      <w:rPr>
        <w:b/>
        <w:bCs/>
      </w:rPr>
      <w:tblPr/>
      <w:tcPr>
        <w:tcBorders>
          <w:top w:val="nil"/>
          <w:left w:val="nil"/>
          <w:bottom w:val="single" w:sz="24" w:space="0" w:color="E6643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663B" w:themeFill="accent5" w:themeFillShade="99"/>
      </w:tcPr>
    </w:tblStylePr>
    <w:tblStylePr w:type="firstCol">
      <w:rPr>
        <w:color w:val="FFFFFF" w:themeColor="background1"/>
      </w:rPr>
      <w:tblPr/>
      <w:tcPr>
        <w:tcBorders>
          <w:top w:val="nil"/>
          <w:left w:val="nil"/>
          <w:bottom w:val="nil"/>
          <w:right w:val="nil"/>
          <w:insideH w:val="single" w:sz="4" w:space="0" w:color="35663B" w:themeColor="accent5" w:themeShade="99"/>
          <w:insideV w:val="nil"/>
        </w:tcBorders>
        <w:shd w:val="clear" w:color="auto" w:fill="35663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5663B" w:themeFill="accent5" w:themeFillShade="99"/>
      </w:tcPr>
    </w:tblStylePr>
    <w:tblStylePr w:type="band1Vert">
      <w:tblPr/>
      <w:tcPr>
        <w:shd w:val="clear" w:color="auto" w:fill="BDDDC0" w:themeFill="accent5" w:themeFillTint="66"/>
      </w:tcPr>
    </w:tblStylePr>
    <w:tblStylePr w:type="band1Horz">
      <w:tblPr/>
      <w:tcPr>
        <w:shd w:val="clear" w:color="auto" w:fill="ACD4B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8271B2"/>
    <w:pPr>
      <w:spacing w:before="0" w:after="0" w:line="240" w:lineRule="auto"/>
    </w:pPr>
    <w:rPr>
      <w:color w:val="000000" w:themeColor="text1"/>
    </w:rPr>
    <w:tblPr>
      <w:tblStyleRowBandSize w:val="1"/>
      <w:tblStyleColBandSize w:val="1"/>
      <w:tblBorders>
        <w:top w:val="single" w:sz="24" w:space="0" w:color="5AAA64" w:themeColor="accent5"/>
        <w:left w:val="single" w:sz="4" w:space="0" w:color="E6643C" w:themeColor="accent6"/>
        <w:bottom w:val="single" w:sz="4" w:space="0" w:color="E6643C" w:themeColor="accent6"/>
        <w:right w:val="single" w:sz="4" w:space="0" w:color="E6643C" w:themeColor="accent6"/>
        <w:insideH w:val="single" w:sz="4" w:space="0" w:color="FFFFFF" w:themeColor="background1"/>
        <w:insideV w:val="single" w:sz="4" w:space="0" w:color="FFFFFF" w:themeColor="background1"/>
      </w:tblBorders>
    </w:tblPr>
    <w:tcPr>
      <w:shd w:val="clear" w:color="auto" w:fill="FCEFEB" w:themeFill="accent6" w:themeFillTint="19"/>
    </w:tcPr>
    <w:tblStylePr w:type="firstRow">
      <w:rPr>
        <w:b/>
        <w:bCs/>
      </w:rPr>
      <w:tblPr/>
      <w:tcPr>
        <w:tcBorders>
          <w:top w:val="nil"/>
          <w:left w:val="nil"/>
          <w:bottom w:val="single" w:sz="24" w:space="0" w:color="5AAA6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3313" w:themeFill="accent6" w:themeFillShade="99"/>
      </w:tcPr>
    </w:tblStylePr>
    <w:tblStylePr w:type="firstCol">
      <w:rPr>
        <w:color w:val="FFFFFF" w:themeColor="background1"/>
      </w:rPr>
      <w:tblPr/>
      <w:tcPr>
        <w:tcBorders>
          <w:top w:val="nil"/>
          <w:left w:val="nil"/>
          <w:bottom w:val="nil"/>
          <w:right w:val="nil"/>
          <w:insideH w:val="single" w:sz="4" w:space="0" w:color="9A3313" w:themeColor="accent6" w:themeShade="99"/>
          <w:insideV w:val="nil"/>
        </w:tcBorders>
        <w:shd w:val="clear" w:color="auto" w:fill="9A33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A3313" w:themeFill="accent6" w:themeFillShade="99"/>
      </w:tcPr>
    </w:tblStylePr>
    <w:tblStylePr w:type="band1Vert">
      <w:tblPr/>
      <w:tcPr>
        <w:shd w:val="clear" w:color="auto" w:fill="F5C1B1" w:themeFill="accent6" w:themeFillTint="66"/>
      </w:tcPr>
    </w:tblStylePr>
    <w:tblStylePr w:type="band1Horz">
      <w:tblPr/>
      <w:tcPr>
        <w:shd w:val="clear" w:color="auto" w:fill="F2B19D"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8271B2"/>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8271B2"/>
    <w:pPr>
      <w:spacing w:before="0" w:after="0" w:line="240" w:lineRule="auto"/>
    </w:pPr>
    <w:rPr>
      <w:color w:val="FFFFFF" w:themeColor="background1"/>
    </w:rPr>
    <w:tblPr>
      <w:tblStyleRowBandSize w:val="1"/>
      <w:tblStyleColBandSize w:val="1"/>
    </w:tblPr>
    <w:tcPr>
      <w:shd w:val="clear" w:color="auto" w:fill="1B242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111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41A1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41A1F" w:themeFill="accent1" w:themeFillShade="BF"/>
      </w:tcPr>
    </w:tblStylePr>
    <w:tblStylePr w:type="band1Vert">
      <w:tblPr/>
      <w:tcPr>
        <w:tcBorders>
          <w:top w:val="nil"/>
          <w:left w:val="nil"/>
          <w:bottom w:val="nil"/>
          <w:right w:val="nil"/>
          <w:insideH w:val="nil"/>
          <w:insideV w:val="nil"/>
        </w:tcBorders>
        <w:shd w:val="clear" w:color="auto" w:fill="141A1F" w:themeFill="accent1" w:themeFillShade="BF"/>
      </w:tcPr>
    </w:tblStylePr>
    <w:tblStylePr w:type="band1Horz">
      <w:tblPr/>
      <w:tcPr>
        <w:tcBorders>
          <w:top w:val="nil"/>
          <w:left w:val="nil"/>
          <w:bottom w:val="nil"/>
          <w:right w:val="nil"/>
          <w:insideH w:val="nil"/>
          <w:insideV w:val="nil"/>
        </w:tcBorders>
        <w:shd w:val="clear" w:color="auto" w:fill="141A1F" w:themeFill="accent1" w:themeFillShade="BF"/>
      </w:tcPr>
    </w:tblStylePr>
  </w:style>
  <w:style w:type="table" w:styleId="DarkList-Accent2">
    <w:name w:val="Dark List Accent 2"/>
    <w:basedOn w:val="TableNormal"/>
    <w:uiPriority w:val="70"/>
    <w:semiHidden/>
    <w:rsid w:val="008271B2"/>
    <w:pPr>
      <w:spacing w:before="0" w:after="0" w:line="240" w:lineRule="auto"/>
    </w:pPr>
    <w:rPr>
      <w:color w:val="FFFFFF" w:themeColor="background1"/>
    </w:rPr>
    <w:tblPr>
      <w:tblStyleRowBandSize w:val="1"/>
      <w:tblStyleColBandSize w:val="1"/>
    </w:tblPr>
    <w:tcPr>
      <w:shd w:val="clear" w:color="auto" w:fill="00758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A4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76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764" w:themeFill="accent2" w:themeFillShade="BF"/>
      </w:tcPr>
    </w:tblStylePr>
    <w:tblStylePr w:type="band1Vert">
      <w:tblPr/>
      <w:tcPr>
        <w:tcBorders>
          <w:top w:val="nil"/>
          <w:left w:val="nil"/>
          <w:bottom w:val="nil"/>
          <w:right w:val="nil"/>
          <w:insideH w:val="nil"/>
          <w:insideV w:val="nil"/>
        </w:tcBorders>
        <w:shd w:val="clear" w:color="auto" w:fill="005764" w:themeFill="accent2" w:themeFillShade="BF"/>
      </w:tcPr>
    </w:tblStylePr>
    <w:tblStylePr w:type="band1Horz">
      <w:tblPr/>
      <w:tcPr>
        <w:tcBorders>
          <w:top w:val="nil"/>
          <w:left w:val="nil"/>
          <w:bottom w:val="nil"/>
          <w:right w:val="nil"/>
          <w:insideH w:val="nil"/>
          <w:insideV w:val="nil"/>
        </w:tcBorders>
        <w:shd w:val="clear" w:color="auto" w:fill="005764" w:themeFill="accent2" w:themeFillShade="BF"/>
      </w:tcPr>
    </w:tblStylePr>
  </w:style>
  <w:style w:type="table" w:styleId="DarkList-Accent3">
    <w:name w:val="Dark List Accent 3"/>
    <w:basedOn w:val="TableNormal"/>
    <w:uiPriority w:val="70"/>
    <w:semiHidden/>
    <w:rsid w:val="008271B2"/>
    <w:pPr>
      <w:spacing w:before="0" w:after="0" w:line="240" w:lineRule="auto"/>
    </w:pPr>
    <w:rPr>
      <w:color w:val="FFFFFF" w:themeColor="background1"/>
    </w:rPr>
    <w:tblPr>
      <w:tblStyleRowBandSize w:val="1"/>
      <w:tblStyleColBandSize w:val="1"/>
    </w:tblPr>
    <w:tcPr>
      <w:shd w:val="clear" w:color="auto" w:fill="5AB9E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649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A97D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A97D9" w:themeFill="accent3" w:themeFillShade="BF"/>
      </w:tcPr>
    </w:tblStylePr>
    <w:tblStylePr w:type="band1Vert">
      <w:tblPr/>
      <w:tcPr>
        <w:tcBorders>
          <w:top w:val="nil"/>
          <w:left w:val="nil"/>
          <w:bottom w:val="nil"/>
          <w:right w:val="nil"/>
          <w:insideH w:val="nil"/>
          <w:insideV w:val="nil"/>
        </w:tcBorders>
        <w:shd w:val="clear" w:color="auto" w:fill="1A97D9" w:themeFill="accent3" w:themeFillShade="BF"/>
      </w:tcPr>
    </w:tblStylePr>
    <w:tblStylePr w:type="band1Horz">
      <w:tblPr/>
      <w:tcPr>
        <w:tcBorders>
          <w:top w:val="nil"/>
          <w:left w:val="nil"/>
          <w:bottom w:val="nil"/>
          <w:right w:val="nil"/>
          <w:insideH w:val="nil"/>
          <w:insideV w:val="nil"/>
        </w:tcBorders>
        <w:shd w:val="clear" w:color="auto" w:fill="1A97D9" w:themeFill="accent3" w:themeFillShade="BF"/>
      </w:tcPr>
    </w:tblStylePr>
  </w:style>
  <w:style w:type="table" w:styleId="DarkList-Accent4">
    <w:name w:val="Dark List Accent 4"/>
    <w:basedOn w:val="TableNormal"/>
    <w:uiPriority w:val="70"/>
    <w:semiHidden/>
    <w:rsid w:val="008271B2"/>
    <w:pPr>
      <w:spacing w:before="0" w:after="0" w:line="240" w:lineRule="auto"/>
    </w:pPr>
    <w:rPr>
      <w:color w:val="FFFFFF" w:themeColor="background1"/>
    </w:rPr>
    <w:tblPr>
      <w:tblStyleRowBandSize w:val="1"/>
      <w:tblStyleColBandSize w:val="1"/>
    </w:tblPr>
    <w:tcPr>
      <w:shd w:val="clear" w:color="auto" w:fill="004C9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4" w:themeFillShade="BF"/>
      </w:tcPr>
    </w:tblStylePr>
    <w:tblStylePr w:type="band1Vert">
      <w:tblPr/>
      <w:tcPr>
        <w:tcBorders>
          <w:top w:val="nil"/>
          <w:left w:val="nil"/>
          <w:bottom w:val="nil"/>
          <w:right w:val="nil"/>
          <w:insideH w:val="nil"/>
          <w:insideV w:val="nil"/>
        </w:tcBorders>
        <w:shd w:val="clear" w:color="auto" w:fill="003871" w:themeFill="accent4" w:themeFillShade="BF"/>
      </w:tcPr>
    </w:tblStylePr>
    <w:tblStylePr w:type="band1Horz">
      <w:tblPr/>
      <w:tcPr>
        <w:tcBorders>
          <w:top w:val="nil"/>
          <w:left w:val="nil"/>
          <w:bottom w:val="nil"/>
          <w:right w:val="nil"/>
          <w:insideH w:val="nil"/>
          <w:insideV w:val="nil"/>
        </w:tcBorders>
        <w:shd w:val="clear" w:color="auto" w:fill="003871" w:themeFill="accent4" w:themeFillShade="BF"/>
      </w:tcPr>
    </w:tblStylePr>
  </w:style>
  <w:style w:type="table" w:styleId="DarkList-Accent5">
    <w:name w:val="Dark List Accent 5"/>
    <w:basedOn w:val="TableNormal"/>
    <w:uiPriority w:val="70"/>
    <w:semiHidden/>
    <w:rsid w:val="008271B2"/>
    <w:pPr>
      <w:spacing w:before="0" w:after="0" w:line="240" w:lineRule="auto"/>
    </w:pPr>
    <w:rPr>
      <w:color w:val="FFFFFF" w:themeColor="background1"/>
    </w:rPr>
    <w:tblPr>
      <w:tblStyleRowBandSize w:val="1"/>
      <w:tblStyleColBandSize w:val="1"/>
    </w:tblPr>
    <w:tcPr>
      <w:shd w:val="clear" w:color="auto" w:fill="5AAA6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553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2804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28049" w:themeFill="accent5" w:themeFillShade="BF"/>
      </w:tcPr>
    </w:tblStylePr>
    <w:tblStylePr w:type="band1Vert">
      <w:tblPr/>
      <w:tcPr>
        <w:tcBorders>
          <w:top w:val="nil"/>
          <w:left w:val="nil"/>
          <w:bottom w:val="nil"/>
          <w:right w:val="nil"/>
          <w:insideH w:val="nil"/>
          <w:insideV w:val="nil"/>
        </w:tcBorders>
        <w:shd w:val="clear" w:color="auto" w:fill="428049" w:themeFill="accent5" w:themeFillShade="BF"/>
      </w:tcPr>
    </w:tblStylePr>
    <w:tblStylePr w:type="band1Horz">
      <w:tblPr/>
      <w:tcPr>
        <w:tcBorders>
          <w:top w:val="nil"/>
          <w:left w:val="nil"/>
          <w:bottom w:val="nil"/>
          <w:right w:val="nil"/>
          <w:insideH w:val="nil"/>
          <w:insideV w:val="nil"/>
        </w:tcBorders>
        <w:shd w:val="clear" w:color="auto" w:fill="428049" w:themeFill="accent5" w:themeFillShade="BF"/>
      </w:tcPr>
    </w:tblStylePr>
  </w:style>
  <w:style w:type="table" w:styleId="DarkList-Accent6">
    <w:name w:val="Dark List Accent 6"/>
    <w:basedOn w:val="TableNormal"/>
    <w:uiPriority w:val="70"/>
    <w:semiHidden/>
    <w:rsid w:val="008271B2"/>
    <w:pPr>
      <w:spacing w:before="0" w:after="0" w:line="240" w:lineRule="auto"/>
    </w:pPr>
    <w:rPr>
      <w:color w:val="FFFFFF" w:themeColor="background1"/>
    </w:rPr>
    <w:tblPr>
      <w:tblStyleRowBandSize w:val="1"/>
      <w:tblStyleColBandSize w:val="1"/>
    </w:tblPr>
    <w:tcPr>
      <w:shd w:val="clear" w:color="auto" w:fill="E6643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2A1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0401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04018" w:themeFill="accent6" w:themeFillShade="BF"/>
      </w:tcPr>
    </w:tblStylePr>
    <w:tblStylePr w:type="band1Vert">
      <w:tblPr/>
      <w:tcPr>
        <w:tcBorders>
          <w:top w:val="nil"/>
          <w:left w:val="nil"/>
          <w:bottom w:val="nil"/>
          <w:right w:val="nil"/>
          <w:insideH w:val="nil"/>
          <w:insideV w:val="nil"/>
        </w:tcBorders>
        <w:shd w:val="clear" w:color="auto" w:fill="C04018" w:themeFill="accent6" w:themeFillShade="BF"/>
      </w:tcPr>
    </w:tblStylePr>
    <w:tblStylePr w:type="band1Horz">
      <w:tblPr/>
      <w:tcPr>
        <w:tcBorders>
          <w:top w:val="nil"/>
          <w:left w:val="nil"/>
          <w:bottom w:val="nil"/>
          <w:right w:val="nil"/>
          <w:insideH w:val="nil"/>
          <w:insideV w:val="nil"/>
        </w:tcBorders>
        <w:shd w:val="clear" w:color="auto" w:fill="C04018" w:themeFill="accent6" w:themeFillShade="BF"/>
      </w:tcPr>
    </w:tblStylePr>
  </w:style>
  <w:style w:type="table" w:styleId="GridTable1Light">
    <w:name w:val="Grid Table 1 Light"/>
    <w:basedOn w:val="TableNormal"/>
    <w:uiPriority w:val="46"/>
    <w:semiHidden/>
    <w:rsid w:val="008271B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8271B2"/>
    <w:pPr>
      <w:spacing w:after="0" w:line="240" w:lineRule="auto"/>
    </w:pPr>
    <w:tblPr>
      <w:tblStyleRowBandSize w:val="1"/>
      <w:tblStyleColBandSize w:val="1"/>
      <w:tblBorders>
        <w:top w:val="single" w:sz="4" w:space="0" w:color="93AABA" w:themeColor="accent1" w:themeTint="66"/>
        <w:left w:val="single" w:sz="4" w:space="0" w:color="93AABA" w:themeColor="accent1" w:themeTint="66"/>
        <w:bottom w:val="single" w:sz="4" w:space="0" w:color="93AABA" w:themeColor="accent1" w:themeTint="66"/>
        <w:right w:val="single" w:sz="4" w:space="0" w:color="93AABA" w:themeColor="accent1" w:themeTint="66"/>
        <w:insideH w:val="single" w:sz="4" w:space="0" w:color="93AABA" w:themeColor="accent1" w:themeTint="66"/>
        <w:insideV w:val="single" w:sz="4" w:space="0" w:color="93AABA" w:themeColor="accent1" w:themeTint="66"/>
      </w:tblBorders>
    </w:tblPr>
    <w:tblStylePr w:type="firstRow">
      <w:rPr>
        <w:b/>
        <w:bCs/>
      </w:rPr>
      <w:tblPr/>
      <w:tcPr>
        <w:tcBorders>
          <w:bottom w:val="single" w:sz="12" w:space="0" w:color="607F95" w:themeColor="accent1" w:themeTint="99"/>
        </w:tcBorders>
      </w:tcPr>
    </w:tblStylePr>
    <w:tblStylePr w:type="lastRow">
      <w:rPr>
        <w:b/>
        <w:bCs/>
      </w:rPr>
      <w:tblPr/>
      <w:tcPr>
        <w:tcBorders>
          <w:top w:val="double" w:sz="2" w:space="0" w:color="607F9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8271B2"/>
    <w:pPr>
      <w:spacing w:after="0" w:line="240" w:lineRule="auto"/>
    </w:pPr>
    <w:tblPr>
      <w:tblStyleRowBandSize w:val="1"/>
      <w:tblStyleColBandSize w:val="1"/>
      <w:tblBorders>
        <w:top w:val="single" w:sz="4" w:space="0" w:color="68EBFF" w:themeColor="accent2" w:themeTint="66"/>
        <w:left w:val="single" w:sz="4" w:space="0" w:color="68EBFF" w:themeColor="accent2" w:themeTint="66"/>
        <w:bottom w:val="single" w:sz="4" w:space="0" w:color="68EBFF" w:themeColor="accent2" w:themeTint="66"/>
        <w:right w:val="single" w:sz="4" w:space="0" w:color="68EBFF" w:themeColor="accent2" w:themeTint="66"/>
        <w:insideH w:val="single" w:sz="4" w:space="0" w:color="68EBFF" w:themeColor="accent2" w:themeTint="66"/>
        <w:insideV w:val="single" w:sz="4" w:space="0" w:color="68EBFF" w:themeColor="accent2" w:themeTint="66"/>
      </w:tblBorders>
    </w:tblPr>
    <w:tblStylePr w:type="firstRow">
      <w:rPr>
        <w:b/>
        <w:bCs/>
      </w:rPr>
      <w:tblPr/>
      <w:tcPr>
        <w:tcBorders>
          <w:bottom w:val="single" w:sz="12" w:space="0" w:color="1DE1FF" w:themeColor="accent2" w:themeTint="99"/>
        </w:tcBorders>
      </w:tcPr>
    </w:tblStylePr>
    <w:tblStylePr w:type="lastRow">
      <w:rPr>
        <w:b/>
        <w:bCs/>
      </w:rPr>
      <w:tblPr/>
      <w:tcPr>
        <w:tcBorders>
          <w:top w:val="double" w:sz="2" w:space="0" w:color="1DE1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8271B2"/>
    <w:pPr>
      <w:spacing w:after="0" w:line="240" w:lineRule="auto"/>
    </w:pPr>
    <w:tblPr>
      <w:tblStyleRowBandSize w:val="1"/>
      <w:tblStyleColBandSize w:val="1"/>
      <w:tblBorders>
        <w:top w:val="single" w:sz="4" w:space="0" w:color="BDE2F7" w:themeColor="accent3" w:themeTint="66"/>
        <w:left w:val="single" w:sz="4" w:space="0" w:color="BDE2F7" w:themeColor="accent3" w:themeTint="66"/>
        <w:bottom w:val="single" w:sz="4" w:space="0" w:color="BDE2F7" w:themeColor="accent3" w:themeTint="66"/>
        <w:right w:val="single" w:sz="4" w:space="0" w:color="BDE2F7" w:themeColor="accent3" w:themeTint="66"/>
        <w:insideH w:val="single" w:sz="4" w:space="0" w:color="BDE2F7" w:themeColor="accent3" w:themeTint="66"/>
        <w:insideV w:val="single" w:sz="4" w:space="0" w:color="BDE2F7" w:themeColor="accent3" w:themeTint="66"/>
      </w:tblBorders>
    </w:tblPr>
    <w:tblStylePr w:type="firstRow">
      <w:rPr>
        <w:b/>
        <w:bCs/>
      </w:rPr>
      <w:tblPr/>
      <w:tcPr>
        <w:tcBorders>
          <w:bottom w:val="single" w:sz="12" w:space="0" w:color="9CD4F3" w:themeColor="accent3" w:themeTint="99"/>
        </w:tcBorders>
      </w:tcPr>
    </w:tblStylePr>
    <w:tblStylePr w:type="lastRow">
      <w:rPr>
        <w:b/>
        <w:bCs/>
      </w:rPr>
      <w:tblPr/>
      <w:tcPr>
        <w:tcBorders>
          <w:top w:val="double" w:sz="2" w:space="0" w:color="9CD4F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8271B2"/>
    <w:pPr>
      <w:spacing w:after="0" w:line="240" w:lineRule="auto"/>
    </w:pPr>
    <w:tblPr>
      <w:tblStyleRowBandSize w:val="1"/>
      <w:tblStyleColBandSize w:val="1"/>
      <w:tblBorders>
        <w:top w:val="single" w:sz="4" w:space="0" w:color="6FB7FF" w:themeColor="accent4" w:themeTint="66"/>
        <w:left w:val="single" w:sz="4" w:space="0" w:color="6FB7FF" w:themeColor="accent4" w:themeTint="66"/>
        <w:bottom w:val="single" w:sz="4" w:space="0" w:color="6FB7FF" w:themeColor="accent4" w:themeTint="66"/>
        <w:right w:val="single" w:sz="4" w:space="0" w:color="6FB7FF" w:themeColor="accent4" w:themeTint="66"/>
        <w:insideH w:val="single" w:sz="4" w:space="0" w:color="6FB7FF" w:themeColor="accent4" w:themeTint="66"/>
        <w:insideV w:val="single" w:sz="4" w:space="0" w:color="6FB7FF" w:themeColor="accent4" w:themeTint="66"/>
      </w:tblBorders>
    </w:tblPr>
    <w:tblStylePr w:type="firstRow">
      <w:rPr>
        <w:b/>
        <w:bCs/>
      </w:rPr>
      <w:tblPr/>
      <w:tcPr>
        <w:tcBorders>
          <w:bottom w:val="single" w:sz="12" w:space="0" w:color="2793FF" w:themeColor="accent4" w:themeTint="99"/>
        </w:tcBorders>
      </w:tcPr>
    </w:tblStylePr>
    <w:tblStylePr w:type="lastRow">
      <w:rPr>
        <w:b/>
        <w:bCs/>
      </w:rPr>
      <w:tblPr/>
      <w:tcPr>
        <w:tcBorders>
          <w:top w:val="double" w:sz="2" w:space="0" w:color="2793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8271B2"/>
    <w:pPr>
      <w:spacing w:after="0" w:line="240" w:lineRule="auto"/>
    </w:pPr>
    <w:tblPr>
      <w:tblStyleRowBandSize w:val="1"/>
      <w:tblStyleColBandSize w:val="1"/>
      <w:tblBorders>
        <w:top w:val="single" w:sz="4" w:space="0" w:color="BDDDC0" w:themeColor="accent5" w:themeTint="66"/>
        <w:left w:val="single" w:sz="4" w:space="0" w:color="BDDDC0" w:themeColor="accent5" w:themeTint="66"/>
        <w:bottom w:val="single" w:sz="4" w:space="0" w:color="BDDDC0" w:themeColor="accent5" w:themeTint="66"/>
        <w:right w:val="single" w:sz="4" w:space="0" w:color="BDDDC0" w:themeColor="accent5" w:themeTint="66"/>
        <w:insideH w:val="single" w:sz="4" w:space="0" w:color="BDDDC0" w:themeColor="accent5" w:themeTint="66"/>
        <w:insideV w:val="single" w:sz="4" w:space="0" w:color="BDDDC0" w:themeColor="accent5" w:themeTint="66"/>
      </w:tblBorders>
    </w:tblPr>
    <w:tblStylePr w:type="firstRow">
      <w:rPr>
        <w:b/>
        <w:bCs/>
      </w:rPr>
      <w:tblPr/>
      <w:tcPr>
        <w:tcBorders>
          <w:bottom w:val="single" w:sz="12" w:space="0" w:color="9CCCA1" w:themeColor="accent5" w:themeTint="99"/>
        </w:tcBorders>
      </w:tcPr>
    </w:tblStylePr>
    <w:tblStylePr w:type="lastRow">
      <w:rPr>
        <w:b/>
        <w:bCs/>
      </w:rPr>
      <w:tblPr/>
      <w:tcPr>
        <w:tcBorders>
          <w:top w:val="double" w:sz="2" w:space="0" w:color="9CCCA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8271B2"/>
    <w:pPr>
      <w:spacing w:after="0" w:line="240" w:lineRule="auto"/>
    </w:pPr>
    <w:tblPr>
      <w:tblStyleRowBandSize w:val="1"/>
      <w:tblStyleColBandSize w:val="1"/>
      <w:tblBorders>
        <w:top w:val="single" w:sz="4" w:space="0" w:color="F5C1B1" w:themeColor="accent6" w:themeTint="66"/>
        <w:left w:val="single" w:sz="4" w:space="0" w:color="F5C1B1" w:themeColor="accent6" w:themeTint="66"/>
        <w:bottom w:val="single" w:sz="4" w:space="0" w:color="F5C1B1" w:themeColor="accent6" w:themeTint="66"/>
        <w:right w:val="single" w:sz="4" w:space="0" w:color="F5C1B1" w:themeColor="accent6" w:themeTint="66"/>
        <w:insideH w:val="single" w:sz="4" w:space="0" w:color="F5C1B1" w:themeColor="accent6" w:themeTint="66"/>
        <w:insideV w:val="single" w:sz="4" w:space="0" w:color="F5C1B1" w:themeColor="accent6" w:themeTint="66"/>
      </w:tblBorders>
    </w:tblPr>
    <w:tblStylePr w:type="firstRow">
      <w:rPr>
        <w:b/>
        <w:bCs/>
      </w:rPr>
      <w:tblPr/>
      <w:tcPr>
        <w:tcBorders>
          <w:bottom w:val="single" w:sz="12" w:space="0" w:color="F0A28A" w:themeColor="accent6" w:themeTint="99"/>
        </w:tcBorders>
      </w:tcPr>
    </w:tblStylePr>
    <w:tblStylePr w:type="lastRow">
      <w:rPr>
        <w:b/>
        <w:bCs/>
      </w:rPr>
      <w:tblPr/>
      <w:tcPr>
        <w:tcBorders>
          <w:top w:val="double" w:sz="2" w:space="0" w:color="F0A28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8271B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8271B2"/>
    <w:pPr>
      <w:spacing w:after="0" w:line="240" w:lineRule="auto"/>
    </w:pPr>
    <w:tblPr>
      <w:tblStyleRowBandSize w:val="1"/>
      <w:tblStyleColBandSize w:val="1"/>
      <w:tblBorders>
        <w:top w:val="single" w:sz="2" w:space="0" w:color="607F95" w:themeColor="accent1" w:themeTint="99"/>
        <w:bottom w:val="single" w:sz="2" w:space="0" w:color="607F95" w:themeColor="accent1" w:themeTint="99"/>
        <w:insideH w:val="single" w:sz="2" w:space="0" w:color="607F95" w:themeColor="accent1" w:themeTint="99"/>
        <w:insideV w:val="single" w:sz="2" w:space="0" w:color="607F95" w:themeColor="accent1" w:themeTint="99"/>
      </w:tblBorders>
    </w:tblPr>
    <w:tblStylePr w:type="firstRow">
      <w:rPr>
        <w:b/>
        <w:bCs/>
      </w:rPr>
      <w:tblPr/>
      <w:tcPr>
        <w:tcBorders>
          <w:top w:val="nil"/>
          <w:bottom w:val="single" w:sz="12" w:space="0" w:color="607F95" w:themeColor="accent1" w:themeTint="99"/>
          <w:insideH w:val="nil"/>
          <w:insideV w:val="nil"/>
        </w:tcBorders>
        <w:shd w:val="clear" w:color="auto" w:fill="FFFFFF" w:themeFill="background1"/>
      </w:tcPr>
    </w:tblStylePr>
    <w:tblStylePr w:type="lastRow">
      <w:rPr>
        <w:b/>
        <w:bCs/>
      </w:rPr>
      <w:tblPr/>
      <w:tcPr>
        <w:tcBorders>
          <w:top w:val="double" w:sz="2" w:space="0" w:color="607F9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2-Accent2">
    <w:name w:val="Grid Table 2 Accent 2"/>
    <w:basedOn w:val="TableNormal"/>
    <w:uiPriority w:val="47"/>
    <w:semiHidden/>
    <w:rsid w:val="008271B2"/>
    <w:pPr>
      <w:spacing w:after="0" w:line="240" w:lineRule="auto"/>
    </w:pPr>
    <w:tblPr>
      <w:tblStyleRowBandSize w:val="1"/>
      <w:tblStyleColBandSize w:val="1"/>
      <w:tblBorders>
        <w:top w:val="single" w:sz="2" w:space="0" w:color="1DE1FF" w:themeColor="accent2" w:themeTint="99"/>
        <w:bottom w:val="single" w:sz="2" w:space="0" w:color="1DE1FF" w:themeColor="accent2" w:themeTint="99"/>
        <w:insideH w:val="single" w:sz="2" w:space="0" w:color="1DE1FF" w:themeColor="accent2" w:themeTint="99"/>
        <w:insideV w:val="single" w:sz="2" w:space="0" w:color="1DE1FF" w:themeColor="accent2" w:themeTint="99"/>
      </w:tblBorders>
    </w:tblPr>
    <w:tblStylePr w:type="firstRow">
      <w:rPr>
        <w:b/>
        <w:bCs/>
      </w:rPr>
      <w:tblPr/>
      <w:tcPr>
        <w:tcBorders>
          <w:top w:val="nil"/>
          <w:bottom w:val="single" w:sz="12" w:space="0" w:color="1DE1FF" w:themeColor="accent2" w:themeTint="99"/>
          <w:insideH w:val="nil"/>
          <w:insideV w:val="nil"/>
        </w:tcBorders>
        <w:shd w:val="clear" w:color="auto" w:fill="FFFFFF" w:themeFill="background1"/>
      </w:tcPr>
    </w:tblStylePr>
    <w:tblStylePr w:type="lastRow">
      <w:rPr>
        <w:b/>
        <w:bCs/>
      </w:rPr>
      <w:tblPr/>
      <w:tcPr>
        <w:tcBorders>
          <w:top w:val="double" w:sz="2" w:space="0" w:color="1DE1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2-Accent3">
    <w:name w:val="Grid Table 2 Accent 3"/>
    <w:basedOn w:val="TableNormal"/>
    <w:uiPriority w:val="47"/>
    <w:semiHidden/>
    <w:rsid w:val="008271B2"/>
    <w:pPr>
      <w:spacing w:after="0" w:line="240" w:lineRule="auto"/>
    </w:pPr>
    <w:tblPr>
      <w:tblStyleRowBandSize w:val="1"/>
      <w:tblStyleColBandSize w:val="1"/>
      <w:tblBorders>
        <w:top w:val="single" w:sz="2" w:space="0" w:color="9CD4F3" w:themeColor="accent3" w:themeTint="99"/>
        <w:bottom w:val="single" w:sz="2" w:space="0" w:color="9CD4F3" w:themeColor="accent3" w:themeTint="99"/>
        <w:insideH w:val="single" w:sz="2" w:space="0" w:color="9CD4F3" w:themeColor="accent3" w:themeTint="99"/>
        <w:insideV w:val="single" w:sz="2" w:space="0" w:color="9CD4F3" w:themeColor="accent3" w:themeTint="99"/>
      </w:tblBorders>
    </w:tblPr>
    <w:tblStylePr w:type="firstRow">
      <w:rPr>
        <w:b/>
        <w:bCs/>
      </w:rPr>
      <w:tblPr/>
      <w:tcPr>
        <w:tcBorders>
          <w:top w:val="nil"/>
          <w:bottom w:val="single" w:sz="12" w:space="0" w:color="9CD4F3" w:themeColor="accent3" w:themeTint="99"/>
          <w:insideH w:val="nil"/>
          <w:insideV w:val="nil"/>
        </w:tcBorders>
        <w:shd w:val="clear" w:color="auto" w:fill="FFFFFF" w:themeFill="background1"/>
      </w:tcPr>
    </w:tblStylePr>
    <w:tblStylePr w:type="lastRow">
      <w:rPr>
        <w:b/>
        <w:bCs/>
      </w:rPr>
      <w:tblPr/>
      <w:tcPr>
        <w:tcBorders>
          <w:top w:val="double" w:sz="2" w:space="0" w:color="9CD4F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2-Accent4">
    <w:name w:val="Grid Table 2 Accent 4"/>
    <w:basedOn w:val="TableNormal"/>
    <w:uiPriority w:val="47"/>
    <w:semiHidden/>
    <w:rsid w:val="008271B2"/>
    <w:pPr>
      <w:spacing w:after="0" w:line="240" w:lineRule="auto"/>
    </w:pPr>
    <w:tblPr>
      <w:tblStyleRowBandSize w:val="1"/>
      <w:tblStyleColBandSize w:val="1"/>
      <w:tblBorders>
        <w:top w:val="single" w:sz="2" w:space="0" w:color="2793FF" w:themeColor="accent4" w:themeTint="99"/>
        <w:bottom w:val="single" w:sz="2" w:space="0" w:color="2793FF" w:themeColor="accent4" w:themeTint="99"/>
        <w:insideH w:val="single" w:sz="2" w:space="0" w:color="2793FF" w:themeColor="accent4" w:themeTint="99"/>
        <w:insideV w:val="single" w:sz="2" w:space="0" w:color="2793FF" w:themeColor="accent4" w:themeTint="99"/>
      </w:tblBorders>
    </w:tblPr>
    <w:tblStylePr w:type="firstRow">
      <w:rPr>
        <w:b/>
        <w:bCs/>
      </w:rPr>
      <w:tblPr/>
      <w:tcPr>
        <w:tcBorders>
          <w:top w:val="nil"/>
          <w:bottom w:val="single" w:sz="12" w:space="0" w:color="2793FF" w:themeColor="accent4" w:themeTint="99"/>
          <w:insideH w:val="nil"/>
          <w:insideV w:val="nil"/>
        </w:tcBorders>
        <w:shd w:val="clear" w:color="auto" w:fill="FFFFFF" w:themeFill="background1"/>
      </w:tcPr>
    </w:tblStylePr>
    <w:tblStylePr w:type="lastRow">
      <w:rPr>
        <w:b/>
        <w:bCs/>
      </w:rPr>
      <w:tblPr/>
      <w:tcPr>
        <w:tcBorders>
          <w:top w:val="double" w:sz="2" w:space="0" w:color="2793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2-Accent5">
    <w:name w:val="Grid Table 2 Accent 5"/>
    <w:basedOn w:val="TableNormal"/>
    <w:uiPriority w:val="47"/>
    <w:semiHidden/>
    <w:rsid w:val="008271B2"/>
    <w:pPr>
      <w:spacing w:after="0" w:line="240" w:lineRule="auto"/>
    </w:pPr>
    <w:tblPr>
      <w:tblStyleRowBandSize w:val="1"/>
      <w:tblStyleColBandSize w:val="1"/>
      <w:tblBorders>
        <w:top w:val="single" w:sz="2" w:space="0" w:color="9CCCA1" w:themeColor="accent5" w:themeTint="99"/>
        <w:bottom w:val="single" w:sz="2" w:space="0" w:color="9CCCA1" w:themeColor="accent5" w:themeTint="99"/>
        <w:insideH w:val="single" w:sz="2" w:space="0" w:color="9CCCA1" w:themeColor="accent5" w:themeTint="99"/>
        <w:insideV w:val="single" w:sz="2" w:space="0" w:color="9CCCA1" w:themeColor="accent5" w:themeTint="99"/>
      </w:tblBorders>
    </w:tblPr>
    <w:tblStylePr w:type="firstRow">
      <w:rPr>
        <w:b/>
        <w:bCs/>
      </w:rPr>
      <w:tblPr/>
      <w:tcPr>
        <w:tcBorders>
          <w:top w:val="nil"/>
          <w:bottom w:val="single" w:sz="12" w:space="0" w:color="9CCCA1" w:themeColor="accent5" w:themeTint="99"/>
          <w:insideH w:val="nil"/>
          <w:insideV w:val="nil"/>
        </w:tcBorders>
        <w:shd w:val="clear" w:color="auto" w:fill="FFFFFF" w:themeFill="background1"/>
      </w:tcPr>
    </w:tblStylePr>
    <w:tblStylePr w:type="lastRow">
      <w:rPr>
        <w:b/>
        <w:bCs/>
      </w:rPr>
      <w:tblPr/>
      <w:tcPr>
        <w:tcBorders>
          <w:top w:val="double" w:sz="2" w:space="0" w:color="9CCCA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2-Accent6">
    <w:name w:val="Grid Table 2 Accent 6"/>
    <w:basedOn w:val="TableNormal"/>
    <w:uiPriority w:val="47"/>
    <w:semiHidden/>
    <w:rsid w:val="008271B2"/>
    <w:pPr>
      <w:spacing w:after="0" w:line="240" w:lineRule="auto"/>
    </w:pPr>
    <w:tblPr>
      <w:tblStyleRowBandSize w:val="1"/>
      <w:tblStyleColBandSize w:val="1"/>
      <w:tblBorders>
        <w:top w:val="single" w:sz="2" w:space="0" w:color="F0A28A" w:themeColor="accent6" w:themeTint="99"/>
        <w:bottom w:val="single" w:sz="2" w:space="0" w:color="F0A28A" w:themeColor="accent6" w:themeTint="99"/>
        <w:insideH w:val="single" w:sz="2" w:space="0" w:color="F0A28A" w:themeColor="accent6" w:themeTint="99"/>
        <w:insideV w:val="single" w:sz="2" w:space="0" w:color="F0A28A" w:themeColor="accent6" w:themeTint="99"/>
      </w:tblBorders>
    </w:tblPr>
    <w:tblStylePr w:type="firstRow">
      <w:rPr>
        <w:b/>
        <w:bCs/>
      </w:rPr>
      <w:tblPr/>
      <w:tcPr>
        <w:tcBorders>
          <w:top w:val="nil"/>
          <w:bottom w:val="single" w:sz="12" w:space="0" w:color="F0A28A" w:themeColor="accent6" w:themeTint="99"/>
          <w:insideH w:val="nil"/>
          <w:insideV w:val="nil"/>
        </w:tcBorders>
        <w:shd w:val="clear" w:color="auto" w:fill="FFFFFF" w:themeFill="background1"/>
      </w:tcPr>
    </w:tblStylePr>
    <w:tblStylePr w:type="lastRow">
      <w:rPr>
        <w:b/>
        <w:bCs/>
      </w:rPr>
      <w:tblPr/>
      <w:tcPr>
        <w:tcBorders>
          <w:top w:val="double" w:sz="2" w:space="0" w:color="F0A28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3">
    <w:name w:val="Grid Table 3"/>
    <w:basedOn w:val="TableNormal"/>
    <w:uiPriority w:val="48"/>
    <w:semiHidden/>
    <w:rsid w:val="008271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8271B2"/>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bottom w:val="single" w:sz="4" w:space="0" w:color="607F95" w:themeColor="accent1" w:themeTint="99"/>
        </w:tcBorders>
      </w:tcPr>
    </w:tblStylePr>
    <w:tblStylePr w:type="nwCell">
      <w:tblPr/>
      <w:tcPr>
        <w:tcBorders>
          <w:bottom w:val="single" w:sz="4" w:space="0" w:color="607F95" w:themeColor="accent1" w:themeTint="99"/>
        </w:tcBorders>
      </w:tcPr>
    </w:tblStylePr>
    <w:tblStylePr w:type="seCell">
      <w:tblPr/>
      <w:tcPr>
        <w:tcBorders>
          <w:top w:val="single" w:sz="4" w:space="0" w:color="607F95" w:themeColor="accent1" w:themeTint="99"/>
        </w:tcBorders>
      </w:tcPr>
    </w:tblStylePr>
    <w:tblStylePr w:type="swCell">
      <w:tblPr/>
      <w:tcPr>
        <w:tcBorders>
          <w:top w:val="single" w:sz="4" w:space="0" w:color="607F95" w:themeColor="accent1" w:themeTint="99"/>
        </w:tcBorders>
      </w:tcPr>
    </w:tblStylePr>
  </w:style>
  <w:style w:type="table" w:styleId="GridTable3-Accent2">
    <w:name w:val="Grid Table 3 Accent 2"/>
    <w:basedOn w:val="TableNormal"/>
    <w:uiPriority w:val="48"/>
    <w:semiHidden/>
    <w:rsid w:val="008271B2"/>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bottom w:val="single" w:sz="4" w:space="0" w:color="1DE1FF" w:themeColor="accent2" w:themeTint="99"/>
        </w:tcBorders>
      </w:tcPr>
    </w:tblStylePr>
    <w:tblStylePr w:type="nwCell">
      <w:tblPr/>
      <w:tcPr>
        <w:tcBorders>
          <w:bottom w:val="single" w:sz="4" w:space="0" w:color="1DE1FF" w:themeColor="accent2" w:themeTint="99"/>
        </w:tcBorders>
      </w:tcPr>
    </w:tblStylePr>
    <w:tblStylePr w:type="seCell">
      <w:tblPr/>
      <w:tcPr>
        <w:tcBorders>
          <w:top w:val="single" w:sz="4" w:space="0" w:color="1DE1FF" w:themeColor="accent2" w:themeTint="99"/>
        </w:tcBorders>
      </w:tcPr>
    </w:tblStylePr>
    <w:tblStylePr w:type="swCell">
      <w:tblPr/>
      <w:tcPr>
        <w:tcBorders>
          <w:top w:val="single" w:sz="4" w:space="0" w:color="1DE1FF" w:themeColor="accent2" w:themeTint="99"/>
        </w:tcBorders>
      </w:tcPr>
    </w:tblStylePr>
  </w:style>
  <w:style w:type="table" w:styleId="GridTable3-Accent3">
    <w:name w:val="Grid Table 3 Accent 3"/>
    <w:basedOn w:val="TableNormal"/>
    <w:uiPriority w:val="48"/>
    <w:semiHidden/>
    <w:rsid w:val="008271B2"/>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bottom w:val="single" w:sz="4" w:space="0" w:color="9CD4F3" w:themeColor="accent3" w:themeTint="99"/>
        </w:tcBorders>
      </w:tcPr>
    </w:tblStylePr>
    <w:tblStylePr w:type="nwCell">
      <w:tblPr/>
      <w:tcPr>
        <w:tcBorders>
          <w:bottom w:val="single" w:sz="4" w:space="0" w:color="9CD4F3" w:themeColor="accent3" w:themeTint="99"/>
        </w:tcBorders>
      </w:tcPr>
    </w:tblStylePr>
    <w:tblStylePr w:type="seCell">
      <w:tblPr/>
      <w:tcPr>
        <w:tcBorders>
          <w:top w:val="single" w:sz="4" w:space="0" w:color="9CD4F3" w:themeColor="accent3" w:themeTint="99"/>
        </w:tcBorders>
      </w:tcPr>
    </w:tblStylePr>
    <w:tblStylePr w:type="swCell">
      <w:tblPr/>
      <w:tcPr>
        <w:tcBorders>
          <w:top w:val="single" w:sz="4" w:space="0" w:color="9CD4F3" w:themeColor="accent3" w:themeTint="99"/>
        </w:tcBorders>
      </w:tcPr>
    </w:tblStylePr>
  </w:style>
  <w:style w:type="table" w:styleId="GridTable3-Accent4">
    <w:name w:val="Grid Table 3 Accent 4"/>
    <w:basedOn w:val="TableNormal"/>
    <w:uiPriority w:val="48"/>
    <w:semiHidden/>
    <w:rsid w:val="008271B2"/>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bottom w:val="single" w:sz="4" w:space="0" w:color="2793FF" w:themeColor="accent4" w:themeTint="99"/>
        </w:tcBorders>
      </w:tcPr>
    </w:tblStylePr>
    <w:tblStylePr w:type="nwCell">
      <w:tblPr/>
      <w:tcPr>
        <w:tcBorders>
          <w:bottom w:val="single" w:sz="4" w:space="0" w:color="2793FF" w:themeColor="accent4" w:themeTint="99"/>
        </w:tcBorders>
      </w:tcPr>
    </w:tblStylePr>
    <w:tblStylePr w:type="seCell">
      <w:tblPr/>
      <w:tcPr>
        <w:tcBorders>
          <w:top w:val="single" w:sz="4" w:space="0" w:color="2793FF" w:themeColor="accent4" w:themeTint="99"/>
        </w:tcBorders>
      </w:tcPr>
    </w:tblStylePr>
    <w:tblStylePr w:type="swCell">
      <w:tblPr/>
      <w:tcPr>
        <w:tcBorders>
          <w:top w:val="single" w:sz="4" w:space="0" w:color="2793FF" w:themeColor="accent4" w:themeTint="99"/>
        </w:tcBorders>
      </w:tcPr>
    </w:tblStylePr>
  </w:style>
  <w:style w:type="table" w:styleId="GridTable3-Accent5">
    <w:name w:val="Grid Table 3 Accent 5"/>
    <w:basedOn w:val="TableNormal"/>
    <w:uiPriority w:val="48"/>
    <w:semiHidden/>
    <w:rsid w:val="008271B2"/>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bottom w:val="single" w:sz="4" w:space="0" w:color="9CCCA1" w:themeColor="accent5" w:themeTint="99"/>
        </w:tcBorders>
      </w:tcPr>
    </w:tblStylePr>
    <w:tblStylePr w:type="nwCell">
      <w:tblPr/>
      <w:tcPr>
        <w:tcBorders>
          <w:bottom w:val="single" w:sz="4" w:space="0" w:color="9CCCA1" w:themeColor="accent5" w:themeTint="99"/>
        </w:tcBorders>
      </w:tcPr>
    </w:tblStylePr>
    <w:tblStylePr w:type="seCell">
      <w:tblPr/>
      <w:tcPr>
        <w:tcBorders>
          <w:top w:val="single" w:sz="4" w:space="0" w:color="9CCCA1" w:themeColor="accent5" w:themeTint="99"/>
        </w:tcBorders>
      </w:tcPr>
    </w:tblStylePr>
    <w:tblStylePr w:type="swCell">
      <w:tblPr/>
      <w:tcPr>
        <w:tcBorders>
          <w:top w:val="single" w:sz="4" w:space="0" w:color="9CCCA1" w:themeColor="accent5" w:themeTint="99"/>
        </w:tcBorders>
      </w:tcPr>
    </w:tblStylePr>
  </w:style>
  <w:style w:type="table" w:styleId="GridTable3-Accent6">
    <w:name w:val="Grid Table 3 Accent 6"/>
    <w:basedOn w:val="TableNormal"/>
    <w:uiPriority w:val="48"/>
    <w:semiHidden/>
    <w:rsid w:val="008271B2"/>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bottom w:val="single" w:sz="4" w:space="0" w:color="F0A28A" w:themeColor="accent6" w:themeTint="99"/>
        </w:tcBorders>
      </w:tcPr>
    </w:tblStylePr>
    <w:tblStylePr w:type="nwCell">
      <w:tblPr/>
      <w:tcPr>
        <w:tcBorders>
          <w:bottom w:val="single" w:sz="4" w:space="0" w:color="F0A28A" w:themeColor="accent6" w:themeTint="99"/>
        </w:tcBorders>
      </w:tcPr>
    </w:tblStylePr>
    <w:tblStylePr w:type="seCell">
      <w:tblPr/>
      <w:tcPr>
        <w:tcBorders>
          <w:top w:val="single" w:sz="4" w:space="0" w:color="F0A28A" w:themeColor="accent6" w:themeTint="99"/>
        </w:tcBorders>
      </w:tcPr>
    </w:tblStylePr>
    <w:tblStylePr w:type="swCell">
      <w:tblPr/>
      <w:tcPr>
        <w:tcBorders>
          <w:top w:val="single" w:sz="4" w:space="0" w:color="F0A28A" w:themeColor="accent6" w:themeTint="99"/>
        </w:tcBorders>
      </w:tcPr>
    </w:tblStylePr>
  </w:style>
  <w:style w:type="table" w:styleId="GridTable4">
    <w:name w:val="Grid Table 4"/>
    <w:basedOn w:val="TableNormal"/>
    <w:uiPriority w:val="49"/>
    <w:semiHidden/>
    <w:rsid w:val="008271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8271B2"/>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color w:val="FFFFFF" w:themeColor="background1"/>
      </w:rPr>
      <w:tblPr/>
      <w:tcPr>
        <w:tcBorders>
          <w:top w:val="single" w:sz="4" w:space="0" w:color="1B242A" w:themeColor="accent1"/>
          <w:left w:val="single" w:sz="4" w:space="0" w:color="1B242A" w:themeColor="accent1"/>
          <w:bottom w:val="single" w:sz="4" w:space="0" w:color="1B242A" w:themeColor="accent1"/>
          <w:right w:val="single" w:sz="4" w:space="0" w:color="1B242A" w:themeColor="accent1"/>
          <w:insideH w:val="nil"/>
          <w:insideV w:val="nil"/>
        </w:tcBorders>
        <w:shd w:val="clear" w:color="auto" w:fill="1B242A" w:themeFill="accent1"/>
      </w:tcPr>
    </w:tblStylePr>
    <w:tblStylePr w:type="lastRow">
      <w:rPr>
        <w:b/>
        <w:bCs/>
      </w:rPr>
      <w:tblPr/>
      <w:tcPr>
        <w:tcBorders>
          <w:top w:val="double" w:sz="4" w:space="0" w:color="1B242A" w:themeColor="accent1"/>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4-Accent2">
    <w:name w:val="Grid Table 4 Accent 2"/>
    <w:basedOn w:val="TableNormal"/>
    <w:uiPriority w:val="49"/>
    <w:semiHidden/>
    <w:rsid w:val="008271B2"/>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color w:val="FFFFFF" w:themeColor="background1"/>
      </w:rPr>
      <w:tblPr/>
      <w:tcPr>
        <w:tcBorders>
          <w:top w:val="single" w:sz="4" w:space="0" w:color="007586" w:themeColor="accent2"/>
          <w:left w:val="single" w:sz="4" w:space="0" w:color="007586" w:themeColor="accent2"/>
          <w:bottom w:val="single" w:sz="4" w:space="0" w:color="007586" w:themeColor="accent2"/>
          <w:right w:val="single" w:sz="4" w:space="0" w:color="007586" w:themeColor="accent2"/>
          <w:insideH w:val="nil"/>
          <w:insideV w:val="nil"/>
        </w:tcBorders>
        <w:shd w:val="clear" w:color="auto" w:fill="007586" w:themeFill="accent2"/>
      </w:tcPr>
    </w:tblStylePr>
    <w:tblStylePr w:type="lastRow">
      <w:rPr>
        <w:b/>
        <w:bCs/>
      </w:rPr>
      <w:tblPr/>
      <w:tcPr>
        <w:tcBorders>
          <w:top w:val="double" w:sz="4" w:space="0" w:color="007586" w:themeColor="accent2"/>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4-Accent3">
    <w:name w:val="Grid Table 4 Accent 3"/>
    <w:basedOn w:val="TableNormal"/>
    <w:uiPriority w:val="49"/>
    <w:semiHidden/>
    <w:rsid w:val="008271B2"/>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color w:val="FFFFFF" w:themeColor="background1"/>
      </w:rPr>
      <w:tblPr/>
      <w:tcPr>
        <w:tcBorders>
          <w:top w:val="single" w:sz="4" w:space="0" w:color="5AB9EB" w:themeColor="accent3"/>
          <w:left w:val="single" w:sz="4" w:space="0" w:color="5AB9EB" w:themeColor="accent3"/>
          <w:bottom w:val="single" w:sz="4" w:space="0" w:color="5AB9EB" w:themeColor="accent3"/>
          <w:right w:val="single" w:sz="4" w:space="0" w:color="5AB9EB" w:themeColor="accent3"/>
          <w:insideH w:val="nil"/>
          <w:insideV w:val="nil"/>
        </w:tcBorders>
        <w:shd w:val="clear" w:color="auto" w:fill="5AB9EB" w:themeFill="accent3"/>
      </w:tcPr>
    </w:tblStylePr>
    <w:tblStylePr w:type="lastRow">
      <w:rPr>
        <w:b/>
        <w:bCs/>
      </w:rPr>
      <w:tblPr/>
      <w:tcPr>
        <w:tcBorders>
          <w:top w:val="double" w:sz="4" w:space="0" w:color="5AB9EB" w:themeColor="accent3"/>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4-Accent4">
    <w:name w:val="Grid Table 4 Accent 4"/>
    <w:basedOn w:val="TableNormal"/>
    <w:uiPriority w:val="49"/>
    <w:semiHidden/>
    <w:rsid w:val="008271B2"/>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color w:val="FFFFFF" w:themeColor="background1"/>
      </w:rPr>
      <w:tblPr/>
      <w:tcPr>
        <w:tcBorders>
          <w:top w:val="single" w:sz="4" w:space="0" w:color="004C97" w:themeColor="accent4"/>
          <w:left w:val="single" w:sz="4" w:space="0" w:color="004C97" w:themeColor="accent4"/>
          <w:bottom w:val="single" w:sz="4" w:space="0" w:color="004C97" w:themeColor="accent4"/>
          <w:right w:val="single" w:sz="4" w:space="0" w:color="004C97" w:themeColor="accent4"/>
          <w:insideH w:val="nil"/>
          <w:insideV w:val="nil"/>
        </w:tcBorders>
        <w:shd w:val="clear" w:color="auto" w:fill="004C97" w:themeFill="accent4"/>
      </w:tcPr>
    </w:tblStylePr>
    <w:tblStylePr w:type="lastRow">
      <w:rPr>
        <w:b/>
        <w:bCs/>
      </w:rPr>
      <w:tblPr/>
      <w:tcPr>
        <w:tcBorders>
          <w:top w:val="double" w:sz="4" w:space="0" w:color="004C97" w:themeColor="accent4"/>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4-Accent5">
    <w:name w:val="Grid Table 4 Accent 5"/>
    <w:basedOn w:val="TableNormal"/>
    <w:uiPriority w:val="49"/>
    <w:semiHidden/>
    <w:rsid w:val="008271B2"/>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color w:val="FFFFFF" w:themeColor="background1"/>
      </w:rPr>
      <w:tblPr/>
      <w:tcPr>
        <w:tcBorders>
          <w:top w:val="single" w:sz="4" w:space="0" w:color="5AAA64" w:themeColor="accent5"/>
          <w:left w:val="single" w:sz="4" w:space="0" w:color="5AAA64" w:themeColor="accent5"/>
          <w:bottom w:val="single" w:sz="4" w:space="0" w:color="5AAA64" w:themeColor="accent5"/>
          <w:right w:val="single" w:sz="4" w:space="0" w:color="5AAA64" w:themeColor="accent5"/>
          <w:insideH w:val="nil"/>
          <w:insideV w:val="nil"/>
        </w:tcBorders>
        <w:shd w:val="clear" w:color="auto" w:fill="5AAA64" w:themeFill="accent5"/>
      </w:tcPr>
    </w:tblStylePr>
    <w:tblStylePr w:type="lastRow">
      <w:rPr>
        <w:b/>
        <w:bCs/>
      </w:rPr>
      <w:tblPr/>
      <w:tcPr>
        <w:tcBorders>
          <w:top w:val="double" w:sz="4" w:space="0" w:color="5AAA64" w:themeColor="accent5"/>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4-Accent6">
    <w:name w:val="Grid Table 4 Accent 6"/>
    <w:basedOn w:val="TableNormal"/>
    <w:uiPriority w:val="49"/>
    <w:semiHidden/>
    <w:rsid w:val="008271B2"/>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color w:val="FFFFFF" w:themeColor="background1"/>
      </w:rPr>
      <w:tblPr/>
      <w:tcPr>
        <w:tcBorders>
          <w:top w:val="single" w:sz="4" w:space="0" w:color="E6643C" w:themeColor="accent6"/>
          <w:left w:val="single" w:sz="4" w:space="0" w:color="E6643C" w:themeColor="accent6"/>
          <w:bottom w:val="single" w:sz="4" w:space="0" w:color="E6643C" w:themeColor="accent6"/>
          <w:right w:val="single" w:sz="4" w:space="0" w:color="E6643C" w:themeColor="accent6"/>
          <w:insideH w:val="nil"/>
          <w:insideV w:val="nil"/>
        </w:tcBorders>
        <w:shd w:val="clear" w:color="auto" w:fill="E6643C" w:themeFill="accent6"/>
      </w:tcPr>
    </w:tblStylePr>
    <w:tblStylePr w:type="lastRow">
      <w:rPr>
        <w:b/>
        <w:bCs/>
      </w:rPr>
      <w:tblPr/>
      <w:tcPr>
        <w:tcBorders>
          <w:top w:val="double" w:sz="4" w:space="0" w:color="E6643C" w:themeColor="accent6"/>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5Dark">
    <w:name w:val="Grid Table 5 Dark"/>
    <w:basedOn w:val="TableNormal"/>
    <w:uiPriority w:val="50"/>
    <w:semiHidden/>
    <w:rsid w:val="008271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8271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D4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24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24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24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242A" w:themeFill="accent1"/>
      </w:tcPr>
    </w:tblStylePr>
    <w:tblStylePr w:type="band1Vert">
      <w:tblPr/>
      <w:tcPr>
        <w:shd w:val="clear" w:color="auto" w:fill="93AABA" w:themeFill="accent1" w:themeFillTint="66"/>
      </w:tcPr>
    </w:tblStylePr>
    <w:tblStylePr w:type="band1Horz">
      <w:tblPr/>
      <w:tcPr>
        <w:shd w:val="clear" w:color="auto" w:fill="93AABA" w:themeFill="accent1" w:themeFillTint="66"/>
      </w:tcPr>
    </w:tblStylePr>
  </w:style>
  <w:style w:type="table" w:styleId="GridTable5Dark-Accent2">
    <w:name w:val="Grid Table 5 Dark Accent 2"/>
    <w:basedOn w:val="TableNormal"/>
    <w:uiPriority w:val="50"/>
    <w:semiHidden/>
    <w:rsid w:val="008271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8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8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8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86" w:themeFill="accent2"/>
      </w:tcPr>
    </w:tblStylePr>
    <w:tblStylePr w:type="band1Vert">
      <w:tblPr/>
      <w:tcPr>
        <w:shd w:val="clear" w:color="auto" w:fill="68EBFF" w:themeFill="accent2" w:themeFillTint="66"/>
      </w:tcPr>
    </w:tblStylePr>
    <w:tblStylePr w:type="band1Horz">
      <w:tblPr/>
      <w:tcPr>
        <w:shd w:val="clear" w:color="auto" w:fill="68EBFF" w:themeFill="accent2" w:themeFillTint="66"/>
      </w:tcPr>
    </w:tblStylePr>
  </w:style>
  <w:style w:type="table" w:styleId="GridTable5Dark-Accent3">
    <w:name w:val="Grid Table 5 Dark Accent 3"/>
    <w:basedOn w:val="TableNormal"/>
    <w:uiPriority w:val="50"/>
    <w:semiHidden/>
    <w:rsid w:val="008271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0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B9E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B9E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B9E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B9EB" w:themeFill="accent3"/>
      </w:tcPr>
    </w:tblStylePr>
    <w:tblStylePr w:type="band1Vert">
      <w:tblPr/>
      <w:tcPr>
        <w:shd w:val="clear" w:color="auto" w:fill="BDE2F7" w:themeFill="accent3" w:themeFillTint="66"/>
      </w:tcPr>
    </w:tblStylePr>
    <w:tblStylePr w:type="band1Horz">
      <w:tblPr/>
      <w:tcPr>
        <w:shd w:val="clear" w:color="auto" w:fill="BDE2F7" w:themeFill="accent3" w:themeFillTint="66"/>
      </w:tcPr>
    </w:tblStylePr>
  </w:style>
  <w:style w:type="table" w:styleId="GridTable5Dark-Accent4">
    <w:name w:val="Grid Table 5 Dark Accent 4"/>
    <w:basedOn w:val="TableNormal"/>
    <w:uiPriority w:val="50"/>
    <w:semiHidden/>
    <w:rsid w:val="008271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4"/>
      </w:tcPr>
    </w:tblStylePr>
    <w:tblStylePr w:type="band1Vert">
      <w:tblPr/>
      <w:tcPr>
        <w:shd w:val="clear" w:color="auto" w:fill="6FB7FF" w:themeFill="accent4" w:themeFillTint="66"/>
      </w:tcPr>
    </w:tblStylePr>
    <w:tblStylePr w:type="band1Horz">
      <w:tblPr/>
      <w:tcPr>
        <w:shd w:val="clear" w:color="auto" w:fill="6FB7FF" w:themeFill="accent4" w:themeFillTint="66"/>
      </w:tcPr>
    </w:tblStylePr>
  </w:style>
  <w:style w:type="table" w:styleId="GridTable5Dark-Accent5">
    <w:name w:val="Grid Table 5 Dark Accent 5"/>
    <w:basedOn w:val="TableNormal"/>
    <w:uiPriority w:val="50"/>
    <w:semiHidden/>
    <w:rsid w:val="008271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E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A6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A6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A6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A64" w:themeFill="accent5"/>
      </w:tcPr>
    </w:tblStylePr>
    <w:tblStylePr w:type="band1Vert">
      <w:tblPr/>
      <w:tcPr>
        <w:shd w:val="clear" w:color="auto" w:fill="BDDDC0" w:themeFill="accent5" w:themeFillTint="66"/>
      </w:tcPr>
    </w:tblStylePr>
    <w:tblStylePr w:type="band1Horz">
      <w:tblPr/>
      <w:tcPr>
        <w:shd w:val="clear" w:color="auto" w:fill="BDDDC0" w:themeFill="accent5" w:themeFillTint="66"/>
      </w:tcPr>
    </w:tblStylePr>
  </w:style>
  <w:style w:type="table" w:styleId="GridTable5Dark-Accent6">
    <w:name w:val="Grid Table 5 Dark Accent 6"/>
    <w:basedOn w:val="TableNormal"/>
    <w:uiPriority w:val="50"/>
    <w:semiHidden/>
    <w:rsid w:val="008271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43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43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43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43C" w:themeFill="accent6"/>
      </w:tcPr>
    </w:tblStylePr>
    <w:tblStylePr w:type="band1Vert">
      <w:tblPr/>
      <w:tcPr>
        <w:shd w:val="clear" w:color="auto" w:fill="F5C1B1" w:themeFill="accent6" w:themeFillTint="66"/>
      </w:tcPr>
    </w:tblStylePr>
    <w:tblStylePr w:type="band1Horz">
      <w:tblPr/>
      <w:tcPr>
        <w:shd w:val="clear" w:color="auto" w:fill="F5C1B1" w:themeFill="accent6" w:themeFillTint="66"/>
      </w:tcPr>
    </w:tblStylePr>
  </w:style>
  <w:style w:type="table" w:styleId="GridTable6Colorful">
    <w:name w:val="Grid Table 6 Colorful"/>
    <w:basedOn w:val="TableNormal"/>
    <w:uiPriority w:val="51"/>
    <w:semiHidden/>
    <w:rsid w:val="008271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8271B2"/>
    <w:pPr>
      <w:spacing w:after="0" w:line="240" w:lineRule="auto"/>
    </w:pPr>
    <w:rPr>
      <w:color w:val="141A1F" w:themeColor="accent1" w:themeShade="BF"/>
    </w:r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bottom w:val="single" w:sz="12" w:space="0" w:color="607F95" w:themeColor="accent1" w:themeTint="99"/>
        </w:tcBorders>
      </w:tcPr>
    </w:tblStylePr>
    <w:tblStylePr w:type="lastRow">
      <w:rPr>
        <w:b/>
        <w:bCs/>
      </w:rPr>
      <w:tblPr/>
      <w:tcPr>
        <w:tcBorders>
          <w:top w:val="doub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6Colorful-Accent2">
    <w:name w:val="Grid Table 6 Colorful Accent 2"/>
    <w:basedOn w:val="TableNormal"/>
    <w:uiPriority w:val="51"/>
    <w:semiHidden/>
    <w:rsid w:val="008271B2"/>
    <w:pPr>
      <w:spacing w:after="0" w:line="240" w:lineRule="auto"/>
    </w:pPr>
    <w:rPr>
      <w:color w:val="005764" w:themeColor="accent2" w:themeShade="BF"/>
    </w:r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bottom w:val="single" w:sz="12" w:space="0" w:color="1DE1FF" w:themeColor="accent2" w:themeTint="99"/>
        </w:tcBorders>
      </w:tcPr>
    </w:tblStylePr>
    <w:tblStylePr w:type="lastRow">
      <w:rPr>
        <w:b/>
        <w:bCs/>
      </w:rPr>
      <w:tblPr/>
      <w:tcPr>
        <w:tcBorders>
          <w:top w:val="doub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6Colorful-Accent3">
    <w:name w:val="Grid Table 6 Colorful Accent 3"/>
    <w:basedOn w:val="TableNormal"/>
    <w:uiPriority w:val="51"/>
    <w:semiHidden/>
    <w:rsid w:val="008271B2"/>
    <w:pPr>
      <w:spacing w:after="0" w:line="240" w:lineRule="auto"/>
    </w:pPr>
    <w:rPr>
      <w:color w:val="1A97D9" w:themeColor="accent3" w:themeShade="BF"/>
    </w:r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bottom w:val="single" w:sz="12" w:space="0" w:color="9CD4F3" w:themeColor="accent3" w:themeTint="99"/>
        </w:tcBorders>
      </w:tcPr>
    </w:tblStylePr>
    <w:tblStylePr w:type="lastRow">
      <w:rPr>
        <w:b/>
        <w:bCs/>
      </w:rPr>
      <w:tblPr/>
      <w:tcPr>
        <w:tcBorders>
          <w:top w:val="doub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6Colorful-Accent4">
    <w:name w:val="Grid Table 6 Colorful Accent 4"/>
    <w:basedOn w:val="TableNormal"/>
    <w:uiPriority w:val="51"/>
    <w:semiHidden/>
    <w:rsid w:val="008271B2"/>
    <w:pPr>
      <w:spacing w:after="0" w:line="240" w:lineRule="auto"/>
    </w:pPr>
    <w:rPr>
      <w:color w:val="003871" w:themeColor="accent4" w:themeShade="BF"/>
    </w:r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bottom w:val="single" w:sz="12" w:space="0" w:color="2793FF" w:themeColor="accent4" w:themeTint="99"/>
        </w:tcBorders>
      </w:tcPr>
    </w:tblStylePr>
    <w:tblStylePr w:type="lastRow">
      <w:rPr>
        <w:b/>
        <w:bCs/>
      </w:rPr>
      <w:tblPr/>
      <w:tcPr>
        <w:tcBorders>
          <w:top w:val="doub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6Colorful-Accent5">
    <w:name w:val="Grid Table 6 Colorful Accent 5"/>
    <w:basedOn w:val="TableNormal"/>
    <w:uiPriority w:val="51"/>
    <w:semiHidden/>
    <w:rsid w:val="008271B2"/>
    <w:pPr>
      <w:spacing w:after="0" w:line="240" w:lineRule="auto"/>
    </w:pPr>
    <w:rPr>
      <w:color w:val="428049" w:themeColor="accent5" w:themeShade="BF"/>
    </w:r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bottom w:val="single" w:sz="12" w:space="0" w:color="9CCCA1" w:themeColor="accent5" w:themeTint="99"/>
        </w:tcBorders>
      </w:tcPr>
    </w:tblStylePr>
    <w:tblStylePr w:type="lastRow">
      <w:rPr>
        <w:b/>
        <w:bCs/>
      </w:rPr>
      <w:tblPr/>
      <w:tcPr>
        <w:tcBorders>
          <w:top w:val="doub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6Colorful-Accent6">
    <w:name w:val="Grid Table 6 Colorful Accent 6"/>
    <w:basedOn w:val="TableNormal"/>
    <w:uiPriority w:val="51"/>
    <w:semiHidden/>
    <w:rsid w:val="008271B2"/>
    <w:pPr>
      <w:spacing w:after="0" w:line="240" w:lineRule="auto"/>
    </w:pPr>
    <w:rPr>
      <w:color w:val="C04018" w:themeColor="accent6" w:themeShade="BF"/>
    </w:r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bottom w:val="single" w:sz="12" w:space="0" w:color="F0A28A" w:themeColor="accent6" w:themeTint="99"/>
        </w:tcBorders>
      </w:tcPr>
    </w:tblStylePr>
    <w:tblStylePr w:type="lastRow">
      <w:rPr>
        <w:b/>
        <w:bCs/>
      </w:rPr>
      <w:tblPr/>
      <w:tcPr>
        <w:tcBorders>
          <w:top w:val="doub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7Colorful">
    <w:name w:val="Grid Table 7 Colorful"/>
    <w:basedOn w:val="TableNormal"/>
    <w:uiPriority w:val="52"/>
    <w:semiHidden/>
    <w:rsid w:val="008271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8271B2"/>
    <w:pPr>
      <w:spacing w:after="0" w:line="240" w:lineRule="auto"/>
    </w:pPr>
    <w:rPr>
      <w:color w:val="141A1F" w:themeColor="accent1" w:themeShade="BF"/>
    </w:r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bottom w:val="single" w:sz="4" w:space="0" w:color="607F95" w:themeColor="accent1" w:themeTint="99"/>
        </w:tcBorders>
      </w:tcPr>
    </w:tblStylePr>
    <w:tblStylePr w:type="nwCell">
      <w:tblPr/>
      <w:tcPr>
        <w:tcBorders>
          <w:bottom w:val="single" w:sz="4" w:space="0" w:color="607F95" w:themeColor="accent1" w:themeTint="99"/>
        </w:tcBorders>
      </w:tcPr>
    </w:tblStylePr>
    <w:tblStylePr w:type="seCell">
      <w:tblPr/>
      <w:tcPr>
        <w:tcBorders>
          <w:top w:val="single" w:sz="4" w:space="0" w:color="607F95" w:themeColor="accent1" w:themeTint="99"/>
        </w:tcBorders>
      </w:tcPr>
    </w:tblStylePr>
    <w:tblStylePr w:type="swCell">
      <w:tblPr/>
      <w:tcPr>
        <w:tcBorders>
          <w:top w:val="single" w:sz="4" w:space="0" w:color="607F95" w:themeColor="accent1" w:themeTint="99"/>
        </w:tcBorders>
      </w:tcPr>
    </w:tblStylePr>
  </w:style>
  <w:style w:type="table" w:styleId="GridTable7Colorful-Accent2">
    <w:name w:val="Grid Table 7 Colorful Accent 2"/>
    <w:basedOn w:val="TableNormal"/>
    <w:uiPriority w:val="52"/>
    <w:semiHidden/>
    <w:rsid w:val="008271B2"/>
    <w:pPr>
      <w:spacing w:after="0" w:line="240" w:lineRule="auto"/>
    </w:pPr>
    <w:rPr>
      <w:color w:val="005764" w:themeColor="accent2" w:themeShade="BF"/>
    </w:r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bottom w:val="single" w:sz="4" w:space="0" w:color="1DE1FF" w:themeColor="accent2" w:themeTint="99"/>
        </w:tcBorders>
      </w:tcPr>
    </w:tblStylePr>
    <w:tblStylePr w:type="nwCell">
      <w:tblPr/>
      <w:tcPr>
        <w:tcBorders>
          <w:bottom w:val="single" w:sz="4" w:space="0" w:color="1DE1FF" w:themeColor="accent2" w:themeTint="99"/>
        </w:tcBorders>
      </w:tcPr>
    </w:tblStylePr>
    <w:tblStylePr w:type="seCell">
      <w:tblPr/>
      <w:tcPr>
        <w:tcBorders>
          <w:top w:val="single" w:sz="4" w:space="0" w:color="1DE1FF" w:themeColor="accent2" w:themeTint="99"/>
        </w:tcBorders>
      </w:tcPr>
    </w:tblStylePr>
    <w:tblStylePr w:type="swCell">
      <w:tblPr/>
      <w:tcPr>
        <w:tcBorders>
          <w:top w:val="single" w:sz="4" w:space="0" w:color="1DE1FF" w:themeColor="accent2" w:themeTint="99"/>
        </w:tcBorders>
      </w:tcPr>
    </w:tblStylePr>
  </w:style>
  <w:style w:type="table" w:styleId="GridTable7Colorful-Accent3">
    <w:name w:val="Grid Table 7 Colorful Accent 3"/>
    <w:basedOn w:val="TableNormal"/>
    <w:uiPriority w:val="52"/>
    <w:semiHidden/>
    <w:rsid w:val="008271B2"/>
    <w:pPr>
      <w:spacing w:after="0" w:line="240" w:lineRule="auto"/>
    </w:pPr>
    <w:rPr>
      <w:color w:val="1A97D9" w:themeColor="accent3" w:themeShade="BF"/>
    </w:r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bottom w:val="single" w:sz="4" w:space="0" w:color="9CD4F3" w:themeColor="accent3" w:themeTint="99"/>
        </w:tcBorders>
      </w:tcPr>
    </w:tblStylePr>
    <w:tblStylePr w:type="nwCell">
      <w:tblPr/>
      <w:tcPr>
        <w:tcBorders>
          <w:bottom w:val="single" w:sz="4" w:space="0" w:color="9CD4F3" w:themeColor="accent3" w:themeTint="99"/>
        </w:tcBorders>
      </w:tcPr>
    </w:tblStylePr>
    <w:tblStylePr w:type="seCell">
      <w:tblPr/>
      <w:tcPr>
        <w:tcBorders>
          <w:top w:val="single" w:sz="4" w:space="0" w:color="9CD4F3" w:themeColor="accent3" w:themeTint="99"/>
        </w:tcBorders>
      </w:tcPr>
    </w:tblStylePr>
    <w:tblStylePr w:type="swCell">
      <w:tblPr/>
      <w:tcPr>
        <w:tcBorders>
          <w:top w:val="single" w:sz="4" w:space="0" w:color="9CD4F3" w:themeColor="accent3" w:themeTint="99"/>
        </w:tcBorders>
      </w:tcPr>
    </w:tblStylePr>
  </w:style>
  <w:style w:type="table" w:styleId="GridTable7Colorful-Accent4">
    <w:name w:val="Grid Table 7 Colorful Accent 4"/>
    <w:basedOn w:val="TableNormal"/>
    <w:uiPriority w:val="52"/>
    <w:semiHidden/>
    <w:rsid w:val="008271B2"/>
    <w:pPr>
      <w:spacing w:after="0" w:line="240" w:lineRule="auto"/>
    </w:pPr>
    <w:rPr>
      <w:color w:val="003871" w:themeColor="accent4" w:themeShade="BF"/>
    </w:r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bottom w:val="single" w:sz="4" w:space="0" w:color="2793FF" w:themeColor="accent4" w:themeTint="99"/>
        </w:tcBorders>
      </w:tcPr>
    </w:tblStylePr>
    <w:tblStylePr w:type="nwCell">
      <w:tblPr/>
      <w:tcPr>
        <w:tcBorders>
          <w:bottom w:val="single" w:sz="4" w:space="0" w:color="2793FF" w:themeColor="accent4" w:themeTint="99"/>
        </w:tcBorders>
      </w:tcPr>
    </w:tblStylePr>
    <w:tblStylePr w:type="seCell">
      <w:tblPr/>
      <w:tcPr>
        <w:tcBorders>
          <w:top w:val="single" w:sz="4" w:space="0" w:color="2793FF" w:themeColor="accent4" w:themeTint="99"/>
        </w:tcBorders>
      </w:tcPr>
    </w:tblStylePr>
    <w:tblStylePr w:type="swCell">
      <w:tblPr/>
      <w:tcPr>
        <w:tcBorders>
          <w:top w:val="single" w:sz="4" w:space="0" w:color="2793FF" w:themeColor="accent4" w:themeTint="99"/>
        </w:tcBorders>
      </w:tcPr>
    </w:tblStylePr>
  </w:style>
  <w:style w:type="table" w:styleId="GridTable7Colorful-Accent5">
    <w:name w:val="Grid Table 7 Colorful Accent 5"/>
    <w:basedOn w:val="TableNormal"/>
    <w:uiPriority w:val="52"/>
    <w:semiHidden/>
    <w:rsid w:val="008271B2"/>
    <w:pPr>
      <w:spacing w:after="0" w:line="240" w:lineRule="auto"/>
    </w:pPr>
    <w:rPr>
      <w:color w:val="428049" w:themeColor="accent5" w:themeShade="BF"/>
    </w:r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bottom w:val="single" w:sz="4" w:space="0" w:color="9CCCA1" w:themeColor="accent5" w:themeTint="99"/>
        </w:tcBorders>
      </w:tcPr>
    </w:tblStylePr>
    <w:tblStylePr w:type="nwCell">
      <w:tblPr/>
      <w:tcPr>
        <w:tcBorders>
          <w:bottom w:val="single" w:sz="4" w:space="0" w:color="9CCCA1" w:themeColor="accent5" w:themeTint="99"/>
        </w:tcBorders>
      </w:tcPr>
    </w:tblStylePr>
    <w:tblStylePr w:type="seCell">
      <w:tblPr/>
      <w:tcPr>
        <w:tcBorders>
          <w:top w:val="single" w:sz="4" w:space="0" w:color="9CCCA1" w:themeColor="accent5" w:themeTint="99"/>
        </w:tcBorders>
      </w:tcPr>
    </w:tblStylePr>
    <w:tblStylePr w:type="swCell">
      <w:tblPr/>
      <w:tcPr>
        <w:tcBorders>
          <w:top w:val="single" w:sz="4" w:space="0" w:color="9CCCA1" w:themeColor="accent5" w:themeTint="99"/>
        </w:tcBorders>
      </w:tcPr>
    </w:tblStylePr>
  </w:style>
  <w:style w:type="table" w:styleId="GridTable7Colorful-Accent6">
    <w:name w:val="Grid Table 7 Colorful Accent 6"/>
    <w:basedOn w:val="TableNormal"/>
    <w:uiPriority w:val="52"/>
    <w:semiHidden/>
    <w:rsid w:val="008271B2"/>
    <w:pPr>
      <w:spacing w:after="0" w:line="240" w:lineRule="auto"/>
    </w:pPr>
    <w:rPr>
      <w:color w:val="C04018" w:themeColor="accent6" w:themeShade="BF"/>
    </w:r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bottom w:val="single" w:sz="4" w:space="0" w:color="F0A28A" w:themeColor="accent6" w:themeTint="99"/>
        </w:tcBorders>
      </w:tcPr>
    </w:tblStylePr>
    <w:tblStylePr w:type="nwCell">
      <w:tblPr/>
      <w:tcPr>
        <w:tcBorders>
          <w:bottom w:val="single" w:sz="4" w:space="0" w:color="F0A28A" w:themeColor="accent6" w:themeTint="99"/>
        </w:tcBorders>
      </w:tcPr>
    </w:tblStylePr>
    <w:tblStylePr w:type="seCell">
      <w:tblPr/>
      <w:tcPr>
        <w:tcBorders>
          <w:top w:val="single" w:sz="4" w:space="0" w:color="F0A28A" w:themeColor="accent6" w:themeTint="99"/>
        </w:tcBorders>
      </w:tcPr>
    </w:tblStylePr>
    <w:tblStylePr w:type="swCell">
      <w:tblPr/>
      <w:tcPr>
        <w:tcBorders>
          <w:top w:val="single" w:sz="4" w:space="0" w:color="F0A28A" w:themeColor="accent6" w:themeTint="99"/>
        </w:tcBorders>
      </w:tcPr>
    </w:tblStylePr>
  </w:style>
  <w:style w:type="table" w:styleId="LightGrid">
    <w:name w:val="Light Grid"/>
    <w:basedOn w:val="TableNormal"/>
    <w:uiPriority w:val="62"/>
    <w:semiHidden/>
    <w:rsid w:val="008271B2"/>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8271B2"/>
    <w:pPr>
      <w:spacing w:before="0" w:after="0" w:line="240" w:lineRule="auto"/>
    </w:p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insideH w:val="single" w:sz="8" w:space="0" w:color="1B242A" w:themeColor="accent1"/>
        <w:insideV w:val="single" w:sz="8" w:space="0" w:color="1B242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242A" w:themeColor="accent1"/>
          <w:left w:val="single" w:sz="8" w:space="0" w:color="1B242A" w:themeColor="accent1"/>
          <w:bottom w:val="single" w:sz="18" w:space="0" w:color="1B242A" w:themeColor="accent1"/>
          <w:right w:val="single" w:sz="8" w:space="0" w:color="1B242A" w:themeColor="accent1"/>
          <w:insideH w:val="nil"/>
          <w:insideV w:val="single" w:sz="8" w:space="0" w:color="1B242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242A" w:themeColor="accent1"/>
          <w:left w:val="single" w:sz="8" w:space="0" w:color="1B242A" w:themeColor="accent1"/>
          <w:bottom w:val="single" w:sz="8" w:space="0" w:color="1B242A" w:themeColor="accent1"/>
          <w:right w:val="single" w:sz="8" w:space="0" w:color="1B242A" w:themeColor="accent1"/>
          <w:insideH w:val="nil"/>
          <w:insideV w:val="single" w:sz="8" w:space="0" w:color="1B242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tblStylePr w:type="band1Vert">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shd w:val="clear" w:color="auto" w:fill="BCCAD4" w:themeFill="accent1" w:themeFillTint="3F"/>
      </w:tcPr>
    </w:tblStylePr>
    <w:tblStylePr w:type="band1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insideV w:val="single" w:sz="8" w:space="0" w:color="1B242A" w:themeColor="accent1"/>
        </w:tcBorders>
        <w:shd w:val="clear" w:color="auto" w:fill="BCCAD4" w:themeFill="accent1" w:themeFillTint="3F"/>
      </w:tcPr>
    </w:tblStylePr>
    <w:tblStylePr w:type="band2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insideV w:val="single" w:sz="8" w:space="0" w:color="1B242A" w:themeColor="accent1"/>
        </w:tcBorders>
      </w:tcPr>
    </w:tblStylePr>
  </w:style>
  <w:style w:type="table" w:styleId="LightGrid-Accent2">
    <w:name w:val="Light Grid Accent 2"/>
    <w:basedOn w:val="TableNormal"/>
    <w:uiPriority w:val="62"/>
    <w:semiHidden/>
    <w:rsid w:val="008271B2"/>
    <w:pPr>
      <w:spacing w:before="0" w:after="0" w:line="240" w:lineRule="auto"/>
    </w:p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insideH w:val="single" w:sz="8" w:space="0" w:color="007586" w:themeColor="accent2"/>
        <w:insideV w:val="single" w:sz="8" w:space="0" w:color="00758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86" w:themeColor="accent2"/>
          <w:left w:val="single" w:sz="8" w:space="0" w:color="007586" w:themeColor="accent2"/>
          <w:bottom w:val="single" w:sz="18" w:space="0" w:color="007586" w:themeColor="accent2"/>
          <w:right w:val="single" w:sz="8" w:space="0" w:color="007586" w:themeColor="accent2"/>
          <w:insideH w:val="nil"/>
          <w:insideV w:val="single" w:sz="8" w:space="0" w:color="00758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86" w:themeColor="accent2"/>
          <w:left w:val="single" w:sz="8" w:space="0" w:color="007586" w:themeColor="accent2"/>
          <w:bottom w:val="single" w:sz="8" w:space="0" w:color="007586" w:themeColor="accent2"/>
          <w:right w:val="single" w:sz="8" w:space="0" w:color="007586" w:themeColor="accent2"/>
          <w:insideH w:val="nil"/>
          <w:insideV w:val="single" w:sz="8" w:space="0" w:color="00758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tblStylePr w:type="band1Vert">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shd w:val="clear" w:color="auto" w:fill="A2F2FF" w:themeFill="accent2" w:themeFillTint="3F"/>
      </w:tcPr>
    </w:tblStylePr>
    <w:tblStylePr w:type="band1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insideV w:val="single" w:sz="8" w:space="0" w:color="007586" w:themeColor="accent2"/>
        </w:tcBorders>
        <w:shd w:val="clear" w:color="auto" w:fill="A2F2FF" w:themeFill="accent2" w:themeFillTint="3F"/>
      </w:tcPr>
    </w:tblStylePr>
    <w:tblStylePr w:type="band2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insideV w:val="single" w:sz="8" w:space="0" w:color="007586" w:themeColor="accent2"/>
        </w:tcBorders>
      </w:tcPr>
    </w:tblStylePr>
  </w:style>
  <w:style w:type="table" w:styleId="LightGrid-Accent3">
    <w:name w:val="Light Grid Accent 3"/>
    <w:basedOn w:val="TableNormal"/>
    <w:uiPriority w:val="62"/>
    <w:semiHidden/>
    <w:rsid w:val="008271B2"/>
    <w:pPr>
      <w:spacing w:before="0" w:after="0" w:line="240" w:lineRule="auto"/>
    </w:p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insideH w:val="single" w:sz="8" w:space="0" w:color="5AB9EB" w:themeColor="accent3"/>
        <w:insideV w:val="single" w:sz="8" w:space="0" w:color="5AB9E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B9EB" w:themeColor="accent3"/>
          <w:left w:val="single" w:sz="8" w:space="0" w:color="5AB9EB" w:themeColor="accent3"/>
          <w:bottom w:val="single" w:sz="18" w:space="0" w:color="5AB9EB" w:themeColor="accent3"/>
          <w:right w:val="single" w:sz="8" w:space="0" w:color="5AB9EB" w:themeColor="accent3"/>
          <w:insideH w:val="nil"/>
          <w:insideV w:val="single" w:sz="8" w:space="0" w:color="5AB9E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B9EB" w:themeColor="accent3"/>
          <w:left w:val="single" w:sz="8" w:space="0" w:color="5AB9EB" w:themeColor="accent3"/>
          <w:bottom w:val="single" w:sz="8" w:space="0" w:color="5AB9EB" w:themeColor="accent3"/>
          <w:right w:val="single" w:sz="8" w:space="0" w:color="5AB9EB" w:themeColor="accent3"/>
          <w:insideH w:val="nil"/>
          <w:insideV w:val="single" w:sz="8" w:space="0" w:color="5AB9E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tblStylePr w:type="band1Vert">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shd w:val="clear" w:color="auto" w:fill="D5EDFA" w:themeFill="accent3" w:themeFillTint="3F"/>
      </w:tcPr>
    </w:tblStylePr>
    <w:tblStylePr w:type="band1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insideV w:val="single" w:sz="8" w:space="0" w:color="5AB9EB" w:themeColor="accent3"/>
        </w:tcBorders>
        <w:shd w:val="clear" w:color="auto" w:fill="D5EDFA" w:themeFill="accent3" w:themeFillTint="3F"/>
      </w:tcPr>
    </w:tblStylePr>
    <w:tblStylePr w:type="band2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insideV w:val="single" w:sz="8" w:space="0" w:color="5AB9EB" w:themeColor="accent3"/>
        </w:tcBorders>
      </w:tcPr>
    </w:tblStylePr>
  </w:style>
  <w:style w:type="table" w:styleId="LightGrid-Accent4">
    <w:name w:val="Light Grid Accent 4"/>
    <w:basedOn w:val="TableNormal"/>
    <w:uiPriority w:val="62"/>
    <w:semiHidden/>
    <w:rsid w:val="008271B2"/>
    <w:pPr>
      <w:spacing w:before="0" w:after="0" w:line="240" w:lineRule="auto"/>
    </w:p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insideH w:val="single" w:sz="8" w:space="0" w:color="004C97" w:themeColor="accent4"/>
        <w:insideV w:val="single" w:sz="8" w:space="0" w:color="004C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4"/>
          <w:left w:val="single" w:sz="8" w:space="0" w:color="004C97" w:themeColor="accent4"/>
          <w:bottom w:val="single" w:sz="18" w:space="0" w:color="004C97" w:themeColor="accent4"/>
          <w:right w:val="single" w:sz="8" w:space="0" w:color="004C97" w:themeColor="accent4"/>
          <w:insideH w:val="nil"/>
          <w:insideV w:val="single" w:sz="8" w:space="0" w:color="004C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4"/>
          <w:left w:val="single" w:sz="8" w:space="0" w:color="004C97" w:themeColor="accent4"/>
          <w:bottom w:val="single" w:sz="8" w:space="0" w:color="004C97" w:themeColor="accent4"/>
          <w:right w:val="single" w:sz="8" w:space="0" w:color="004C97" w:themeColor="accent4"/>
          <w:insideH w:val="nil"/>
          <w:insideV w:val="single" w:sz="8" w:space="0" w:color="004C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tblStylePr w:type="band1Vert">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shd w:val="clear" w:color="auto" w:fill="A6D2FF" w:themeFill="accent4" w:themeFillTint="3F"/>
      </w:tcPr>
    </w:tblStylePr>
    <w:tblStylePr w:type="band1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insideV w:val="single" w:sz="8" w:space="0" w:color="004C97" w:themeColor="accent4"/>
        </w:tcBorders>
        <w:shd w:val="clear" w:color="auto" w:fill="A6D2FF" w:themeFill="accent4" w:themeFillTint="3F"/>
      </w:tcPr>
    </w:tblStylePr>
    <w:tblStylePr w:type="band2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insideV w:val="single" w:sz="8" w:space="0" w:color="004C97" w:themeColor="accent4"/>
        </w:tcBorders>
      </w:tcPr>
    </w:tblStylePr>
  </w:style>
  <w:style w:type="table" w:styleId="LightGrid-Accent5">
    <w:name w:val="Light Grid Accent 5"/>
    <w:basedOn w:val="TableNormal"/>
    <w:uiPriority w:val="62"/>
    <w:semiHidden/>
    <w:rsid w:val="008271B2"/>
    <w:pPr>
      <w:spacing w:before="0" w:after="0" w:line="240" w:lineRule="auto"/>
    </w:p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insideH w:val="single" w:sz="8" w:space="0" w:color="5AAA64" w:themeColor="accent5"/>
        <w:insideV w:val="single" w:sz="8" w:space="0" w:color="5AAA6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A64" w:themeColor="accent5"/>
          <w:left w:val="single" w:sz="8" w:space="0" w:color="5AAA64" w:themeColor="accent5"/>
          <w:bottom w:val="single" w:sz="18" w:space="0" w:color="5AAA64" w:themeColor="accent5"/>
          <w:right w:val="single" w:sz="8" w:space="0" w:color="5AAA64" w:themeColor="accent5"/>
          <w:insideH w:val="nil"/>
          <w:insideV w:val="single" w:sz="8" w:space="0" w:color="5AAA6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A64" w:themeColor="accent5"/>
          <w:left w:val="single" w:sz="8" w:space="0" w:color="5AAA64" w:themeColor="accent5"/>
          <w:bottom w:val="single" w:sz="8" w:space="0" w:color="5AAA64" w:themeColor="accent5"/>
          <w:right w:val="single" w:sz="8" w:space="0" w:color="5AAA64" w:themeColor="accent5"/>
          <w:insideH w:val="nil"/>
          <w:insideV w:val="single" w:sz="8" w:space="0" w:color="5AAA6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tblStylePr w:type="band1Vert">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shd w:val="clear" w:color="auto" w:fill="D6EAD8" w:themeFill="accent5" w:themeFillTint="3F"/>
      </w:tcPr>
    </w:tblStylePr>
    <w:tblStylePr w:type="band1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insideV w:val="single" w:sz="8" w:space="0" w:color="5AAA64" w:themeColor="accent5"/>
        </w:tcBorders>
        <w:shd w:val="clear" w:color="auto" w:fill="D6EAD8" w:themeFill="accent5" w:themeFillTint="3F"/>
      </w:tcPr>
    </w:tblStylePr>
    <w:tblStylePr w:type="band2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insideV w:val="single" w:sz="8" w:space="0" w:color="5AAA64" w:themeColor="accent5"/>
        </w:tcBorders>
      </w:tcPr>
    </w:tblStylePr>
  </w:style>
  <w:style w:type="table" w:styleId="LightGrid-Accent6">
    <w:name w:val="Light Grid Accent 6"/>
    <w:basedOn w:val="TableNormal"/>
    <w:uiPriority w:val="62"/>
    <w:semiHidden/>
    <w:rsid w:val="008271B2"/>
    <w:pPr>
      <w:spacing w:before="0" w:after="0" w:line="240" w:lineRule="auto"/>
    </w:p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insideH w:val="single" w:sz="8" w:space="0" w:color="E6643C" w:themeColor="accent6"/>
        <w:insideV w:val="single" w:sz="8" w:space="0" w:color="E664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43C" w:themeColor="accent6"/>
          <w:left w:val="single" w:sz="8" w:space="0" w:color="E6643C" w:themeColor="accent6"/>
          <w:bottom w:val="single" w:sz="18" w:space="0" w:color="E6643C" w:themeColor="accent6"/>
          <w:right w:val="single" w:sz="8" w:space="0" w:color="E6643C" w:themeColor="accent6"/>
          <w:insideH w:val="nil"/>
          <w:insideV w:val="single" w:sz="8" w:space="0" w:color="E664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43C" w:themeColor="accent6"/>
          <w:left w:val="single" w:sz="8" w:space="0" w:color="E6643C" w:themeColor="accent6"/>
          <w:bottom w:val="single" w:sz="8" w:space="0" w:color="E6643C" w:themeColor="accent6"/>
          <w:right w:val="single" w:sz="8" w:space="0" w:color="E6643C" w:themeColor="accent6"/>
          <w:insideH w:val="nil"/>
          <w:insideV w:val="single" w:sz="8" w:space="0" w:color="E664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tblStylePr w:type="band1Vert">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shd w:val="clear" w:color="auto" w:fill="F8D8CE" w:themeFill="accent6" w:themeFillTint="3F"/>
      </w:tcPr>
    </w:tblStylePr>
    <w:tblStylePr w:type="band1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insideV w:val="single" w:sz="8" w:space="0" w:color="E6643C" w:themeColor="accent6"/>
        </w:tcBorders>
        <w:shd w:val="clear" w:color="auto" w:fill="F8D8CE" w:themeFill="accent6" w:themeFillTint="3F"/>
      </w:tcPr>
    </w:tblStylePr>
    <w:tblStylePr w:type="band2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insideV w:val="single" w:sz="8" w:space="0" w:color="E6643C" w:themeColor="accent6"/>
        </w:tcBorders>
      </w:tcPr>
    </w:tblStylePr>
  </w:style>
  <w:style w:type="table" w:styleId="LightList">
    <w:name w:val="Light List"/>
    <w:basedOn w:val="TableNormal"/>
    <w:uiPriority w:val="61"/>
    <w:semiHidden/>
    <w:rsid w:val="008271B2"/>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semiHidden/>
    <w:rsid w:val="008271B2"/>
    <w:pPr>
      <w:spacing w:before="0" w:after="0" w:line="240" w:lineRule="auto"/>
    </w:p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tblBorders>
    </w:tblPr>
    <w:tblStylePr w:type="firstRow">
      <w:pPr>
        <w:spacing w:before="0" w:after="0" w:line="240" w:lineRule="auto"/>
      </w:pPr>
      <w:rPr>
        <w:b/>
        <w:bCs/>
        <w:color w:val="FFFFFF" w:themeColor="background1"/>
      </w:rPr>
      <w:tblPr/>
      <w:tcPr>
        <w:shd w:val="clear" w:color="auto" w:fill="007586" w:themeFill="accent2"/>
      </w:tcPr>
    </w:tblStylePr>
    <w:tblStylePr w:type="lastRow">
      <w:pPr>
        <w:spacing w:before="0" w:after="0" w:line="240" w:lineRule="auto"/>
      </w:pPr>
      <w:rPr>
        <w:b/>
        <w:bCs/>
      </w:rPr>
      <w:tblPr/>
      <w:tcPr>
        <w:tcBorders>
          <w:top w:val="double" w:sz="6" w:space="0" w:color="007586" w:themeColor="accent2"/>
          <w:left w:val="single" w:sz="8" w:space="0" w:color="007586" w:themeColor="accent2"/>
          <w:bottom w:val="single" w:sz="8" w:space="0" w:color="007586" w:themeColor="accent2"/>
          <w:right w:val="single" w:sz="8" w:space="0" w:color="007586" w:themeColor="accent2"/>
        </w:tcBorders>
      </w:tcPr>
    </w:tblStylePr>
    <w:tblStylePr w:type="firstCol">
      <w:rPr>
        <w:b/>
        <w:bCs/>
      </w:rPr>
    </w:tblStylePr>
    <w:tblStylePr w:type="lastCol">
      <w:rPr>
        <w:b/>
        <w:bCs/>
      </w:rPr>
    </w:tblStylePr>
    <w:tblStylePr w:type="band1Vert">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tblStylePr w:type="band1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style>
  <w:style w:type="table" w:styleId="LightList-Accent3">
    <w:name w:val="Light List Accent 3"/>
    <w:basedOn w:val="TableNormal"/>
    <w:uiPriority w:val="61"/>
    <w:semiHidden/>
    <w:rsid w:val="008271B2"/>
    <w:pPr>
      <w:spacing w:before="0" w:after="0" w:line="240" w:lineRule="auto"/>
    </w:p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tblBorders>
    </w:tblPr>
    <w:tblStylePr w:type="firstRow">
      <w:pPr>
        <w:spacing w:before="0" w:after="0" w:line="240" w:lineRule="auto"/>
      </w:pPr>
      <w:rPr>
        <w:b/>
        <w:bCs/>
        <w:color w:val="FFFFFF" w:themeColor="background1"/>
      </w:rPr>
      <w:tblPr/>
      <w:tcPr>
        <w:shd w:val="clear" w:color="auto" w:fill="5AB9EB" w:themeFill="accent3"/>
      </w:tcPr>
    </w:tblStylePr>
    <w:tblStylePr w:type="lastRow">
      <w:pPr>
        <w:spacing w:before="0" w:after="0" w:line="240" w:lineRule="auto"/>
      </w:pPr>
      <w:rPr>
        <w:b/>
        <w:bCs/>
      </w:rPr>
      <w:tblPr/>
      <w:tcPr>
        <w:tcBorders>
          <w:top w:val="double" w:sz="6" w:space="0" w:color="5AB9EB" w:themeColor="accent3"/>
          <w:left w:val="single" w:sz="8" w:space="0" w:color="5AB9EB" w:themeColor="accent3"/>
          <w:bottom w:val="single" w:sz="8" w:space="0" w:color="5AB9EB" w:themeColor="accent3"/>
          <w:right w:val="single" w:sz="8" w:space="0" w:color="5AB9EB" w:themeColor="accent3"/>
        </w:tcBorders>
      </w:tcPr>
    </w:tblStylePr>
    <w:tblStylePr w:type="firstCol">
      <w:rPr>
        <w:b/>
        <w:bCs/>
      </w:rPr>
    </w:tblStylePr>
    <w:tblStylePr w:type="lastCol">
      <w:rPr>
        <w:b/>
        <w:bCs/>
      </w:rPr>
    </w:tblStylePr>
    <w:tblStylePr w:type="band1Vert">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tblStylePr w:type="band1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style>
  <w:style w:type="table" w:styleId="LightList-Accent5">
    <w:name w:val="Light List Accent 5"/>
    <w:basedOn w:val="TableNormal"/>
    <w:uiPriority w:val="61"/>
    <w:semiHidden/>
    <w:rsid w:val="008271B2"/>
    <w:pPr>
      <w:spacing w:before="0" w:after="0" w:line="240" w:lineRule="auto"/>
    </w:p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tblBorders>
    </w:tblPr>
    <w:tblStylePr w:type="firstRow">
      <w:pPr>
        <w:spacing w:before="0" w:after="0" w:line="240" w:lineRule="auto"/>
      </w:pPr>
      <w:rPr>
        <w:b/>
        <w:bCs/>
        <w:color w:val="FFFFFF" w:themeColor="background1"/>
      </w:rPr>
      <w:tblPr/>
      <w:tcPr>
        <w:shd w:val="clear" w:color="auto" w:fill="5AAA64" w:themeFill="accent5"/>
      </w:tcPr>
    </w:tblStylePr>
    <w:tblStylePr w:type="lastRow">
      <w:pPr>
        <w:spacing w:before="0" w:after="0" w:line="240" w:lineRule="auto"/>
      </w:pPr>
      <w:rPr>
        <w:b/>
        <w:bCs/>
      </w:rPr>
      <w:tblPr/>
      <w:tcPr>
        <w:tcBorders>
          <w:top w:val="double" w:sz="6" w:space="0" w:color="5AAA64" w:themeColor="accent5"/>
          <w:left w:val="single" w:sz="8" w:space="0" w:color="5AAA64" w:themeColor="accent5"/>
          <w:bottom w:val="single" w:sz="8" w:space="0" w:color="5AAA64" w:themeColor="accent5"/>
          <w:right w:val="single" w:sz="8" w:space="0" w:color="5AAA64" w:themeColor="accent5"/>
        </w:tcBorders>
      </w:tcPr>
    </w:tblStylePr>
    <w:tblStylePr w:type="firstCol">
      <w:rPr>
        <w:b/>
        <w:bCs/>
      </w:rPr>
    </w:tblStylePr>
    <w:tblStylePr w:type="lastCol">
      <w:rPr>
        <w:b/>
        <w:bCs/>
      </w:rPr>
    </w:tblStylePr>
    <w:tblStylePr w:type="band1Vert">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tblStylePr w:type="band1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style>
  <w:style w:type="table" w:styleId="LightList-Accent6">
    <w:name w:val="Light List Accent 6"/>
    <w:basedOn w:val="TableNormal"/>
    <w:uiPriority w:val="61"/>
    <w:semiHidden/>
    <w:rsid w:val="008271B2"/>
    <w:pPr>
      <w:spacing w:before="0" w:after="0" w:line="240" w:lineRule="auto"/>
    </w:p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tblBorders>
    </w:tblPr>
    <w:tblStylePr w:type="firstRow">
      <w:pPr>
        <w:spacing w:before="0" w:after="0" w:line="240" w:lineRule="auto"/>
      </w:pPr>
      <w:rPr>
        <w:b/>
        <w:bCs/>
        <w:color w:val="FFFFFF" w:themeColor="background1"/>
      </w:rPr>
      <w:tblPr/>
      <w:tcPr>
        <w:shd w:val="clear" w:color="auto" w:fill="E6643C" w:themeFill="accent6"/>
      </w:tcPr>
    </w:tblStylePr>
    <w:tblStylePr w:type="lastRow">
      <w:pPr>
        <w:spacing w:before="0" w:after="0" w:line="240" w:lineRule="auto"/>
      </w:pPr>
      <w:rPr>
        <w:b/>
        <w:bCs/>
      </w:rPr>
      <w:tblPr/>
      <w:tcPr>
        <w:tcBorders>
          <w:top w:val="double" w:sz="6" w:space="0" w:color="E6643C" w:themeColor="accent6"/>
          <w:left w:val="single" w:sz="8" w:space="0" w:color="E6643C" w:themeColor="accent6"/>
          <w:bottom w:val="single" w:sz="8" w:space="0" w:color="E6643C" w:themeColor="accent6"/>
          <w:right w:val="single" w:sz="8" w:space="0" w:color="E6643C" w:themeColor="accent6"/>
        </w:tcBorders>
      </w:tcPr>
    </w:tblStylePr>
    <w:tblStylePr w:type="firstCol">
      <w:rPr>
        <w:b/>
        <w:bCs/>
      </w:rPr>
    </w:tblStylePr>
    <w:tblStylePr w:type="lastCol">
      <w:rPr>
        <w:b/>
        <w:bCs/>
      </w:rPr>
    </w:tblStylePr>
    <w:tblStylePr w:type="band1Vert">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tblStylePr w:type="band1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style>
  <w:style w:type="table" w:styleId="LightShading-Accent1">
    <w:name w:val="Light Shading Accent 1"/>
    <w:basedOn w:val="TableNormal"/>
    <w:uiPriority w:val="60"/>
    <w:semiHidden/>
    <w:rsid w:val="008271B2"/>
    <w:pPr>
      <w:spacing w:before="0" w:after="0" w:line="240" w:lineRule="auto"/>
    </w:pPr>
    <w:rPr>
      <w:color w:val="141A1F" w:themeColor="accent1" w:themeShade="BF"/>
    </w:rPr>
    <w:tblPr>
      <w:tblStyleRowBandSize w:val="1"/>
      <w:tblStyleColBandSize w:val="1"/>
      <w:tblBorders>
        <w:top w:val="single" w:sz="8" w:space="0" w:color="1B242A" w:themeColor="accent1"/>
        <w:bottom w:val="single" w:sz="8" w:space="0" w:color="1B242A" w:themeColor="accent1"/>
      </w:tblBorders>
    </w:tblPr>
    <w:tblStylePr w:type="firstRow">
      <w:pPr>
        <w:spacing w:before="0" w:after="0" w:line="240" w:lineRule="auto"/>
      </w:pPr>
      <w:rPr>
        <w:b/>
        <w:bCs/>
      </w:rPr>
      <w:tblPr/>
      <w:tcPr>
        <w:tcBorders>
          <w:top w:val="single" w:sz="8" w:space="0" w:color="1B242A" w:themeColor="accent1"/>
          <w:left w:val="nil"/>
          <w:bottom w:val="single" w:sz="8" w:space="0" w:color="1B242A" w:themeColor="accent1"/>
          <w:right w:val="nil"/>
          <w:insideH w:val="nil"/>
          <w:insideV w:val="nil"/>
        </w:tcBorders>
      </w:tcPr>
    </w:tblStylePr>
    <w:tblStylePr w:type="lastRow">
      <w:pPr>
        <w:spacing w:before="0" w:after="0" w:line="240" w:lineRule="auto"/>
      </w:pPr>
      <w:rPr>
        <w:b/>
        <w:bCs/>
      </w:rPr>
      <w:tblPr/>
      <w:tcPr>
        <w:tcBorders>
          <w:top w:val="single" w:sz="8" w:space="0" w:color="1B242A" w:themeColor="accent1"/>
          <w:left w:val="nil"/>
          <w:bottom w:val="single" w:sz="8" w:space="0" w:color="1B242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CAD4" w:themeFill="accent1" w:themeFillTint="3F"/>
      </w:tcPr>
    </w:tblStylePr>
    <w:tblStylePr w:type="band1Horz">
      <w:tblPr/>
      <w:tcPr>
        <w:tcBorders>
          <w:left w:val="nil"/>
          <w:right w:val="nil"/>
          <w:insideH w:val="nil"/>
          <w:insideV w:val="nil"/>
        </w:tcBorders>
        <w:shd w:val="clear" w:color="auto" w:fill="BCCAD4" w:themeFill="accent1" w:themeFillTint="3F"/>
      </w:tcPr>
    </w:tblStylePr>
  </w:style>
  <w:style w:type="table" w:styleId="LightShading-Accent2">
    <w:name w:val="Light Shading Accent 2"/>
    <w:basedOn w:val="TableNormal"/>
    <w:uiPriority w:val="60"/>
    <w:semiHidden/>
    <w:rsid w:val="008271B2"/>
    <w:pPr>
      <w:spacing w:before="0" w:after="0" w:line="240" w:lineRule="auto"/>
    </w:pPr>
    <w:rPr>
      <w:color w:val="005764" w:themeColor="accent2" w:themeShade="BF"/>
    </w:rPr>
    <w:tblPr>
      <w:tblStyleRowBandSize w:val="1"/>
      <w:tblStyleColBandSize w:val="1"/>
      <w:tblBorders>
        <w:top w:val="single" w:sz="8" w:space="0" w:color="007586" w:themeColor="accent2"/>
        <w:bottom w:val="single" w:sz="8" w:space="0" w:color="007586" w:themeColor="accent2"/>
      </w:tblBorders>
    </w:tblPr>
    <w:tblStylePr w:type="firstRow">
      <w:pPr>
        <w:spacing w:before="0" w:after="0" w:line="240" w:lineRule="auto"/>
      </w:pPr>
      <w:rPr>
        <w:b/>
        <w:bCs/>
      </w:rPr>
      <w:tblPr/>
      <w:tcPr>
        <w:tcBorders>
          <w:top w:val="single" w:sz="8" w:space="0" w:color="007586" w:themeColor="accent2"/>
          <w:left w:val="nil"/>
          <w:bottom w:val="single" w:sz="8" w:space="0" w:color="007586" w:themeColor="accent2"/>
          <w:right w:val="nil"/>
          <w:insideH w:val="nil"/>
          <w:insideV w:val="nil"/>
        </w:tcBorders>
      </w:tcPr>
    </w:tblStylePr>
    <w:tblStylePr w:type="lastRow">
      <w:pPr>
        <w:spacing w:before="0" w:after="0" w:line="240" w:lineRule="auto"/>
      </w:pPr>
      <w:rPr>
        <w:b/>
        <w:bCs/>
      </w:rPr>
      <w:tblPr/>
      <w:tcPr>
        <w:tcBorders>
          <w:top w:val="single" w:sz="8" w:space="0" w:color="007586" w:themeColor="accent2"/>
          <w:left w:val="nil"/>
          <w:bottom w:val="single" w:sz="8" w:space="0" w:color="00758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2FF" w:themeFill="accent2" w:themeFillTint="3F"/>
      </w:tcPr>
    </w:tblStylePr>
    <w:tblStylePr w:type="band1Horz">
      <w:tblPr/>
      <w:tcPr>
        <w:tcBorders>
          <w:left w:val="nil"/>
          <w:right w:val="nil"/>
          <w:insideH w:val="nil"/>
          <w:insideV w:val="nil"/>
        </w:tcBorders>
        <w:shd w:val="clear" w:color="auto" w:fill="A2F2FF" w:themeFill="accent2" w:themeFillTint="3F"/>
      </w:tcPr>
    </w:tblStylePr>
  </w:style>
  <w:style w:type="table" w:styleId="LightShading-Accent3">
    <w:name w:val="Light Shading Accent 3"/>
    <w:basedOn w:val="TableNormal"/>
    <w:uiPriority w:val="60"/>
    <w:semiHidden/>
    <w:rsid w:val="008271B2"/>
    <w:pPr>
      <w:spacing w:before="0" w:after="0" w:line="240" w:lineRule="auto"/>
    </w:pPr>
    <w:rPr>
      <w:color w:val="1A97D9" w:themeColor="accent3" w:themeShade="BF"/>
    </w:rPr>
    <w:tblPr>
      <w:tblStyleRowBandSize w:val="1"/>
      <w:tblStyleColBandSize w:val="1"/>
      <w:tblBorders>
        <w:top w:val="single" w:sz="8" w:space="0" w:color="5AB9EB" w:themeColor="accent3"/>
        <w:bottom w:val="single" w:sz="8" w:space="0" w:color="5AB9EB" w:themeColor="accent3"/>
      </w:tblBorders>
    </w:tblPr>
    <w:tblStylePr w:type="firstRow">
      <w:pPr>
        <w:spacing w:before="0" w:after="0" w:line="240" w:lineRule="auto"/>
      </w:pPr>
      <w:rPr>
        <w:b/>
        <w:bCs/>
      </w:rPr>
      <w:tblPr/>
      <w:tcPr>
        <w:tcBorders>
          <w:top w:val="single" w:sz="8" w:space="0" w:color="5AB9EB" w:themeColor="accent3"/>
          <w:left w:val="nil"/>
          <w:bottom w:val="single" w:sz="8" w:space="0" w:color="5AB9EB" w:themeColor="accent3"/>
          <w:right w:val="nil"/>
          <w:insideH w:val="nil"/>
          <w:insideV w:val="nil"/>
        </w:tcBorders>
      </w:tcPr>
    </w:tblStylePr>
    <w:tblStylePr w:type="lastRow">
      <w:pPr>
        <w:spacing w:before="0" w:after="0" w:line="240" w:lineRule="auto"/>
      </w:pPr>
      <w:rPr>
        <w:b/>
        <w:bCs/>
      </w:rPr>
      <w:tblPr/>
      <w:tcPr>
        <w:tcBorders>
          <w:top w:val="single" w:sz="8" w:space="0" w:color="5AB9EB" w:themeColor="accent3"/>
          <w:left w:val="nil"/>
          <w:bottom w:val="single" w:sz="8" w:space="0" w:color="5AB9E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DFA" w:themeFill="accent3" w:themeFillTint="3F"/>
      </w:tcPr>
    </w:tblStylePr>
    <w:tblStylePr w:type="band1Horz">
      <w:tblPr/>
      <w:tcPr>
        <w:tcBorders>
          <w:left w:val="nil"/>
          <w:right w:val="nil"/>
          <w:insideH w:val="nil"/>
          <w:insideV w:val="nil"/>
        </w:tcBorders>
        <w:shd w:val="clear" w:color="auto" w:fill="D5EDFA" w:themeFill="accent3" w:themeFillTint="3F"/>
      </w:tcPr>
    </w:tblStylePr>
  </w:style>
  <w:style w:type="table" w:styleId="LightShading-Accent4">
    <w:name w:val="Light Shading Accent 4"/>
    <w:basedOn w:val="TableNormal"/>
    <w:uiPriority w:val="60"/>
    <w:semiHidden/>
    <w:rsid w:val="008271B2"/>
    <w:pPr>
      <w:spacing w:before="0" w:after="0" w:line="240" w:lineRule="auto"/>
    </w:pPr>
    <w:rPr>
      <w:color w:val="003871" w:themeColor="accent4" w:themeShade="BF"/>
    </w:rPr>
    <w:tblPr>
      <w:tblStyleRowBandSize w:val="1"/>
      <w:tblStyleColBandSize w:val="1"/>
      <w:tblBorders>
        <w:top w:val="single" w:sz="8" w:space="0" w:color="004C97" w:themeColor="accent4"/>
        <w:bottom w:val="single" w:sz="8" w:space="0" w:color="004C97" w:themeColor="accent4"/>
      </w:tblBorders>
    </w:tblPr>
    <w:tblStylePr w:type="firstRow">
      <w:pPr>
        <w:spacing w:before="0" w:after="0" w:line="240" w:lineRule="auto"/>
      </w:pPr>
      <w:rPr>
        <w:b/>
        <w:bCs/>
      </w:rPr>
      <w:tblPr/>
      <w:tcPr>
        <w:tcBorders>
          <w:top w:val="single" w:sz="8" w:space="0" w:color="004C97" w:themeColor="accent4"/>
          <w:left w:val="nil"/>
          <w:bottom w:val="single" w:sz="8" w:space="0" w:color="004C97" w:themeColor="accent4"/>
          <w:right w:val="nil"/>
          <w:insideH w:val="nil"/>
          <w:insideV w:val="nil"/>
        </w:tcBorders>
      </w:tcPr>
    </w:tblStylePr>
    <w:tblStylePr w:type="lastRow">
      <w:pPr>
        <w:spacing w:before="0" w:after="0" w:line="240" w:lineRule="auto"/>
      </w:pPr>
      <w:rPr>
        <w:b/>
        <w:bCs/>
      </w:rPr>
      <w:tblPr/>
      <w:tcPr>
        <w:tcBorders>
          <w:top w:val="single" w:sz="8" w:space="0" w:color="004C97" w:themeColor="accent4"/>
          <w:left w:val="nil"/>
          <w:bottom w:val="single" w:sz="8" w:space="0" w:color="004C9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4" w:themeFillTint="3F"/>
      </w:tcPr>
    </w:tblStylePr>
    <w:tblStylePr w:type="band1Horz">
      <w:tblPr/>
      <w:tcPr>
        <w:tcBorders>
          <w:left w:val="nil"/>
          <w:right w:val="nil"/>
          <w:insideH w:val="nil"/>
          <w:insideV w:val="nil"/>
        </w:tcBorders>
        <w:shd w:val="clear" w:color="auto" w:fill="A6D2FF" w:themeFill="accent4" w:themeFillTint="3F"/>
      </w:tcPr>
    </w:tblStylePr>
  </w:style>
  <w:style w:type="table" w:styleId="LightShading-Accent5">
    <w:name w:val="Light Shading Accent 5"/>
    <w:basedOn w:val="TableNormal"/>
    <w:uiPriority w:val="60"/>
    <w:semiHidden/>
    <w:rsid w:val="008271B2"/>
    <w:pPr>
      <w:spacing w:before="0" w:after="0" w:line="240" w:lineRule="auto"/>
    </w:pPr>
    <w:rPr>
      <w:color w:val="428049" w:themeColor="accent5" w:themeShade="BF"/>
    </w:rPr>
    <w:tblPr>
      <w:tblStyleRowBandSize w:val="1"/>
      <w:tblStyleColBandSize w:val="1"/>
      <w:tblBorders>
        <w:top w:val="single" w:sz="8" w:space="0" w:color="5AAA64" w:themeColor="accent5"/>
        <w:bottom w:val="single" w:sz="8" w:space="0" w:color="5AAA64" w:themeColor="accent5"/>
      </w:tblBorders>
    </w:tblPr>
    <w:tblStylePr w:type="firstRow">
      <w:pPr>
        <w:spacing w:before="0" w:after="0" w:line="240" w:lineRule="auto"/>
      </w:pPr>
      <w:rPr>
        <w:b/>
        <w:bCs/>
      </w:rPr>
      <w:tblPr/>
      <w:tcPr>
        <w:tcBorders>
          <w:top w:val="single" w:sz="8" w:space="0" w:color="5AAA64" w:themeColor="accent5"/>
          <w:left w:val="nil"/>
          <w:bottom w:val="single" w:sz="8" w:space="0" w:color="5AAA64" w:themeColor="accent5"/>
          <w:right w:val="nil"/>
          <w:insideH w:val="nil"/>
          <w:insideV w:val="nil"/>
        </w:tcBorders>
      </w:tcPr>
    </w:tblStylePr>
    <w:tblStylePr w:type="lastRow">
      <w:pPr>
        <w:spacing w:before="0" w:after="0" w:line="240" w:lineRule="auto"/>
      </w:pPr>
      <w:rPr>
        <w:b/>
        <w:bCs/>
      </w:rPr>
      <w:tblPr/>
      <w:tcPr>
        <w:tcBorders>
          <w:top w:val="single" w:sz="8" w:space="0" w:color="5AAA64" w:themeColor="accent5"/>
          <w:left w:val="nil"/>
          <w:bottom w:val="single" w:sz="8" w:space="0" w:color="5AAA6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AD8" w:themeFill="accent5" w:themeFillTint="3F"/>
      </w:tcPr>
    </w:tblStylePr>
    <w:tblStylePr w:type="band1Horz">
      <w:tblPr/>
      <w:tcPr>
        <w:tcBorders>
          <w:left w:val="nil"/>
          <w:right w:val="nil"/>
          <w:insideH w:val="nil"/>
          <w:insideV w:val="nil"/>
        </w:tcBorders>
        <w:shd w:val="clear" w:color="auto" w:fill="D6EAD8" w:themeFill="accent5" w:themeFillTint="3F"/>
      </w:tcPr>
    </w:tblStylePr>
  </w:style>
  <w:style w:type="table" w:styleId="LightShading-Accent6">
    <w:name w:val="Light Shading Accent 6"/>
    <w:basedOn w:val="TableNormal"/>
    <w:uiPriority w:val="60"/>
    <w:semiHidden/>
    <w:rsid w:val="008271B2"/>
    <w:pPr>
      <w:spacing w:before="0" w:after="0" w:line="240" w:lineRule="auto"/>
    </w:pPr>
    <w:rPr>
      <w:color w:val="C04018" w:themeColor="accent6" w:themeShade="BF"/>
    </w:rPr>
    <w:tblPr>
      <w:tblStyleRowBandSize w:val="1"/>
      <w:tblStyleColBandSize w:val="1"/>
      <w:tblBorders>
        <w:top w:val="single" w:sz="8" w:space="0" w:color="E6643C" w:themeColor="accent6"/>
        <w:bottom w:val="single" w:sz="8" w:space="0" w:color="E6643C" w:themeColor="accent6"/>
      </w:tblBorders>
    </w:tblPr>
    <w:tblStylePr w:type="firstRow">
      <w:pPr>
        <w:spacing w:before="0" w:after="0" w:line="240" w:lineRule="auto"/>
      </w:pPr>
      <w:rPr>
        <w:b/>
        <w:bCs/>
      </w:rPr>
      <w:tblPr/>
      <w:tcPr>
        <w:tcBorders>
          <w:top w:val="single" w:sz="8" w:space="0" w:color="E6643C" w:themeColor="accent6"/>
          <w:left w:val="nil"/>
          <w:bottom w:val="single" w:sz="8" w:space="0" w:color="E6643C" w:themeColor="accent6"/>
          <w:right w:val="nil"/>
          <w:insideH w:val="nil"/>
          <w:insideV w:val="nil"/>
        </w:tcBorders>
      </w:tcPr>
    </w:tblStylePr>
    <w:tblStylePr w:type="lastRow">
      <w:pPr>
        <w:spacing w:before="0" w:after="0" w:line="240" w:lineRule="auto"/>
      </w:pPr>
      <w:rPr>
        <w:b/>
        <w:bCs/>
      </w:rPr>
      <w:tblPr/>
      <w:tcPr>
        <w:tcBorders>
          <w:top w:val="single" w:sz="8" w:space="0" w:color="E6643C" w:themeColor="accent6"/>
          <w:left w:val="nil"/>
          <w:bottom w:val="single" w:sz="8" w:space="0" w:color="E664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E" w:themeFill="accent6" w:themeFillTint="3F"/>
      </w:tcPr>
    </w:tblStylePr>
    <w:tblStylePr w:type="band1Horz">
      <w:tblPr/>
      <w:tcPr>
        <w:tcBorders>
          <w:left w:val="nil"/>
          <w:right w:val="nil"/>
          <w:insideH w:val="nil"/>
          <w:insideV w:val="nil"/>
        </w:tcBorders>
        <w:shd w:val="clear" w:color="auto" w:fill="F8D8CE" w:themeFill="accent6" w:themeFillTint="3F"/>
      </w:tcPr>
    </w:tblStylePr>
  </w:style>
  <w:style w:type="table" w:styleId="ListTable1Light">
    <w:name w:val="List Table 1 Light"/>
    <w:basedOn w:val="TableNormal"/>
    <w:uiPriority w:val="46"/>
    <w:semiHidden/>
    <w:rsid w:val="008271B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8271B2"/>
    <w:pPr>
      <w:spacing w:after="0" w:line="240" w:lineRule="auto"/>
    </w:pPr>
    <w:tblPr>
      <w:tblStyleRowBandSize w:val="1"/>
      <w:tblStyleColBandSize w:val="1"/>
    </w:tblPr>
    <w:tblStylePr w:type="firstRow">
      <w:rPr>
        <w:b/>
        <w:bCs/>
      </w:rPr>
      <w:tblPr/>
      <w:tcPr>
        <w:tcBorders>
          <w:bottom w:val="single" w:sz="4" w:space="0" w:color="607F95" w:themeColor="accent1" w:themeTint="99"/>
        </w:tcBorders>
      </w:tcPr>
    </w:tblStylePr>
    <w:tblStylePr w:type="lastRow">
      <w:rPr>
        <w:b/>
        <w:bCs/>
      </w:rPr>
      <w:tblPr/>
      <w:tcPr>
        <w:tcBorders>
          <w:top w:val="sing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1Light-Accent2">
    <w:name w:val="List Table 1 Light Accent 2"/>
    <w:basedOn w:val="TableNormal"/>
    <w:uiPriority w:val="46"/>
    <w:semiHidden/>
    <w:rsid w:val="008271B2"/>
    <w:pPr>
      <w:spacing w:after="0" w:line="240" w:lineRule="auto"/>
    </w:pPr>
    <w:tblPr>
      <w:tblStyleRowBandSize w:val="1"/>
      <w:tblStyleColBandSize w:val="1"/>
    </w:tblPr>
    <w:tblStylePr w:type="firstRow">
      <w:rPr>
        <w:b/>
        <w:bCs/>
      </w:rPr>
      <w:tblPr/>
      <w:tcPr>
        <w:tcBorders>
          <w:bottom w:val="single" w:sz="4" w:space="0" w:color="1DE1FF" w:themeColor="accent2" w:themeTint="99"/>
        </w:tcBorders>
      </w:tcPr>
    </w:tblStylePr>
    <w:tblStylePr w:type="lastRow">
      <w:rPr>
        <w:b/>
        <w:bCs/>
      </w:rPr>
      <w:tblPr/>
      <w:tcPr>
        <w:tcBorders>
          <w:top w:val="sing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1Light-Accent3">
    <w:name w:val="List Table 1 Light Accent 3"/>
    <w:basedOn w:val="TableNormal"/>
    <w:uiPriority w:val="46"/>
    <w:semiHidden/>
    <w:rsid w:val="008271B2"/>
    <w:pPr>
      <w:spacing w:after="0" w:line="240" w:lineRule="auto"/>
    </w:pPr>
    <w:tblPr>
      <w:tblStyleRowBandSize w:val="1"/>
      <w:tblStyleColBandSize w:val="1"/>
    </w:tblPr>
    <w:tblStylePr w:type="firstRow">
      <w:rPr>
        <w:b/>
        <w:bCs/>
      </w:rPr>
      <w:tblPr/>
      <w:tcPr>
        <w:tcBorders>
          <w:bottom w:val="single" w:sz="4" w:space="0" w:color="9CD4F3" w:themeColor="accent3" w:themeTint="99"/>
        </w:tcBorders>
      </w:tcPr>
    </w:tblStylePr>
    <w:tblStylePr w:type="lastRow">
      <w:rPr>
        <w:b/>
        <w:bCs/>
      </w:rPr>
      <w:tblPr/>
      <w:tcPr>
        <w:tcBorders>
          <w:top w:val="sing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1Light-Accent4">
    <w:name w:val="List Table 1 Light Accent 4"/>
    <w:basedOn w:val="TableNormal"/>
    <w:uiPriority w:val="46"/>
    <w:semiHidden/>
    <w:rsid w:val="008271B2"/>
    <w:pPr>
      <w:spacing w:after="0" w:line="240" w:lineRule="auto"/>
    </w:pPr>
    <w:tblPr>
      <w:tblStyleRowBandSize w:val="1"/>
      <w:tblStyleColBandSize w:val="1"/>
    </w:tblPr>
    <w:tblStylePr w:type="firstRow">
      <w:rPr>
        <w:b/>
        <w:bCs/>
      </w:rPr>
      <w:tblPr/>
      <w:tcPr>
        <w:tcBorders>
          <w:bottom w:val="single" w:sz="4" w:space="0" w:color="2793FF" w:themeColor="accent4" w:themeTint="99"/>
        </w:tcBorders>
      </w:tcPr>
    </w:tblStylePr>
    <w:tblStylePr w:type="lastRow">
      <w:rPr>
        <w:b/>
        <w:bCs/>
      </w:rPr>
      <w:tblPr/>
      <w:tcPr>
        <w:tcBorders>
          <w:top w:val="sing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1Light-Accent5">
    <w:name w:val="List Table 1 Light Accent 5"/>
    <w:basedOn w:val="TableNormal"/>
    <w:uiPriority w:val="46"/>
    <w:semiHidden/>
    <w:rsid w:val="008271B2"/>
    <w:pPr>
      <w:spacing w:after="0" w:line="240" w:lineRule="auto"/>
    </w:pPr>
    <w:tblPr>
      <w:tblStyleRowBandSize w:val="1"/>
      <w:tblStyleColBandSize w:val="1"/>
    </w:tblPr>
    <w:tblStylePr w:type="firstRow">
      <w:rPr>
        <w:b/>
        <w:bCs/>
      </w:rPr>
      <w:tblPr/>
      <w:tcPr>
        <w:tcBorders>
          <w:bottom w:val="single" w:sz="4" w:space="0" w:color="9CCCA1" w:themeColor="accent5" w:themeTint="99"/>
        </w:tcBorders>
      </w:tcPr>
    </w:tblStylePr>
    <w:tblStylePr w:type="lastRow">
      <w:rPr>
        <w:b/>
        <w:bCs/>
      </w:rPr>
      <w:tblPr/>
      <w:tcPr>
        <w:tcBorders>
          <w:top w:val="sing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1Light-Accent6">
    <w:name w:val="List Table 1 Light Accent 6"/>
    <w:basedOn w:val="TableNormal"/>
    <w:uiPriority w:val="46"/>
    <w:semiHidden/>
    <w:rsid w:val="008271B2"/>
    <w:pPr>
      <w:spacing w:after="0" w:line="240" w:lineRule="auto"/>
    </w:pPr>
    <w:tblPr>
      <w:tblStyleRowBandSize w:val="1"/>
      <w:tblStyleColBandSize w:val="1"/>
    </w:tblPr>
    <w:tblStylePr w:type="firstRow">
      <w:rPr>
        <w:b/>
        <w:bCs/>
      </w:rPr>
      <w:tblPr/>
      <w:tcPr>
        <w:tcBorders>
          <w:bottom w:val="single" w:sz="4" w:space="0" w:color="F0A28A" w:themeColor="accent6" w:themeTint="99"/>
        </w:tcBorders>
      </w:tcPr>
    </w:tblStylePr>
    <w:tblStylePr w:type="lastRow">
      <w:rPr>
        <w:b/>
        <w:bCs/>
      </w:rPr>
      <w:tblPr/>
      <w:tcPr>
        <w:tcBorders>
          <w:top w:val="sing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2">
    <w:name w:val="List Table 2"/>
    <w:basedOn w:val="TableNormal"/>
    <w:uiPriority w:val="47"/>
    <w:semiHidden/>
    <w:rsid w:val="008271B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8271B2"/>
    <w:pPr>
      <w:spacing w:after="0" w:line="240" w:lineRule="auto"/>
    </w:pPr>
    <w:tblPr>
      <w:tblStyleRowBandSize w:val="1"/>
      <w:tblStyleColBandSize w:val="1"/>
      <w:tblBorders>
        <w:top w:val="single" w:sz="4" w:space="0" w:color="607F95" w:themeColor="accent1" w:themeTint="99"/>
        <w:bottom w:val="single" w:sz="4" w:space="0" w:color="607F95" w:themeColor="accent1" w:themeTint="99"/>
        <w:insideH w:val="single" w:sz="4" w:space="0" w:color="607F9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2-Accent2">
    <w:name w:val="List Table 2 Accent 2"/>
    <w:basedOn w:val="TableNormal"/>
    <w:uiPriority w:val="47"/>
    <w:semiHidden/>
    <w:rsid w:val="008271B2"/>
    <w:pPr>
      <w:spacing w:after="0" w:line="240" w:lineRule="auto"/>
    </w:pPr>
    <w:tblPr>
      <w:tblStyleRowBandSize w:val="1"/>
      <w:tblStyleColBandSize w:val="1"/>
      <w:tblBorders>
        <w:top w:val="single" w:sz="4" w:space="0" w:color="1DE1FF" w:themeColor="accent2" w:themeTint="99"/>
        <w:bottom w:val="single" w:sz="4" w:space="0" w:color="1DE1FF" w:themeColor="accent2" w:themeTint="99"/>
        <w:insideH w:val="single" w:sz="4" w:space="0" w:color="1DE1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2-Accent3">
    <w:name w:val="List Table 2 Accent 3"/>
    <w:basedOn w:val="TableNormal"/>
    <w:uiPriority w:val="47"/>
    <w:semiHidden/>
    <w:rsid w:val="008271B2"/>
    <w:pPr>
      <w:spacing w:after="0" w:line="240" w:lineRule="auto"/>
    </w:pPr>
    <w:tblPr>
      <w:tblStyleRowBandSize w:val="1"/>
      <w:tblStyleColBandSize w:val="1"/>
      <w:tblBorders>
        <w:top w:val="single" w:sz="4" w:space="0" w:color="9CD4F3" w:themeColor="accent3" w:themeTint="99"/>
        <w:bottom w:val="single" w:sz="4" w:space="0" w:color="9CD4F3" w:themeColor="accent3" w:themeTint="99"/>
        <w:insideH w:val="single" w:sz="4" w:space="0" w:color="9CD4F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2-Accent4">
    <w:name w:val="List Table 2 Accent 4"/>
    <w:basedOn w:val="TableNormal"/>
    <w:uiPriority w:val="47"/>
    <w:semiHidden/>
    <w:rsid w:val="008271B2"/>
    <w:pPr>
      <w:spacing w:after="0" w:line="240" w:lineRule="auto"/>
    </w:pPr>
    <w:tblPr>
      <w:tblStyleRowBandSize w:val="1"/>
      <w:tblStyleColBandSize w:val="1"/>
      <w:tblBorders>
        <w:top w:val="single" w:sz="4" w:space="0" w:color="2793FF" w:themeColor="accent4" w:themeTint="99"/>
        <w:bottom w:val="single" w:sz="4" w:space="0" w:color="2793FF" w:themeColor="accent4" w:themeTint="99"/>
        <w:insideH w:val="single" w:sz="4" w:space="0" w:color="2793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2-Accent5">
    <w:name w:val="List Table 2 Accent 5"/>
    <w:basedOn w:val="TableNormal"/>
    <w:uiPriority w:val="47"/>
    <w:semiHidden/>
    <w:rsid w:val="008271B2"/>
    <w:pPr>
      <w:spacing w:after="0" w:line="240" w:lineRule="auto"/>
    </w:pPr>
    <w:tblPr>
      <w:tblStyleRowBandSize w:val="1"/>
      <w:tblStyleColBandSize w:val="1"/>
      <w:tblBorders>
        <w:top w:val="single" w:sz="4" w:space="0" w:color="9CCCA1" w:themeColor="accent5" w:themeTint="99"/>
        <w:bottom w:val="single" w:sz="4" w:space="0" w:color="9CCCA1" w:themeColor="accent5" w:themeTint="99"/>
        <w:insideH w:val="single" w:sz="4" w:space="0" w:color="9CCCA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2-Accent6">
    <w:name w:val="List Table 2 Accent 6"/>
    <w:basedOn w:val="TableNormal"/>
    <w:uiPriority w:val="47"/>
    <w:semiHidden/>
    <w:rsid w:val="008271B2"/>
    <w:pPr>
      <w:spacing w:after="0" w:line="240" w:lineRule="auto"/>
    </w:pPr>
    <w:tblPr>
      <w:tblStyleRowBandSize w:val="1"/>
      <w:tblStyleColBandSize w:val="1"/>
      <w:tblBorders>
        <w:top w:val="single" w:sz="4" w:space="0" w:color="F0A28A" w:themeColor="accent6" w:themeTint="99"/>
        <w:bottom w:val="single" w:sz="4" w:space="0" w:color="F0A28A" w:themeColor="accent6" w:themeTint="99"/>
        <w:insideH w:val="single" w:sz="4" w:space="0" w:color="F0A28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3">
    <w:name w:val="List Table 3"/>
    <w:basedOn w:val="TableNormal"/>
    <w:uiPriority w:val="48"/>
    <w:semiHidden/>
    <w:rsid w:val="008271B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8271B2"/>
    <w:pPr>
      <w:spacing w:after="0" w:line="240" w:lineRule="auto"/>
    </w:pPr>
    <w:tblPr>
      <w:tblStyleRowBandSize w:val="1"/>
      <w:tblStyleColBandSize w:val="1"/>
      <w:tblBorders>
        <w:top w:val="single" w:sz="4" w:space="0" w:color="1B242A" w:themeColor="accent1"/>
        <w:left w:val="single" w:sz="4" w:space="0" w:color="1B242A" w:themeColor="accent1"/>
        <w:bottom w:val="single" w:sz="4" w:space="0" w:color="1B242A" w:themeColor="accent1"/>
        <w:right w:val="single" w:sz="4" w:space="0" w:color="1B242A" w:themeColor="accent1"/>
      </w:tblBorders>
    </w:tblPr>
    <w:tblStylePr w:type="firstRow">
      <w:rPr>
        <w:b/>
        <w:bCs/>
        <w:color w:val="FFFFFF" w:themeColor="background1"/>
      </w:rPr>
      <w:tblPr/>
      <w:tcPr>
        <w:shd w:val="clear" w:color="auto" w:fill="1B242A" w:themeFill="accent1"/>
      </w:tcPr>
    </w:tblStylePr>
    <w:tblStylePr w:type="lastRow">
      <w:rPr>
        <w:b/>
        <w:bCs/>
      </w:rPr>
      <w:tblPr/>
      <w:tcPr>
        <w:tcBorders>
          <w:top w:val="double" w:sz="4" w:space="0" w:color="1B242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242A" w:themeColor="accent1"/>
          <w:right w:val="single" w:sz="4" w:space="0" w:color="1B242A" w:themeColor="accent1"/>
        </w:tcBorders>
      </w:tcPr>
    </w:tblStylePr>
    <w:tblStylePr w:type="band1Horz">
      <w:tblPr/>
      <w:tcPr>
        <w:tcBorders>
          <w:top w:val="single" w:sz="4" w:space="0" w:color="1B242A" w:themeColor="accent1"/>
          <w:bottom w:val="single" w:sz="4" w:space="0" w:color="1B242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242A" w:themeColor="accent1"/>
          <w:left w:val="nil"/>
        </w:tcBorders>
      </w:tcPr>
    </w:tblStylePr>
    <w:tblStylePr w:type="swCell">
      <w:tblPr/>
      <w:tcPr>
        <w:tcBorders>
          <w:top w:val="double" w:sz="4" w:space="0" w:color="1B242A" w:themeColor="accent1"/>
          <w:right w:val="nil"/>
        </w:tcBorders>
      </w:tcPr>
    </w:tblStylePr>
  </w:style>
  <w:style w:type="table" w:styleId="ListTable3-Accent2">
    <w:name w:val="List Table 3 Accent 2"/>
    <w:basedOn w:val="TableNormal"/>
    <w:uiPriority w:val="48"/>
    <w:semiHidden/>
    <w:rsid w:val="008271B2"/>
    <w:pPr>
      <w:spacing w:after="0" w:line="240" w:lineRule="auto"/>
    </w:pPr>
    <w:tblPr>
      <w:tblStyleRowBandSize w:val="1"/>
      <w:tblStyleColBandSize w:val="1"/>
      <w:tblBorders>
        <w:top w:val="single" w:sz="4" w:space="0" w:color="007586" w:themeColor="accent2"/>
        <w:left w:val="single" w:sz="4" w:space="0" w:color="007586" w:themeColor="accent2"/>
        <w:bottom w:val="single" w:sz="4" w:space="0" w:color="007586" w:themeColor="accent2"/>
        <w:right w:val="single" w:sz="4" w:space="0" w:color="007586" w:themeColor="accent2"/>
      </w:tblBorders>
    </w:tblPr>
    <w:tblStylePr w:type="firstRow">
      <w:rPr>
        <w:b/>
        <w:bCs/>
        <w:color w:val="FFFFFF" w:themeColor="background1"/>
      </w:rPr>
      <w:tblPr/>
      <w:tcPr>
        <w:shd w:val="clear" w:color="auto" w:fill="007586" w:themeFill="accent2"/>
      </w:tcPr>
    </w:tblStylePr>
    <w:tblStylePr w:type="lastRow">
      <w:rPr>
        <w:b/>
        <w:bCs/>
      </w:rPr>
      <w:tblPr/>
      <w:tcPr>
        <w:tcBorders>
          <w:top w:val="double" w:sz="4" w:space="0" w:color="00758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86" w:themeColor="accent2"/>
          <w:right w:val="single" w:sz="4" w:space="0" w:color="007586" w:themeColor="accent2"/>
        </w:tcBorders>
      </w:tcPr>
    </w:tblStylePr>
    <w:tblStylePr w:type="band1Horz">
      <w:tblPr/>
      <w:tcPr>
        <w:tcBorders>
          <w:top w:val="single" w:sz="4" w:space="0" w:color="007586" w:themeColor="accent2"/>
          <w:bottom w:val="single" w:sz="4" w:space="0" w:color="00758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86" w:themeColor="accent2"/>
          <w:left w:val="nil"/>
        </w:tcBorders>
      </w:tcPr>
    </w:tblStylePr>
    <w:tblStylePr w:type="swCell">
      <w:tblPr/>
      <w:tcPr>
        <w:tcBorders>
          <w:top w:val="double" w:sz="4" w:space="0" w:color="007586" w:themeColor="accent2"/>
          <w:right w:val="nil"/>
        </w:tcBorders>
      </w:tcPr>
    </w:tblStylePr>
  </w:style>
  <w:style w:type="table" w:styleId="ListTable3-Accent3">
    <w:name w:val="List Table 3 Accent 3"/>
    <w:basedOn w:val="TableNormal"/>
    <w:uiPriority w:val="48"/>
    <w:semiHidden/>
    <w:rsid w:val="008271B2"/>
    <w:pPr>
      <w:spacing w:after="0" w:line="240" w:lineRule="auto"/>
    </w:pPr>
    <w:tblPr>
      <w:tblStyleRowBandSize w:val="1"/>
      <w:tblStyleColBandSize w:val="1"/>
      <w:tblBorders>
        <w:top w:val="single" w:sz="4" w:space="0" w:color="5AB9EB" w:themeColor="accent3"/>
        <w:left w:val="single" w:sz="4" w:space="0" w:color="5AB9EB" w:themeColor="accent3"/>
        <w:bottom w:val="single" w:sz="4" w:space="0" w:color="5AB9EB" w:themeColor="accent3"/>
        <w:right w:val="single" w:sz="4" w:space="0" w:color="5AB9EB" w:themeColor="accent3"/>
      </w:tblBorders>
    </w:tblPr>
    <w:tblStylePr w:type="firstRow">
      <w:rPr>
        <w:b/>
        <w:bCs/>
        <w:color w:val="FFFFFF" w:themeColor="background1"/>
      </w:rPr>
      <w:tblPr/>
      <w:tcPr>
        <w:shd w:val="clear" w:color="auto" w:fill="5AB9EB" w:themeFill="accent3"/>
      </w:tcPr>
    </w:tblStylePr>
    <w:tblStylePr w:type="lastRow">
      <w:rPr>
        <w:b/>
        <w:bCs/>
      </w:rPr>
      <w:tblPr/>
      <w:tcPr>
        <w:tcBorders>
          <w:top w:val="double" w:sz="4" w:space="0" w:color="5AB9E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B9EB" w:themeColor="accent3"/>
          <w:right w:val="single" w:sz="4" w:space="0" w:color="5AB9EB" w:themeColor="accent3"/>
        </w:tcBorders>
      </w:tcPr>
    </w:tblStylePr>
    <w:tblStylePr w:type="band1Horz">
      <w:tblPr/>
      <w:tcPr>
        <w:tcBorders>
          <w:top w:val="single" w:sz="4" w:space="0" w:color="5AB9EB" w:themeColor="accent3"/>
          <w:bottom w:val="single" w:sz="4" w:space="0" w:color="5AB9E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B9EB" w:themeColor="accent3"/>
          <w:left w:val="nil"/>
        </w:tcBorders>
      </w:tcPr>
    </w:tblStylePr>
    <w:tblStylePr w:type="swCell">
      <w:tblPr/>
      <w:tcPr>
        <w:tcBorders>
          <w:top w:val="double" w:sz="4" w:space="0" w:color="5AB9EB" w:themeColor="accent3"/>
          <w:right w:val="nil"/>
        </w:tcBorders>
      </w:tcPr>
    </w:tblStylePr>
  </w:style>
  <w:style w:type="table" w:styleId="ListTable3-Accent4">
    <w:name w:val="List Table 3 Accent 4"/>
    <w:basedOn w:val="TableNormal"/>
    <w:uiPriority w:val="48"/>
    <w:semiHidden/>
    <w:rsid w:val="008271B2"/>
    <w:pPr>
      <w:spacing w:after="0" w:line="240" w:lineRule="auto"/>
    </w:pPr>
    <w:tblPr>
      <w:tblStyleRowBandSize w:val="1"/>
      <w:tblStyleColBandSize w:val="1"/>
      <w:tblBorders>
        <w:top w:val="single" w:sz="4" w:space="0" w:color="004C97" w:themeColor="accent4"/>
        <w:left w:val="single" w:sz="4" w:space="0" w:color="004C97" w:themeColor="accent4"/>
        <w:bottom w:val="single" w:sz="4" w:space="0" w:color="004C97" w:themeColor="accent4"/>
        <w:right w:val="single" w:sz="4" w:space="0" w:color="004C97" w:themeColor="accent4"/>
      </w:tblBorders>
    </w:tblPr>
    <w:tblStylePr w:type="firstRow">
      <w:rPr>
        <w:b/>
        <w:bCs/>
        <w:color w:val="FFFFFF" w:themeColor="background1"/>
      </w:rPr>
      <w:tblPr/>
      <w:tcPr>
        <w:shd w:val="clear" w:color="auto" w:fill="004C97" w:themeFill="accent4"/>
      </w:tcPr>
    </w:tblStylePr>
    <w:tblStylePr w:type="lastRow">
      <w:rPr>
        <w:b/>
        <w:bCs/>
      </w:rPr>
      <w:tblPr/>
      <w:tcPr>
        <w:tcBorders>
          <w:top w:val="double" w:sz="4" w:space="0" w:color="004C9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4"/>
          <w:right w:val="single" w:sz="4" w:space="0" w:color="004C97" w:themeColor="accent4"/>
        </w:tcBorders>
      </w:tcPr>
    </w:tblStylePr>
    <w:tblStylePr w:type="band1Horz">
      <w:tblPr/>
      <w:tcPr>
        <w:tcBorders>
          <w:top w:val="single" w:sz="4" w:space="0" w:color="004C97" w:themeColor="accent4"/>
          <w:bottom w:val="single" w:sz="4" w:space="0" w:color="004C9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4"/>
          <w:left w:val="nil"/>
        </w:tcBorders>
      </w:tcPr>
    </w:tblStylePr>
    <w:tblStylePr w:type="swCell">
      <w:tblPr/>
      <w:tcPr>
        <w:tcBorders>
          <w:top w:val="double" w:sz="4" w:space="0" w:color="004C97" w:themeColor="accent4"/>
          <w:right w:val="nil"/>
        </w:tcBorders>
      </w:tcPr>
    </w:tblStylePr>
  </w:style>
  <w:style w:type="table" w:styleId="ListTable3-Accent5">
    <w:name w:val="List Table 3 Accent 5"/>
    <w:basedOn w:val="TableNormal"/>
    <w:uiPriority w:val="48"/>
    <w:semiHidden/>
    <w:rsid w:val="008271B2"/>
    <w:pPr>
      <w:spacing w:after="0" w:line="240" w:lineRule="auto"/>
    </w:pPr>
    <w:tblPr>
      <w:tblStyleRowBandSize w:val="1"/>
      <w:tblStyleColBandSize w:val="1"/>
      <w:tblBorders>
        <w:top w:val="single" w:sz="4" w:space="0" w:color="5AAA64" w:themeColor="accent5"/>
        <w:left w:val="single" w:sz="4" w:space="0" w:color="5AAA64" w:themeColor="accent5"/>
        <w:bottom w:val="single" w:sz="4" w:space="0" w:color="5AAA64" w:themeColor="accent5"/>
        <w:right w:val="single" w:sz="4" w:space="0" w:color="5AAA64" w:themeColor="accent5"/>
      </w:tblBorders>
    </w:tblPr>
    <w:tblStylePr w:type="firstRow">
      <w:rPr>
        <w:b/>
        <w:bCs/>
        <w:color w:val="FFFFFF" w:themeColor="background1"/>
      </w:rPr>
      <w:tblPr/>
      <w:tcPr>
        <w:shd w:val="clear" w:color="auto" w:fill="5AAA64" w:themeFill="accent5"/>
      </w:tcPr>
    </w:tblStylePr>
    <w:tblStylePr w:type="lastRow">
      <w:rPr>
        <w:b/>
        <w:bCs/>
      </w:rPr>
      <w:tblPr/>
      <w:tcPr>
        <w:tcBorders>
          <w:top w:val="double" w:sz="4" w:space="0" w:color="5AAA6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A64" w:themeColor="accent5"/>
          <w:right w:val="single" w:sz="4" w:space="0" w:color="5AAA64" w:themeColor="accent5"/>
        </w:tcBorders>
      </w:tcPr>
    </w:tblStylePr>
    <w:tblStylePr w:type="band1Horz">
      <w:tblPr/>
      <w:tcPr>
        <w:tcBorders>
          <w:top w:val="single" w:sz="4" w:space="0" w:color="5AAA64" w:themeColor="accent5"/>
          <w:bottom w:val="single" w:sz="4" w:space="0" w:color="5AAA6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A64" w:themeColor="accent5"/>
          <w:left w:val="nil"/>
        </w:tcBorders>
      </w:tcPr>
    </w:tblStylePr>
    <w:tblStylePr w:type="swCell">
      <w:tblPr/>
      <w:tcPr>
        <w:tcBorders>
          <w:top w:val="double" w:sz="4" w:space="0" w:color="5AAA64" w:themeColor="accent5"/>
          <w:right w:val="nil"/>
        </w:tcBorders>
      </w:tcPr>
    </w:tblStylePr>
  </w:style>
  <w:style w:type="table" w:styleId="ListTable3-Accent6">
    <w:name w:val="List Table 3 Accent 6"/>
    <w:basedOn w:val="TableNormal"/>
    <w:uiPriority w:val="48"/>
    <w:semiHidden/>
    <w:rsid w:val="008271B2"/>
    <w:pPr>
      <w:spacing w:after="0" w:line="240" w:lineRule="auto"/>
    </w:pPr>
    <w:tblPr>
      <w:tblStyleRowBandSize w:val="1"/>
      <w:tblStyleColBandSize w:val="1"/>
      <w:tblBorders>
        <w:top w:val="single" w:sz="4" w:space="0" w:color="E6643C" w:themeColor="accent6"/>
        <w:left w:val="single" w:sz="4" w:space="0" w:color="E6643C" w:themeColor="accent6"/>
        <w:bottom w:val="single" w:sz="4" w:space="0" w:color="E6643C" w:themeColor="accent6"/>
        <w:right w:val="single" w:sz="4" w:space="0" w:color="E6643C" w:themeColor="accent6"/>
      </w:tblBorders>
    </w:tblPr>
    <w:tblStylePr w:type="firstRow">
      <w:rPr>
        <w:b/>
        <w:bCs/>
        <w:color w:val="FFFFFF" w:themeColor="background1"/>
      </w:rPr>
      <w:tblPr/>
      <w:tcPr>
        <w:shd w:val="clear" w:color="auto" w:fill="E6643C" w:themeFill="accent6"/>
      </w:tcPr>
    </w:tblStylePr>
    <w:tblStylePr w:type="lastRow">
      <w:rPr>
        <w:b/>
        <w:bCs/>
      </w:rPr>
      <w:tblPr/>
      <w:tcPr>
        <w:tcBorders>
          <w:top w:val="double" w:sz="4" w:space="0" w:color="E6643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43C" w:themeColor="accent6"/>
          <w:right w:val="single" w:sz="4" w:space="0" w:color="E6643C" w:themeColor="accent6"/>
        </w:tcBorders>
      </w:tcPr>
    </w:tblStylePr>
    <w:tblStylePr w:type="band1Horz">
      <w:tblPr/>
      <w:tcPr>
        <w:tcBorders>
          <w:top w:val="single" w:sz="4" w:space="0" w:color="E6643C" w:themeColor="accent6"/>
          <w:bottom w:val="single" w:sz="4" w:space="0" w:color="E6643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43C" w:themeColor="accent6"/>
          <w:left w:val="nil"/>
        </w:tcBorders>
      </w:tcPr>
    </w:tblStylePr>
    <w:tblStylePr w:type="swCell">
      <w:tblPr/>
      <w:tcPr>
        <w:tcBorders>
          <w:top w:val="double" w:sz="4" w:space="0" w:color="E6643C" w:themeColor="accent6"/>
          <w:right w:val="nil"/>
        </w:tcBorders>
      </w:tcPr>
    </w:tblStylePr>
  </w:style>
  <w:style w:type="table" w:styleId="ListTable4">
    <w:name w:val="List Table 4"/>
    <w:basedOn w:val="TableNormal"/>
    <w:uiPriority w:val="49"/>
    <w:semiHidden/>
    <w:rsid w:val="008271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8271B2"/>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tblBorders>
    </w:tblPr>
    <w:tblStylePr w:type="firstRow">
      <w:rPr>
        <w:b/>
        <w:bCs/>
        <w:color w:val="FFFFFF" w:themeColor="background1"/>
      </w:rPr>
      <w:tblPr/>
      <w:tcPr>
        <w:tcBorders>
          <w:top w:val="single" w:sz="4" w:space="0" w:color="1B242A" w:themeColor="accent1"/>
          <w:left w:val="single" w:sz="4" w:space="0" w:color="1B242A" w:themeColor="accent1"/>
          <w:bottom w:val="single" w:sz="4" w:space="0" w:color="1B242A" w:themeColor="accent1"/>
          <w:right w:val="single" w:sz="4" w:space="0" w:color="1B242A" w:themeColor="accent1"/>
          <w:insideH w:val="nil"/>
        </w:tcBorders>
        <w:shd w:val="clear" w:color="auto" w:fill="1B242A" w:themeFill="accent1"/>
      </w:tcPr>
    </w:tblStylePr>
    <w:tblStylePr w:type="lastRow">
      <w:rPr>
        <w:b/>
        <w:bCs/>
      </w:rPr>
      <w:tblPr/>
      <w:tcPr>
        <w:tcBorders>
          <w:top w:val="doub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4-Accent2">
    <w:name w:val="List Table 4 Accent 2"/>
    <w:basedOn w:val="TableNormal"/>
    <w:uiPriority w:val="49"/>
    <w:semiHidden/>
    <w:rsid w:val="008271B2"/>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tblBorders>
    </w:tblPr>
    <w:tblStylePr w:type="firstRow">
      <w:rPr>
        <w:b/>
        <w:bCs/>
        <w:color w:val="FFFFFF" w:themeColor="background1"/>
      </w:rPr>
      <w:tblPr/>
      <w:tcPr>
        <w:tcBorders>
          <w:top w:val="single" w:sz="4" w:space="0" w:color="007586" w:themeColor="accent2"/>
          <w:left w:val="single" w:sz="4" w:space="0" w:color="007586" w:themeColor="accent2"/>
          <w:bottom w:val="single" w:sz="4" w:space="0" w:color="007586" w:themeColor="accent2"/>
          <w:right w:val="single" w:sz="4" w:space="0" w:color="007586" w:themeColor="accent2"/>
          <w:insideH w:val="nil"/>
        </w:tcBorders>
        <w:shd w:val="clear" w:color="auto" w:fill="007586" w:themeFill="accent2"/>
      </w:tcPr>
    </w:tblStylePr>
    <w:tblStylePr w:type="lastRow">
      <w:rPr>
        <w:b/>
        <w:bCs/>
      </w:rPr>
      <w:tblPr/>
      <w:tcPr>
        <w:tcBorders>
          <w:top w:val="doub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4-Accent3">
    <w:name w:val="List Table 4 Accent 3"/>
    <w:basedOn w:val="TableNormal"/>
    <w:uiPriority w:val="49"/>
    <w:semiHidden/>
    <w:rsid w:val="008271B2"/>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tblBorders>
    </w:tblPr>
    <w:tblStylePr w:type="firstRow">
      <w:rPr>
        <w:b/>
        <w:bCs/>
        <w:color w:val="FFFFFF" w:themeColor="background1"/>
      </w:rPr>
      <w:tblPr/>
      <w:tcPr>
        <w:tcBorders>
          <w:top w:val="single" w:sz="4" w:space="0" w:color="5AB9EB" w:themeColor="accent3"/>
          <w:left w:val="single" w:sz="4" w:space="0" w:color="5AB9EB" w:themeColor="accent3"/>
          <w:bottom w:val="single" w:sz="4" w:space="0" w:color="5AB9EB" w:themeColor="accent3"/>
          <w:right w:val="single" w:sz="4" w:space="0" w:color="5AB9EB" w:themeColor="accent3"/>
          <w:insideH w:val="nil"/>
        </w:tcBorders>
        <w:shd w:val="clear" w:color="auto" w:fill="5AB9EB" w:themeFill="accent3"/>
      </w:tcPr>
    </w:tblStylePr>
    <w:tblStylePr w:type="lastRow">
      <w:rPr>
        <w:b/>
        <w:bCs/>
      </w:rPr>
      <w:tblPr/>
      <w:tcPr>
        <w:tcBorders>
          <w:top w:val="doub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4-Accent4">
    <w:name w:val="List Table 4 Accent 4"/>
    <w:basedOn w:val="TableNormal"/>
    <w:uiPriority w:val="49"/>
    <w:semiHidden/>
    <w:rsid w:val="008271B2"/>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tblBorders>
    </w:tblPr>
    <w:tblStylePr w:type="firstRow">
      <w:rPr>
        <w:b/>
        <w:bCs/>
        <w:color w:val="FFFFFF" w:themeColor="background1"/>
      </w:rPr>
      <w:tblPr/>
      <w:tcPr>
        <w:tcBorders>
          <w:top w:val="single" w:sz="4" w:space="0" w:color="004C97" w:themeColor="accent4"/>
          <w:left w:val="single" w:sz="4" w:space="0" w:color="004C97" w:themeColor="accent4"/>
          <w:bottom w:val="single" w:sz="4" w:space="0" w:color="004C97" w:themeColor="accent4"/>
          <w:right w:val="single" w:sz="4" w:space="0" w:color="004C97" w:themeColor="accent4"/>
          <w:insideH w:val="nil"/>
        </w:tcBorders>
        <w:shd w:val="clear" w:color="auto" w:fill="004C97" w:themeFill="accent4"/>
      </w:tcPr>
    </w:tblStylePr>
    <w:tblStylePr w:type="lastRow">
      <w:rPr>
        <w:b/>
        <w:bCs/>
      </w:rPr>
      <w:tblPr/>
      <w:tcPr>
        <w:tcBorders>
          <w:top w:val="doub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4-Accent5">
    <w:name w:val="List Table 4 Accent 5"/>
    <w:basedOn w:val="TableNormal"/>
    <w:uiPriority w:val="49"/>
    <w:semiHidden/>
    <w:rsid w:val="008271B2"/>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tblBorders>
    </w:tblPr>
    <w:tblStylePr w:type="firstRow">
      <w:rPr>
        <w:b/>
        <w:bCs/>
        <w:color w:val="FFFFFF" w:themeColor="background1"/>
      </w:rPr>
      <w:tblPr/>
      <w:tcPr>
        <w:tcBorders>
          <w:top w:val="single" w:sz="4" w:space="0" w:color="5AAA64" w:themeColor="accent5"/>
          <w:left w:val="single" w:sz="4" w:space="0" w:color="5AAA64" w:themeColor="accent5"/>
          <w:bottom w:val="single" w:sz="4" w:space="0" w:color="5AAA64" w:themeColor="accent5"/>
          <w:right w:val="single" w:sz="4" w:space="0" w:color="5AAA64" w:themeColor="accent5"/>
          <w:insideH w:val="nil"/>
        </w:tcBorders>
        <w:shd w:val="clear" w:color="auto" w:fill="5AAA64" w:themeFill="accent5"/>
      </w:tcPr>
    </w:tblStylePr>
    <w:tblStylePr w:type="lastRow">
      <w:rPr>
        <w:b/>
        <w:bCs/>
      </w:rPr>
      <w:tblPr/>
      <w:tcPr>
        <w:tcBorders>
          <w:top w:val="doub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4-Accent6">
    <w:name w:val="List Table 4 Accent 6"/>
    <w:basedOn w:val="TableNormal"/>
    <w:uiPriority w:val="49"/>
    <w:semiHidden/>
    <w:rsid w:val="008271B2"/>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tblBorders>
    </w:tblPr>
    <w:tblStylePr w:type="firstRow">
      <w:rPr>
        <w:b/>
        <w:bCs/>
        <w:color w:val="FFFFFF" w:themeColor="background1"/>
      </w:rPr>
      <w:tblPr/>
      <w:tcPr>
        <w:tcBorders>
          <w:top w:val="single" w:sz="4" w:space="0" w:color="E6643C" w:themeColor="accent6"/>
          <w:left w:val="single" w:sz="4" w:space="0" w:color="E6643C" w:themeColor="accent6"/>
          <w:bottom w:val="single" w:sz="4" w:space="0" w:color="E6643C" w:themeColor="accent6"/>
          <w:right w:val="single" w:sz="4" w:space="0" w:color="E6643C" w:themeColor="accent6"/>
          <w:insideH w:val="nil"/>
        </w:tcBorders>
        <w:shd w:val="clear" w:color="auto" w:fill="E6643C" w:themeFill="accent6"/>
      </w:tcPr>
    </w:tblStylePr>
    <w:tblStylePr w:type="lastRow">
      <w:rPr>
        <w:b/>
        <w:bCs/>
      </w:rPr>
      <w:tblPr/>
      <w:tcPr>
        <w:tcBorders>
          <w:top w:val="doub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5Dark">
    <w:name w:val="List Table 5 Dark"/>
    <w:basedOn w:val="TableNormal"/>
    <w:uiPriority w:val="50"/>
    <w:semiHidden/>
    <w:rsid w:val="008271B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8271B2"/>
    <w:pPr>
      <w:spacing w:after="0" w:line="240" w:lineRule="auto"/>
    </w:pPr>
    <w:rPr>
      <w:color w:val="FFFFFF" w:themeColor="background1"/>
    </w:rPr>
    <w:tblPr>
      <w:tblStyleRowBandSize w:val="1"/>
      <w:tblStyleColBandSize w:val="1"/>
      <w:tblBorders>
        <w:top w:val="single" w:sz="24" w:space="0" w:color="1B242A" w:themeColor="accent1"/>
        <w:left w:val="single" w:sz="24" w:space="0" w:color="1B242A" w:themeColor="accent1"/>
        <w:bottom w:val="single" w:sz="24" w:space="0" w:color="1B242A" w:themeColor="accent1"/>
        <w:right w:val="single" w:sz="24" w:space="0" w:color="1B242A" w:themeColor="accent1"/>
      </w:tblBorders>
    </w:tblPr>
    <w:tcPr>
      <w:shd w:val="clear" w:color="auto" w:fill="1B242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8271B2"/>
    <w:pPr>
      <w:spacing w:after="0" w:line="240" w:lineRule="auto"/>
    </w:pPr>
    <w:rPr>
      <w:color w:val="FFFFFF" w:themeColor="background1"/>
    </w:rPr>
    <w:tblPr>
      <w:tblStyleRowBandSize w:val="1"/>
      <w:tblStyleColBandSize w:val="1"/>
      <w:tblBorders>
        <w:top w:val="single" w:sz="24" w:space="0" w:color="007586" w:themeColor="accent2"/>
        <w:left w:val="single" w:sz="24" w:space="0" w:color="007586" w:themeColor="accent2"/>
        <w:bottom w:val="single" w:sz="24" w:space="0" w:color="007586" w:themeColor="accent2"/>
        <w:right w:val="single" w:sz="24" w:space="0" w:color="007586" w:themeColor="accent2"/>
      </w:tblBorders>
    </w:tblPr>
    <w:tcPr>
      <w:shd w:val="clear" w:color="auto" w:fill="00758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8271B2"/>
    <w:pPr>
      <w:spacing w:after="0" w:line="240" w:lineRule="auto"/>
    </w:pPr>
    <w:rPr>
      <w:color w:val="FFFFFF" w:themeColor="background1"/>
    </w:rPr>
    <w:tblPr>
      <w:tblStyleRowBandSize w:val="1"/>
      <w:tblStyleColBandSize w:val="1"/>
      <w:tblBorders>
        <w:top w:val="single" w:sz="24" w:space="0" w:color="5AB9EB" w:themeColor="accent3"/>
        <w:left w:val="single" w:sz="24" w:space="0" w:color="5AB9EB" w:themeColor="accent3"/>
        <w:bottom w:val="single" w:sz="24" w:space="0" w:color="5AB9EB" w:themeColor="accent3"/>
        <w:right w:val="single" w:sz="24" w:space="0" w:color="5AB9EB" w:themeColor="accent3"/>
      </w:tblBorders>
    </w:tblPr>
    <w:tcPr>
      <w:shd w:val="clear" w:color="auto" w:fill="5AB9E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8271B2"/>
    <w:pPr>
      <w:spacing w:after="0" w:line="240" w:lineRule="auto"/>
    </w:pPr>
    <w:rPr>
      <w:color w:val="FFFFFF" w:themeColor="background1"/>
    </w:rPr>
    <w:tblPr>
      <w:tblStyleRowBandSize w:val="1"/>
      <w:tblStyleColBandSize w:val="1"/>
      <w:tblBorders>
        <w:top w:val="single" w:sz="24" w:space="0" w:color="004C97" w:themeColor="accent4"/>
        <w:left w:val="single" w:sz="24" w:space="0" w:color="004C97" w:themeColor="accent4"/>
        <w:bottom w:val="single" w:sz="24" w:space="0" w:color="004C97" w:themeColor="accent4"/>
        <w:right w:val="single" w:sz="24" w:space="0" w:color="004C97" w:themeColor="accent4"/>
      </w:tblBorders>
    </w:tblPr>
    <w:tcPr>
      <w:shd w:val="clear" w:color="auto" w:fill="004C9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8271B2"/>
    <w:pPr>
      <w:spacing w:after="0" w:line="240" w:lineRule="auto"/>
    </w:pPr>
    <w:rPr>
      <w:color w:val="FFFFFF" w:themeColor="background1"/>
    </w:rPr>
    <w:tblPr>
      <w:tblStyleRowBandSize w:val="1"/>
      <w:tblStyleColBandSize w:val="1"/>
      <w:tblBorders>
        <w:top w:val="single" w:sz="24" w:space="0" w:color="5AAA64" w:themeColor="accent5"/>
        <w:left w:val="single" w:sz="24" w:space="0" w:color="5AAA64" w:themeColor="accent5"/>
        <w:bottom w:val="single" w:sz="24" w:space="0" w:color="5AAA64" w:themeColor="accent5"/>
        <w:right w:val="single" w:sz="24" w:space="0" w:color="5AAA64" w:themeColor="accent5"/>
      </w:tblBorders>
    </w:tblPr>
    <w:tcPr>
      <w:shd w:val="clear" w:color="auto" w:fill="5AAA6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8271B2"/>
    <w:pPr>
      <w:spacing w:after="0" w:line="240" w:lineRule="auto"/>
    </w:pPr>
    <w:rPr>
      <w:color w:val="FFFFFF" w:themeColor="background1"/>
    </w:rPr>
    <w:tblPr>
      <w:tblStyleRowBandSize w:val="1"/>
      <w:tblStyleColBandSize w:val="1"/>
      <w:tblBorders>
        <w:top w:val="single" w:sz="24" w:space="0" w:color="E6643C" w:themeColor="accent6"/>
        <w:left w:val="single" w:sz="24" w:space="0" w:color="E6643C" w:themeColor="accent6"/>
        <w:bottom w:val="single" w:sz="24" w:space="0" w:color="E6643C" w:themeColor="accent6"/>
        <w:right w:val="single" w:sz="24" w:space="0" w:color="E6643C" w:themeColor="accent6"/>
      </w:tblBorders>
    </w:tblPr>
    <w:tcPr>
      <w:shd w:val="clear" w:color="auto" w:fill="E6643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8271B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8271B2"/>
    <w:pPr>
      <w:spacing w:after="0" w:line="240" w:lineRule="auto"/>
    </w:pPr>
    <w:rPr>
      <w:color w:val="141A1F" w:themeColor="accent1" w:themeShade="BF"/>
    </w:rPr>
    <w:tblPr>
      <w:tblStyleRowBandSize w:val="1"/>
      <w:tblStyleColBandSize w:val="1"/>
      <w:tblBorders>
        <w:top w:val="single" w:sz="4" w:space="0" w:color="1B242A" w:themeColor="accent1"/>
        <w:bottom w:val="single" w:sz="4" w:space="0" w:color="1B242A" w:themeColor="accent1"/>
      </w:tblBorders>
    </w:tblPr>
    <w:tblStylePr w:type="firstRow">
      <w:rPr>
        <w:b/>
        <w:bCs/>
      </w:rPr>
      <w:tblPr/>
      <w:tcPr>
        <w:tcBorders>
          <w:bottom w:val="single" w:sz="4" w:space="0" w:color="1B242A" w:themeColor="accent1"/>
        </w:tcBorders>
      </w:tcPr>
    </w:tblStylePr>
    <w:tblStylePr w:type="lastRow">
      <w:rPr>
        <w:b/>
        <w:bCs/>
      </w:rPr>
      <w:tblPr/>
      <w:tcPr>
        <w:tcBorders>
          <w:top w:val="double" w:sz="4" w:space="0" w:color="1B242A" w:themeColor="accent1"/>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6Colorful-Accent2">
    <w:name w:val="List Table 6 Colorful Accent 2"/>
    <w:basedOn w:val="TableNormal"/>
    <w:uiPriority w:val="51"/>
    <w:semiHidden/>
    <w:rsid w:val="008271B2"/>
    <w:pPr>
      <w:spacing w:after="0" w:line="240" w:lineRule="auto"/>
    </w:pPr>
    <w:rPr>
      <w:color w:val="005764" w:themeColor="accent2" w:themeShade="BF"/>
    </w:rPr>
    <w:tblPr>
      <w:tblStyleRowBandSize w:val="1"/>
      <w:tblStyleColBandSize w:val="1"/>
      <w:tblBorders>
        <w:top w:val="single" w:sz="4" w:space="0" w:color="007586" w:themeColor="accent2"/>
        <w:bottom w:val="single" w:sz="4" w:space="0" w:color="007586" w:themeColor="accent2"/>
      </w:tblBorders>
    </w:tblPr>
    <w:tblStylePr w:type="firstRow">
      <w:rPr>
        <w:b/>
        <w:bCs/>
      </w:rPr>
      <w:tblPr/>
      <w:tcPr>
        <w:tcBorders>
          <w:bottom w:val="single" w:sz="4" w:space="0" w:color="007586" w:themeColor="accent2"/>
        </w:tcBorders>
      </w:tcPr>
    </w:tblStylePr>
    <w:tblStylePr w:type="lastRow">
      <w:rPr>
        <w:b/>
        <w:bCs/>
      </w:rPr>
      <w:tblPr/>
      <w:tcPr>
        <w:tcBorders>
          <w:top w:val="double" w:sz="4" w:space="0" w:color="007586" w:themeColor="accent2"/>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6Colorful-Accent3">
    <w:name w:val="List Table 6 Colorful Accent 3"/>
    <w:basedOn w:val="TableNormal"/>
    <w:uiPriority w:val="51"/>
    <w:semiHidden/>
    <w:rsid w:val="008271B2"/>
    <w:pPr>
      <w:spacing w:after="0" w:line="240" w:lineRule="auto"/>
    </w:pPr>
    <w:rPr>
      <w:color w:val="1A97D9" w:themeColor="accent3" w:themeShade="BF"/>
    </w:rPr>
    <w:tblPr>
      <w:tblStyleRowBandSize w:val="1"/>
      <w:tblStyleColBandSize w:val="1"/>
      <w:tblBorders>
        <w:top w:val="single" w:sz="4" w:space="0" w:color="5AB9EB" w:themeColor="accent3"/>
        <w:bottom w:val="single" w:sz="4" w:space="0" w:color="5AB9EB" w:themeColor="accent3"/>
      </w:tblBorders>
    </w:tblPr>
    <w:tblStylePr w:type="firstRow">
      <w:rPr>
        <w:b/>
        <w:bCs/>
      </w:rPr>
      <w:tblPr/>
      <w:tcPr>
        <w:tcBorders>
          <w:bottom w:val="single" w:sz="4" w:space="0" w:color="5AB9EB" w:themeColor="accent3"/>
        </w:tcBorders>
      </w:tcPr>
    </w:tblStylePr>
    <w:tblStylePr w:type="lastRow">
      <w:rPr>
        <w:b/>
        <w:bCs/>
      </w:rPr>
      <w:tblPr/>
      <w:tcPr>
        <w:tcBorders>
          <w:top w:val="double" w:sz="4" w:space="0" w:color="5AB9EB" w:themeColor="accent3"/>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6Colorful-Accent4">
    <w:name w:val="List Table 6 Colorful Accent 4"/>
    <w:basedOn w:val="TableNormal"/>
    <w:uiPriority w:val="51"/>
    <w:semiHidden/>
    <w:rsid w:val="008271B2"/>
    <w:pPr>
      <w:spacing w:after="0" w:line="240" w:lineRule="auto"/>
    </w:pPr>
    <w:rPr>
      <w:color w:val="003871" w:themeColor="accent4" w:themeShade="BF"/>
    </w:rPr>
    <w:tblPr>
      <w:tblStyleRowBandSize w:val="1"/>
      <w:tblStyleColBandSize w:val="1"/>
      <w:tblBorders>
        <w:top w:val="single" w:sz="4" w:space="0" w:color="004C97" w:themeColor="accent4"/>
        <w:bottom w:val="single" w:sz="4" w:space="0" w:color="004C97" w:themeColor="accent4"/>
      </w:tblBorders>
    </w:tblPr>
    <w:tblStylePr w:type="firstRow">
      <w:rPr>
        <w:b/>
        <w:bCs/>
      </w:rPr>
      <w:tblPr/>
      <w:tcPr>
        <w:tcBorders>
          <w:bottom w:val="single" w:sz="4" w:space="0" w:color="004C97" w:themeColor="accent4"/>
        </w:tcBorders>
      </w:tcPr>
    </w:tblStylePr>
    <w:tblStylePr w:type="lastRow">
      <w:rPr>
        <w:b/>
        <w:bCs/>
      </w:rPr>
      <w:tblPr/>
      <w:tcPr>
        <w:tcBorders>
          <w:top w:val="double" w:sz="4" w:space="0" w:color="004C97" w:themeColor="accent4"/>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6Colorful-Accent5">
    <w:name w:val="List Table 6 Colorful Accent 5"/>
    <w:basedOn w:val="TableNormal"/>
    <w:uiPriority w:val="51"/>
    <w:semiHidden/>
    <w:rsid w:val="008271B2"/>
    <w:pPr>
      <w:spacing w:after="0" w:line="240" w:lineRule="auto"/>
    </w:pPr>
    <w:rPr>
      <w:color w:val="428049" w:themeColor="accent5" w:themeShade="BF"/>
    </w:rPr>
    <w:tblPr>
      <w:tblStyleRowBandSize w:val="1"/>
      <w:tblStyleColBandSize w:val="1"/>
      <w:tblBorders>
        <w:top w:val="single" w:sz="4" w:space="0" w:color="5AAA64" w:themeColor="accent5"/>
        <w:bottom w:val="single" w:sz="4" w:space="0" w:color="5AAA64" w:themeColor="accent5"/>
      </w:tblBorders>
    </w:tblPr>
    <w:tblStylePr w:type="firstRow">
      <w:rPr>
        <w:b/>
        <w:bCs/>
      </w:rPr>
      <w:tblPr/>
      <w:tcPr>
        <w:tcBorders>
          <w:bottom w:val="single" w:sz="4" w:space="0" w:color="5AAA64" w:themeColor="accent5"/>
        </w:tcBorders>
      </w:tcPr>
    </w:tblStylePr>
    <w:tblStylePr w:type="lastRow">
      <w:rPr>
        <w:b/>
        <w:bCs/>
      </w:rPr>
      <w:tblPr/>
      <w:tcPr>
        <w:tcBorders>
          <w:top w:val="double" w:sz="4" w:space="0" w:color="5AAA64" w:themeColor="accent5"/>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6Colorful-Accent6">
    <w:name w:val="List Table 6 Colorful Accent 6"/>
    <w:basedOn w:val="TableNormal"/>
    <w:uiPriority w:val="51"/>
    <w:semiHidden/>
    <w:rsid w:val="008271B2"/>
    <w:pPr>
      <w:spacing w:after="0" w:line="240" w:lineRule="auto"/>
    </w:pPr>
    <w:rPr>
      <w:color w:val="C04018" w:themeColor="accent6" w:themeShade="BF"/>
    </w:rPr>
    <w:tblPr>
      <w:tblStyleRowBandSize w:val="1"/>
      <w:tblStyleColBandSize w:val="1"/>
      <w:tblBorders>
        <w:top w:val="single" w:sz="4" w:space="0" w:color="E6643C" w:themeColor="accent6"/>
        <w:bottom w:val="single" w:sz="4" w:space="0" w:color="E6643C" w:themeColor="accent6"/>
      </w:tblBorders>
    </w:tblPr>
    <w:tblStylePr w:type="firstRow">
      <w:rPr>
        <w:b/>
        <w:bCs/>
      </w:rPr>
      <w:tblPr/>
      <w:tcPr>
        <w:tcBorders>
          <w:bottom w:val="single" w:sz="4" w:space="0" w:color="E6643C" w:themeColor="accent6"/>
        </w:tcBorders>
      </w:tcPr>
    </w:tblStylePr>
    <w:tblStylePr w:type="lastRow">
      <w:rPr>
        <w:b/>
        <w:bCs/>
      </w:rPr>
      <w:tblPr/>
      <w:tcPr>
        <w:tcBorders>
          <w:top w:val="double" w:sz="4" w:space="0" w:color="E6643C" w:themeColor="accent6"/>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7Colorful">
    <w:name w:val="List Table 7 Colorful"/>
    <w:basedOn w:val="TableNormal"/>
    <w:uiPriority w:val="52"/>
    <w:semiHidden/>
    <w:rsid w:val="008271B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8271B2"/>
    <w:pPr>
      <w:spacing w:after="0" w:line="240" w:lineRule="auto"/>
    </w:pPr>
    <w:rPr>
      <w:color w:val="141A1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242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242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242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242A" w:themeColor="accent1"/>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8271B2"/>
    <w:pPr>
      <w:spacing w:after="0" w:line="240" w:lineRule="auto"/>
    </w:pPr>
    <w:rPr>
      <w:color w:val="00576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8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8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8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86" w:themeColor="accent2"/>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8271B2"/>
    <w:pPr>
      <w:spacing w:after="0" w:line="240" w:lineRule="auto"/>
    </w:pPr>
    <w:rPr>
      <w:color w:val="1A97D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B9E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B9E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B9E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B9EB" w:themeColor="accent3"/>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8271B2"/>
    <w:pPr>
      <w:spacing w:after="0" w:line="240" w:lineRule="auto"/>
    </w:pPr>
    <w:rPr>
      <w:color w:val="00387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4"/>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8271B2"/>
    <w:pPr>
      <w:spacing w:after="0" w:line="240" w:lineRule="auto"/>
    </w:pPr>
    <w:rPr>
      <w:color w:val="42804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AA6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AA6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AA6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AA64" w:themeColor="accent5"/>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8271B2"/>
    <w:pPr>
      <w:spacing w:after="0" w:line="240" w:lineRule="auto"/>
    </w:pPr>
    <w:rPr>
      <w:color w:val="C0401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643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43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43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43C" w:themeColor="accent6"/>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8271B2"/>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8271B2"/>
    <w:pPr>
      <w:spacing w:before="0" w:after="0" w:line="240" w:lineRule="auto"/>
    </w:pPr>
    <w:tblPr>
      <w:tblStyleRowBandSize w:val="1"/>
      <w:tblStyleColBandSize w:val="1"/>
      <w:tbl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single" w:sz="8" w:space="0" w:color="465D6D" w:themeColor="accent1" w:themeTint="BF"/>
        <w:insideV w:val="single" w:sz="8" w:space="0" w:color="465D6D" w:themeColor="accent1" w:themeTint="BF"/>
      </w:tblBorders>
    </w:tblPr>
    <w:tcPr>
      <w:shd w:val="clear" w:color="auto" w:fill="BCCAD4" w:themeFill="accent1" w:themeFillTint="3F"/>
    </w:tcPr>
    <w:tblStylePr w:type="firstRow">
      <w:rPr>
        <w:b/>
        <w:bCs/>
      </w:rPr>
    </w:tblStylePr>
    <w:tblStylePr w:type="lastRow">
      <w:rPr>
        <w:b/>
        <w:bCs/>
      </w:rPr>
      <w:tblPr/>
      <w:tcPr>
        <w:tcBorders>
          <w:top w:val="single" w:sz="18" w:space="0" w:color="465D6D" w:themeColor="accent1" w:themeTint="BF"/>
        </w:tcBorders>
      </w:tcPr>
    </w:tblStylePr>
    <w:tblStylePr w:type="firstCol">
      <w:rPr>
        <w:b/>
        <w:bCs/>
      </w:rPr>
    </w:tblStylePr>
    <w:tblStylePr w:type="lastCol">
      <w:rPr>
        <w:b/>
        <w:bCs/>
      </w:rPr>
    </w:tblStylePr>
    <w:tblStylePr w:type="band1Vert">
      <w:tblPr/>
      <w:tcPr>
        <w:shd w:val="clear" w:color="auto" w:fill="7995A9" w:themeFill="accent1" w:themeFillTint="7F"/>
      </w:tcPr>
    </w:tblStylePr>
    <w:tblStylePr w:type="band1Horz">
      <w:tblPr/>
      <w:tcPr>
        <w:shd w:val="clear" w:color="auto" w:fill="7995A9" w:themeFill="accent1" w:themeFillTint="7F"/>
      </w:tcPr>
    </w:tblStylePr>
  </w:style>
  <w:style w:type="table" w:styleId="MediumGrid1-Accent2">
    <w:name w:val="Medium Grid 1 Accent 2"/>
    <w:basedOn w:val="TableNormal"/>
    <w:uiPriority w:val="67"/>
    <w:semiHidden/>
    <w:rsid w:val="008271B2"/>
    <w:pPr>
      <w:spacing w:before="0" w:after="0" w:line="240" w:lineRule="auto"/>
    </w:pPr>
    <w:tblPr>
      <w:tblStyleRowBandSize w:val="1"/>
      <w:tblStyleColBandSize w:val="1"/>
      <w:tbl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single" w:sz="8" w:space="0" w:color="00C6E4" w:themeColor="accent2" w:themeTint="BF"/>
        <w:insideV w:val="single" w:sz="8" w:space="0" w:color="00C6E4" w:themeColor="accent2" w:themeTint="BF"/>
      </w:tblBorders>
    </w:tblPr>
    <w:tcPr>
      <w:shd w:val="clear" w:color="auto" w:fill="A2F2FF" w:themeFill="accent2" w:themeFillTint="3F"/>
    </w:tcPr>
    <w:tblStylePr w:type="firstRow">
      <w:rPr>
        <w:b/>
        <w:bCs/>
      </w:rPr>
    </w:tblStylePr>
    <w:tblStylePr w:type="lastRow">
      <w:rPr>
        <w:b/>
        <w:bCs/>
      </w:rPr>
      <w:tblPr/>
      <w:tcPr>
        <w:tcBorders>
          <w:top w:val="single" w:sz="18" w:space="0" w:color="00C6E4" w:themeColor="accent2" w:themeTint="BF"/>
        </w:tcBorders>
      </w:tcPr>
    </w:tblStylePr>
    <w:tblStylePr w:type="firstCol">
      <w:rPr>
        <w:b/>
        <w:bCs/>
      </w:rPr>
    </w:tblStylePr>
    <w:tblStylePr w:type="lastCol">
      <w:rPr>
        <w:b/>
        <w:bCs/>
      </w:rPr>
    </w:tblStylePr>
    <w:tblStylePr w:type="band1Vert">
      <w:tblPr/>
      <w:tcPr>
        <w:shd w:val="clear" w:color="auto" w:fill="43E6FF" w:themeFill="accent2" w:themeFillTint="7F"/>
      </w:tcPr>
    </w:tblStylePr>
    <w:tblStylePr w:type="band1Horz">
      <w:tblPr/>
      <w:tcPr>
        <w:shd w:val="clear" w:color="auto" w:fill="43E6FF" w:themeFill="accent2" w:themeFillTint="7F"/>
      </w:tcPr>
    </w:tblStylePr>
  </w:style>
  <w:style w:type="table" w:styleId="MediumGrid1-Accent3">
    <w:name w:val="Medium Grid 1 Accent 3"/>
    <w:basedOn w:val="TableNormal"/>
    <w:uiPriority w:val="67"/>
    <w:semiHidden/>
    <w:rsid w:val="008271B2"/>
    <w:pPr>
      <w:spacing w:before="0" w:after="0" w:line="240" w:lineRule="auto"/>
    </w:pPr>
    <w:tblPr>
      <w:tblStyleRowBandSize w:val="1"/>
      <w:tblStyleColBandSize w:val="1"/>
      <w:tbl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single" w:sz="8" w:space="0" w:color="83CAF0" w:themeColor="accent3" w:themeTint="BF"/>
        <w:insideV w:val="single" w:sz="8" w:space="0" w:color="83CAF0" w:themeColor="accent3" w:themeTint="BF"/>
      </w:tblBorders>
    </w:tblPr>
    <w:tcPr>
      <w:shd w:val="clear" w:color="auto" w:fill="D5EDFA" w:themeFill="accent3" w:themeFillTint="3F"/>
    </w:tcPr>
    <w:tblStylePr w:type="firstRow">
      <w:rPr>
        <w:b/>
        <w:bCs/>
      </w:rPr>
    </w:tblStylePr>
    <w:tblStylePr w:type="lastRow">
      <w:rPr>
        <w:b/>
        <w:bCs/>
      </w:rPr>
      <w:tblPr/>
      <w:tcPr>
        <w:tcBorders>
          <w:top w:val="single" w:sz="18" w:space="0" w:color="83CAF0" w:themeColor="accent3" w:themeTint="BF"/>
        </w:tcBorders>
      </w:tcPr>
    </w:tblStylePr>
    <w:tblStylePr w:type="firstCol">
      <w:rPr>
        <w:b/>
        <w:bCs/>
      </w:rPr>
    </w:tblStylePr>
    <w:tblStylePr w:type="lastCol">
      <w:rPr>
        <w:b/>
        <w:bCs/>
      </w:rPr>
    </w:tblStylePr>
    <w:tblStylePr w:type="band1Vert">
      <w:tblPr/>
      <w:tcPr>
        <w:shd w:val="clear" w:color="auto" w:fill="ACDCF5" w:themeFill="accent3" w:themeFillTint="7F"/>
      </w:tcPr>
    </w:tblStylePr>
    <w:tblStylePr w:type="band1Horz">
      <w:tblPr/>
      <w:tcPr>
        <w:shd w:val="clear" w:color="auto" w:fill="ACDCF5" w:themeFill="accent3" w:themeFillTint="7F"/>
      </w:tcPr>
    </w:tblStylePr>
  </w:style>
  <w:style w:type="table" w:styleId="MediumGrid1-Accent4">
    <w:name w:val="Medium Grid 1 Accent 4"/>
    <w:basedOn w:val="TableNormal"/>
    <w:uiPriority w:val="67"/>
    <w:semiHidden/>
    <w:rsid w:val="008271B2"/>
    <w:pPr>
      <w:spacing w:before="0" w:after="0" w:line="240" w:lineRule="auto"/>
    </w:pPr>
    <w:tblPr>
      <w:tblStyleRowBandSize w:val="1"/>
      <w:tblStyleColBandSize w:val="1"/>
      <w:tbl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single" w:sz="8" w:space="0" w:color="0078F1" w:themeColor="accent4" w:themeTint="BF"/>
        <w:insideV w:val="single" w:sz="8" w:space="0" w:color="0078F1" w:themeColor="accent4" w:themeTint="BF"/>
      </w:tblBorders>
    </w:tblPr>
    <w:tcPr>
      <w:shd w:val="clear" w:color="auto" w:fill="A6D2FF" w:themeFill="accent4" w:themeFillTint="3F"/>
    </w:tcPr>
    <w:tblStylePr w:type="firstRow">
      <w:rPr>
        <w:b/>
        <w:bCs/>
      </w:rPr>
    </w:tblStylePr>
    <w:tblStylePr w:type="lastRow">
      <w:rPr>
        <w:b/>
        <w:bCs/>
      </w:rPr>
      <w:tblPr/>
      <w:tcPr>
        <w:tcBorders>
          <w:top w:val="single" w:sz="18" w:space="0" w:color="0078F1" w:themeColor="accent4" w:themeTint="BF"/>
        </w:tcBorders>
      </w:tcPr>
    </w:tblStylePr>
    <w:tblStylePr w:type="firstCol">
      <w:rPr>
        <w:b/>
        <w:bCs/>
      </w:rPr>
    </w:tblStylePr>
    <w:tblStylePr w:type="lastCol">
      <w:rPr>
        <w:b/>
        <w:bCs/>
      </w:rPr>
    </w:tblStylePr>
    <w:tblStylePr w:type="band1Vert">
      <w:tblPr/>
      <w:tcPr>
        <w:shd w:val="clear" w:color="auto" w:fill="4CA5FF" w:themeFill="accent4" w:themeFillTint="7F"/>
      </w:tcPr>
    </w:tblStylePr>
    <w:tblStylePr w:type="band1Horz">
      <w:tblPr/>
      <w:tcPr>
        <w:shd w:val="clear" w:color="auto" w:fill="4CA5FF" w:themeFill="accent4" w:themeFillTint="7F"/>
      </w:tcPr>
    </w:tblStylePr>
  </w:style>
  <w:style w:type="table" w:styleId="MediumGrid1-Accent5">
    <w:name w:val="Medium Grid 1 Accent 5"/>
    <w:basedOn w:val="TableNormal"/>
    <w:uiPriority w:val="67"/>
    <w:semiHidden/>
    <w:rsid w:val="008271B2"/>
    <w:pPr>
      <w:spacing w:before="0" w:after="0" w:line="240" w:lineRule="auto"/>
    </w:pPr>
    <w:tblPr>
      <w:tblStyleRowBandSize w:val="1"/>
      <w:tblStyleColBandSize w:val="1"/>
      <w:tbl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single" w:sz="8" w:space="0" w:color="83BF8A" w:themeColor="accent5" w:themeTint="BF"/>
        <w:insideV w:val="single" w:sz="8" w:space="0" w:color="83BF8A" w:themeColor="accent5" w:themeTint="BF"/>
      </w:tblBorders>
    </w:tblPr>
    <w:tcPr>
      <w:shd w:val="clear" w:color="auto" w:fill="D6EAD8" w:themeFill="accent5" w:themeFillTint="3F"/>
    </w:tcPr>
    <w:tblStylePr w:type="firstRow">
      <w:rPr>
        <w:b/>
        <w:bCs/>
      </w:rPr>
    </w:tblStylePr>
    <w:tblStylePr w:type="lastRow">
      <w:rPr>
        <w:b/>
        <w:bCs/>
      </w:rPr>
      <w:tblPr/>
      <w:tcPr>
        <w:tcBorders>
          <w:top w:val="single" w:sz="18" w:space="0" w:color="83BF8A" w:themeColor="accent5" w:themeTint="BF"/>
        </w:tcBorders>
      </w:tcPr>
    </w:tblStylePr>
    <w:tblStylePr w:type="firstCol">
      <w:rPr>
        <w:b/>
        <w:bCs/>
      </w:rPr>
    </w:tblStylePr>
    <w:tblStylePr w:type="lastCol">
      <w:rPr>
        <w:b/>
        <w:bCs/>
      </w:rPr>
    </w:tblStylePr>
    <w:tblStylePr w:type="band1Vert">
      <w:tblPr/>
      <w:tcPr>
        <w:shd w:val="clear" w:color="auto" w:fill="ACD4B1" w:themeFill="accent5" w:themeFillTint="7F"/>
      </w:tcPr>
    </w:tblStylePr>
    <w:tblStylePr w:type="band1Horz">
      <w:tblPr/>
      <w:tcPr>
        <w:shd w:val="clear" w:color="auto" w:fill="ACD4B1" w:themeFill="accent5" w:themeFillTint="7F"/>
      </w:tcPr>
    </w:tblStylePr>
  </w:style>
  <w:style w:type="table" w:styleId="MediumGrid1-Accent6">
    <w:name w:val="Medium Grid 1 Accent 6"/>
    <w:basedOn w:val="TableNormal"/>
    <w:uiPriority w:val="67"/>
    <w:semiHidden/>
    <w:rsid w:val="008271B2"/>
    <w:pPr>
      <w:spacing w:before="0" w:after="0" w:line="240" w:lineRule="auto"/>
    </w:pPr>
    <w:tblPr>
      <w:tblStyleRowBandSize w:val="1"/>
      <w:tblStyleColBandSize w:val="1"/>
      <w:tbl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single" w:sz="8" w:space="0" w:color="EC8A6C" w:themeColor="accent6" w:themeTint="BF"/>
        <w:insideV w:val="single" w:sz="8" w:space="0" w:color="EC8A6C" w:themeColor="accent6" w:themeTint="BF"/>
      </w:tblBorders>
    </w:tblPr>
    <w:tcPr>
      <w:shd w:val="clear" w:color="auto" w:fill="F8D8CE" w:themeFill="accent6" w:themeFillTint="3F"/>
    </w:tcPr>
    <w:tblStylePr w:type="firstRow">
      <w:rPr>
        <w:b/>
        <w:bCs/>
      </w:rPr>
    </w:tblStylePr>
    <w:tblStylePr w:type="lastRow">
      <w:rPr>
        <w:b/>
        <w:bCs/>
      </w:rPr>
      <w:tblPr/>
      <w:tcPr>
        <w:tcBorders>
          <w:top w:val="single" w:sz="18" w:space="0" w:color="EC8A6C" w:themeColor="accent6" w:themeTint="BF"/>
        </w:tcBorders>
      </w:tcPr>
    </w:tblStylePr>
    <w:tblStylePr w:type="firstCol">
      <w:rPr>
        <w:b/>
        <w:bCs/>
      </w:rPr>
    </w:tblStylePr>
    <w:tblStylePr w:type="lastCol">
      <w:rPr>
        <w:b/>
        <w:bCs/>
      </w:rPr>
    </w:tblStylePr>
    <w:tblStylePr w:type="band1Vert">
      <w:tblPr/>
      <w:tcPr>
        <w:shd w:val="clear" w:color="auto" w:fill="F2B19D" w:themeFill="accent6" w:themeFillTint="7F"/>
      </w:tcPr>
    </w:tblStylePr>
    <w:tblStylePr w:type="band1Horz">
      <w:tblPr/>
      <w:tcPr>
        <w:shd w:val="clear" w:color="auto" w:fill="F2B19D" w:themeFill="accent6" w:themeFillTint="7F"/>
      </w:tcPr>
    </w:tblStylePr>
  </w:style>
  <w:style w:type="table" w:styleId="MediumGrid2">
    <w:name w:val="Medium Grid 2"/>
    <w:basedOn w:val="TableNormal"/>
    <w:uiPriority w:val="68"/>
    <w:semiHidden/>
    <w:rsid w:val="008271B2"/>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271B2"/>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insideH w:val="single" w:sz="8" w:space="0" w:color="1B242A" w:themeColor="accent1"/>
        <w:insideV w:val="single" w:sz="8" w:space="0" w:color="1B242A" w:themeColor="accent1"/>
      </w:tblBorders>
    </w:tblPr>
    <w:tcPr>
      <w:shd w:val="clear" w:color="auto" w:fill="BCCAD4" w:themeFill="accent1" w:themeFillTint="3F"/>
    </w:tcPr>
    <w:tblStylePr w:type="firstRow">
      <w:rPr>
        <w:b/>
        <w:bCs/>
        <w:color w:val="000000" w:themeColor="text1"/>
      </w:rPr>
      <w:tblPr/>
      <w:tcPr>
        <w:shd w:val="clear" w:color="auto" w:fill="E4EAE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D4DC" w:themeFill="accent1" w:themeFillTint="33"/>
      </w:tcPr>
    </w:tblStylePr>
    <w:tblStylePr w:type="band1Vert">
      <w:tblPr/>
      <w:tcPr>
        <w:shd w:val="clear" w:color="auto" w:fill="7995A9" w:themeFill="accent1" w:themeFillTint="7F"/>
      </w:tcPr>
    </w:tblStylePr>
    <w:tblStylePr w:type="band1Horz">
      <w:tblPr/>
      <w:tcPr>
        <w:tcBorders>
          <w:insideH w:val="single" w:sz="6" w:space="0" w:color="1B242A" w:themeColor="accent1"/>
          <w:insideV w:val="single" w:sz="6" w:space="0" w:color="1B242A" w:themeColor="accent1"/>
        </w:tcBorders>
        <w:shd w:val="clear" w:color="auto" w:fill="7995A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271B2"/>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insideH w:val="single" w:sz="8" w:space="0" w:color="007586" w:themeColor="accent2"/>
        <w:insideV w:val="single" w:sz="8" w:space="0" w:color="007586" w:themeColor="accent2"/>
      </w:tblBorders>
    </w:tblPr>
    <w:tcPr>
      <w:shd w:val="clear" w:color="auto" w:fill="A2F2FF" w:themeFill="accent2" w:themeFillTint="3F"/>
    </w:tcPr>
    <w:tblStylePr w:type="firstRow">
      <w:rPr>
        <w:b/>
        <w:bCs/>
        <w:color w:val="000000" w:themeColor="text1"/>
      </w:rPr>
      <w:tblPr/>
      <w:tcPr>
        <w:shd w:val="clear" w:color="auto" w:fill="DAFA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5FF" w:themeFill="accent2" w:themeFillTint="33"/>
      </w:tcPr>
    </w:tblStylePr>
    <w:tblStylePr w:type="band1Vert">
      <w:tblPr/>
      <w:tcPr>
        <w:shd w:val="clear" w:color="auto" w:fill="43E6FF" w:themeFill="accent2" w:themeFillTint="7F"/>
      </w:tcPr>
    </w:tblStylePr>
    <w:tblStylePr w:type="band1Horz">
      <w:tblPr/>
      <w:tcPr>
        <w:tcBorders>
          <w:insideH w:val="single" w:sz="6" w:space="0" w:color="007586" w:themeColor="accent2"/>
          <w:insideV w:val="single" w:sz="6" w:space="0" w:color="007586" w:themeColor="accent2"/>
        </w:tcBorders>
        <w:shd w:val="clear" w:color="auto" w:fill="43E6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271B2"/>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insideH w:val="single" w:sz="8" w:space="0" w:color="5AB9EB" w:themeColor="accent3"/>
        <w:insideV w:val="single" w:sz="8" w:space="0" w:color="5AB9EB" w:themeColor="accent3"/>
      </w:tblBorders>
    </w:tblPr>
    <w:tcPr>
      <w:shd w:val="clear" w:color="auto" w:fill="D5EDFA" w:themeFill="accent3" w:themeFillTint="3F"/>
    </w:tcPr>
    <w:tblStylePr w:type="firstRow">
      <w:rPr>
        <w:b/>
        <w:bCs/>
        <w:color w:val="000000" w:themeColor="text1"/>
      </w:rPr>
      <w:tblPr/>
      <w:tcPr>
        <w:shd w:val="clear" w:color="auto" w:fill="EEF8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0FB" w:themeFill="accent3" w:themeFillTint="33"/>
      </w:tcPr>
    </w:tblStylePr>
    <w:tblStylePr w:type="band1Vert">
      <w:tblPr/>
      <w:tcPr>
        <w:shd w:val="clear" w:color="auto" w:fill="ACDCF5" w:themeFill="accent3" w:themeFillTint="7F"/>
      </w:tcPr>
    </w:tblStylePr>
    <w:tblStylePr w:type="band1Horz">
      <w:tblPr/>
      <w:tcPr>
        <w:tcBorders>
          <w:insideH w:val="single" w:sz="6" w:space="0" w:color="5AB9EB" w:themeColor="accent3"/>
          <w:insideV w:val="single" w:sz="6" w:space="0" w:color="5AB9EB" w:themeColor="accent3"/>
        </w:tcBorders>
        <w:shd w:val="clear" w:color="auto" w:fill="ACDCF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271B2"/>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insideH w:val="single" w:sz="8" w:space="0" w:color="004C97" w:themeColor="accent4"/>
        <w:insideV w:val="single" w:sz="8" w:space="0" w:color="004C97" w:themeColor="accent4"/>
      </w:tblBorders>
    </w:tblPr>
    <w:tcPr>
      <w:shd w:val="clear" w:color="auto" w:fill="A6D2FF" w:themeFill="accent4" w:themeFillTint="3F"/>
    </w:tcPr>
    <w:tblStylePr w:type="firstRow">
      <w:rPr>
        <w:b/>
        <w:bCs/>
        <w:color w:val="000000" w:themeColor="text1"/>
      </w:rPr>
      <w:tblPr/>
      <w:tcPr>
        <w:shd w:val="clear" w:color="auto" w:fill="DBE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DBFF" w:themeFill="accent4" w:themeFillTint="33"/>
      </w:tcPr>
    </w:tblStylePr>
    <w:tblStylePr w:type="band1Vert">
      <w:tblPr/>
      <w:tcPr>
        <w:shd w:val="clear" w:color="auto" w:fill="4CA5FF" w:themeFill="accent4" w:themeFillTint="7F"/>
      </w:tcPr>
    </w:tblStylePr>
    <w:tblStylePr w:type="band1Horz">
      <w:tblPr/>
      <w:tcPr>
        <w:tcBorders>
          <w:insideH w:val="single" w:sz="6" w:space="0" w:color="004C97" w:themeColor="accent4"/>
          <w:insideV w:val="single" w:sz="6" w:space="0" w:color="004C97" w:themeColor="accent4"/>
        </w:tcBorders>
        <w:shd w:val="clear" w:color="auto" w:fill="4CA5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271B2"/>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insideH w:val="single" w:sz="8" w:space="0" w:color="5AAA64" w:themeColor="accent5"/>
        <w:insideV w:val="single" w:sz="8" w:space="0" w:color="5AAA64" w:themeColor="accent5"/>
      </w:tblBorders>
    </w:tblPr>
    <w:tcPr>
      <w:shd w:val="clear" w:color="auto" w:fill="D6EAD8" w:themeFill="accent5" w:themeFillTint="3F"/>
    </w:tcPr>
    <w:tblStylePr w:type="firstRow">
      <w:rPr>
        <w:b/>
        <w:bCs/>
        <w:color w:val="000000" w:themeColor="text1"/>
      </w:rPr>
      <w:tblPr/>
      <w:tcPr>
        <w:shd w:val="clear" w:color="auto" w:fill="EEF6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EDF" w:themeFill="accent5" w:themeFillTint="33"/>
      </w:tcPr>
    </w:tblStylePr>
    <w:tblStylePr w:type="band1Vert">
      <w:tblPr/>
      <w:tcPr>
        <w:shd w:val="clear" w:color="auto" w:fill="ACD4B1" w:themeFill="accent5" w:themeFillTint="7F"/>
      </w:tcPr>
    </w:tblStylePr>
    <w:tblStylePr w:type="band1Horz">
      <w:tblPr/>
      <w:tcPr>
        <w:tcBorders>
          <w:insideH w:val="single" w:sz="6" w:space="0" w:color="5AAA64" w:themeColor="accent5"/>
          <w:insideV w:val="single" w:sz="6" w:space="0" w:color="5AAA64" w:themeColor="accent5"/>
        </w:tcBorders>
        <w:shd w:val="clear" w:color="auto" w:fill="ACD4B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271B2"/>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insideH w:val="single" w:sz="8" w:space="0" w:color="E6643C" w:themeColor="accent6"/>
        <w:insideV w:val="single" w:sz="8" w:space="0" w:color="E6643C" w:themeColor="accent6"/>
      </w:tblBorders>
    </w:tblPr>
    <w:tcPr>
      <w:shd w:val="clear" w:color="auto" w:fill="F8D8CE" w:themeFill="accent6" w:themeFillTint="3F"/>
    </w:tcPr>
    <w:tblStylePr w:type="firstRow">
      <w:rPr>
        <w:b/>
        <w:bCs/>
        <w:color w:val="000000" w:themeColor="text1"/>
      </w:rPr>
      <w:tblPr/>
      <w:tcPr>
        <w:shd w:val="clear" w:color="auto" w:fill="FCEF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8" w:themeFill="accent6" w:themeFillTint="33"/>
      </w:tcPr>
    </w:tblStylePr>
    <w:tblStylePr w:type="band1Vert">
      <w:tblPr/>
      <w:tcPr>
        <w:shd w:val="clear" w:color="auto" w:fill="F2B19D" w:themeFill="accent6" w:themeFillTint="7F"/>
      </w:tcPr>
    </w:tblStylePr>
    <w:tblStylePr w:type="band1Horz">
      <w:tblPr/>
      <w:tcPr>
        <w:tcBorders>
          <w:insideH w:val="single" w:sz="6" w:space="0" w:color="E6643C" w:themeColor="accent6"/>
          <w:insideV w:val="single" w:sz="6" w:space="0" w:color="E6643C" w:themeColor="accent6"/>
        </w:tcBorders>
        <w:shd w:val="clear" w:color="auto" w:fill="F2B19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271B2"/>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8271B2"/>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CAD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242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242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242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242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95A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95A9" w:themeFill="accent1" w:themeFillTint="7F"/>
      </w:tcPr>
    </w:tblStylePr>
  </w:style>
  <w:style w:type="table" w:styleId="MediumGrid3-Accent2">
    <w:name w:val="Medium Grid 3 Accent 2"/>
    <w:basedOn w:val="TableNormal"/>
    <w:uiPriority w:val="69"/>
    <w:semiHidden/>
    <w:rsid w:val="008271B2"/>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2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8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8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8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8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3E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3E6FF" w:themeFill="accent2" w:themeFillTint="7F"/>
      </w:tcPr>
    </w:tblStylePr>
  </w:style>
  <w:style w:type="table" w:styleId="MediumGrid3-Accent3">
    <w:name w:val="Medium Grid 3 Accent 3"/>
    <w:basedOn w:val="TableNormal"/>
    <w:uiPriority w:val="69"/>
    <w:semiHidden/>
    <w:rsid w:val="008271B2"/>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D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B9E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B9E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B9E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B9E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CF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CF5" w:themeFill="accent3" w:themeFillTint="7F"/>
      </w:tcPr>
    </w:tblStylePr>
  </w:style>
  <w:style w:type="table" w:styleId="MediumGrid3-Accent4">
    <w:name w:val="Medium Grid 3 Accent 4"/>
    <w:basedOn w:val="TableNormal"/>
    <w:uiPriority w:val="69"/>
    <w:semiHidden/>
    <w:rsid w:val="008271B2"/>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4" w:themeFillTint="7F"/>
      </w:tcPr>
    </w:tblStylePr>
  </w:style>
  <w:style w:type="table" w:styleId="MediumGrid3-Accent5">
    <w:name w:val="Medium Grid 3 Accent 5"/>
    <w:basedOn w:val="TableNormal"/>
    <w:uiPriority w:val="69"/>
    <w:semiHidden/>
    <w:rsid w:val="008271B2"/>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A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AA6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AA6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AA6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AA6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4B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4B1" w:themeFill="accent5" w:themeFillTint="7F"/>
      </w:tcPr>
    </w:tblStylePr>
  </w:style>
  <w:style w:type="table" w:styleId="MediumGrid3-Accent6">
    <w:name w:val="Medium Grid 3 Accent 6"/>
    <w:basedOn w:val="TableNormal"/>
    <w:uiPriority w:val="69"/>
    <w:semiHidden/>
    <w:rsid w:val="008271B2"/>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43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43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43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43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9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9D" w:themeFill="accent6" w:themeFillTint="7F"/>
      </w:tcPr>
    </w:tblStylePr>
  </w:style>
  <w:style w:type="table" w:styleId="MediumList1">
    <w:name w:val="Medium List 1"/>
    <w:basedOn w:val="TableNormal"/>
    <w:uiPriority w:val="65"/>
    <w:semiHidden/>
    <w:rsid w:val="008271B2"/>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58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8271B2"/>
    <w:pPr>
      <w:spacing w:before="0" w:after="0" w:line="240" w:lineRule="auto"/>
    </w:pPr>
    <w:rPr>
      <w:color w:val="000000" w:themeColor="text1"/>
    </w:rPr>
    <w:tblPr>
      <w:tblStyleRowBandSize w:val="1"/>
      <w:tblStyleColBandSize w:val="1"/>
      <w:tblBorders>
        <w:top w:val="single" w:sz="8" w:space="0" w:color="1B242A" w:themeColor="accent1"/>
        <w:bottom w:val="single" w:sz="8" w:space="0" w:color="1B242A" w:themeColor="accent1"/>
      </w:tblBorders>
    </w:tblPr>
    <w:tblStylePr w:type="firstRow">
      <w:rPr>
        <w:rFonts w:asciiTheme="majorHAnsi" w:eastAsiaTheme="majorEastAsia" w:hAnsiTheme="majorHAnsi" w:cstheme="majorBidi"/>
      </w:rPr>
      <w:tblPr/>
      <w:tcPr>
        <w:tcBorders>
          <w:top w:val="nil"/>
          <w:bottom w:val="single" w:sz="8" w:space="0" w:color="1B242A" w:themeColor="accent1"/>
        </w:tcBorders>
      </w:tcPr>
    </w:tblStylePr>
    <w:tblStylePr w:type="lastRow">
      <w:rPr>
        <w:b/>
        <w:bCs/>
        <w:color w:val="007586" w:themeColor="text2"/>
      </w:rPr>
      <w:tblPr/>
      <w:tcPr>
        <w:tcBorders>
          <w:top w:val="single" w:sz="8" w:space="0" w:color="1B242A" w:themeColor="accent1"/>
          <w:bottom w:val="single" w:sz="8" w:space="0" w:color="1B242A" w:themeColor="accent1"/>
        </w:tcBorders>
      </w:tcPr>
    </w:tblStylePr>
    <w:tblStylePr w:type="firstCol">
      <w:rPr>
        <w:b/>
        <w:bCs/>
      </w:rPr>
    </w:tblStylePr>
    <w:tblStylePr w:type="lastCol">
      <w:rPr>
        <w:b/>
        <w:bCs/>
      </w:rPr>
      <w:tblPr/>
      <w:tcPr>
        <w:tcBorders>
          <w:top w:val="single" w:sz="8" w:space="0" w:color="1B242A" w:themeColor="accent1"/>
          <w:bottom w:val="single" w:sz="8" w:space="0" w:color="1B242A" w:themeColor="accent1"/>
        </w:tcBorders>
      </w:tcPr>
    </w:tblStylePr>
    <w:tblStylePr w:type="band1Vert">
      <w:tblPr/>
      <w:tcPr>
        <w:shd w:val="clear" w:color="auto" w:fill="BCCAD4" w:themeFill="accent1" w:themeFillTint="3F"/>
      </w:tcPr>
    </w:tblStylePr>
    <w:tblStylePr w:type="band1Horz">
      <w:tblPr/>
      <w:tcPr>
        <w:shd w:val="clear" w:color="auto" w:fill="BCCAD4" w:themeFill="accent1" w:themeFillTint="3F"/>
      </w:tcPr>
    </w:tblStylePr>
  </w:style>
  <w:style w:type="table" w:styleId="MediumList1-Accent2">
    <w:name w:val="Medium List 1 Accent 2"/>
    <w:basedOn w:val="TableNormal"/>
    <w:uiPriority w:val="65"/>
    <w:semiHidden/>
    <w:rsid w:val="008271B2"/>
    <w:pPr>
      <w:spacing w:before="0" w:after="0" w:line="240" w:lineRule="auto"/>
    </w:pPr>
    <w:rPr>
      <w:color w:val="000000" w:themeColor="text1"/>
    </w:rPr>
    <w:tblPr>
      <w:tblStyleRowBandSize w:val="1"/>
      <w:tblStyleColBandSize w:val="1"/>
      <w:tblBorders>
        <w:top w:val="single" w:sz="8" w:space="0" w:color="007586" w:themeColor="accent2"/>
        <w:bottom w:val="single" w:sz="8" w:space="0" w:color="007586" w:themeColor="accent2"/>
      </w:tblBorders>
    </w:tblPr>
    <w:tblStylePr w:type="firstRow">
      <w:rPr>
        <w:rFonts w:asciiTheme="majorHAnsi" w:eastAsiaTheme="majorEastAsia" w:hAnsiTheme="majorHAnsi" w:cstheme="majorBidi"/>
      </w:rPr>
      <w:tblPr/>
      <w:tcPr>
        <w:tcBorders>
          <w:top w:val="nil"/>
          <w:bottom w:val="single" w:sz="8" w:space="0" w:color="007586" w:themeColor="accent2"/>
        </w:tcBorders>
      </w:tcPr>
    </w:tblStylePr>
    <w:tblStylePr w:type="lastRow">
      <w:rPr>
        <w:b/>
        <w:bCs/>
        <w:color w:val="007586" w:themeColor="text2"/>
      </w:rPr>
      <w:tblPr/>
      <w:tcPr>
        <w:tcBorders>
          <w:top w:val="single" w:sz="8" w:space="0" w:color="007586" w:themeColor="accent2"/>
          <w:bottom w:val="single" w:sz="8" w:space="0" w:color="007586" w:themeColor="accent2"/>
        </w:tcBorders>
      </w:tcPr>
    </w:tblStylePr>
    <w:tblStylePr w:type="firstCol">
      <w:rPr>
        <w:b/>
        <w:bCs/>
      </w:rPr>
    </w:tblStylePr>
    <w:tblStylePr w:type="lastCol">
      <w:rPr>
        <w:b/>
        <w:bCs/>
      </w:rPr>
      <w:tblPr/>
      <w:tcPr>
        <w:tcBorders>
          <w:top w:val="single" w:sz="8" w:space="0" w:color="007586" w:themeColor="accent2"/>
          <w:bottom w:val="single" w:sz="8" w:space="0" w:color="007586" w:themeColor="accent2"/>
        </w:tcBorders>
      </w:tcPr>
    </w:tblStylePr>
    <w:tblStylePr w:type="band1Vert">
      <w:tblPr/>
      <w:tcPr>
        <w:shd w:val="clear" w:color="auto" w:fill="A2F2FF" w:themeFill="accent2" w:themeFillTint="3F"/>
      </w:tcPr>
    </w:tblStylePr>
    <w:tblStylePr w:type="band1Horz">
      <w:tblPr/>
      <w:tcPr>
        <w:shd w:val="clear" w:color="auto" w:fill="A2F2FF" w:themeFill="accent2" w:themeFillTint="3F"/>
      </w:tcPr>
    </w:tblStylePr>
  </w:style>
  <w:style w:type="table" w:styleId="MediumList1-Accent3">
    <w:name w:val="Medium List 1 Accent 3"/>
    <w:basedOn w:val="TableNormal"/>
    <w:uiPriority w:val="65"/>
    <w:semiHidden/>
    <w:rsid w:val="008271B2"/>
    <w:pPr>
      <w:spacing w:before="0" w:after="0" w:line="240" w:lineRule="auto"/>
    </w:pPr>
    <w:rPr>
      <w:color w:val="000000" w:themeColor="text1"/>
    </w:rPr>
    <w:tblPr>
      <w:tblStyleRowBandSize w:val="1"/>
      <w:tblStyleColBandSize w:val="1"/>
      <w:tblBorders>
        <w:top w:val="single" w:sz="8" w:space="0" w:color="5AB9EB" w:themeColor="accent3"/>
        <w:bottom w:val="single" w:sz="8" w:space="0" w:color="5AB9EB" w:themeColor="accent3"/>
      </w:tblBorders>
    </w:tblPr>
    <w:tblStylePr w:type="firstRow">
      <w:rPr>
        <w:rFonts w:asciiTheme="majorHAnsi" w:eastAsiaTheme="majorEastAsia" w:hAnsiTheme="majorHAnsi" w:cstheme="majorBidi"/>
      </w:rPr>
      <w:tblPr/>
      <w:tcPr>
        <w:tcBorders>
          <w:top w:val="nil"/>
          <w:bottom w:val="single" w:sz="8" w:space="0" w:color="5AB9EB" w:themeColor="accent3"/>
        </w:tcBorders>
      </w:tcPr>
    </w:tblStylePr>
    <w:tblStylePr w:type="lastRow">
      <w:rPr>
        <w:b/>
        <w:bCs/>
        <w:color w:val="007586" w:themeColor="text2"/>
      </w:rPr>
      <w:tblPr/>
      <w:tcPr>
        <w:tcBorders>
          <w:top w:val="single" w:sz="8" w:space="0" w:color="5AB9EB" w:themeColor="accent3"/>
          <w:bottom w:val="single" w:sz="8" w:space="0" w:color="5AB9EB" w:themeColor="accent3"/>
        </w:tcBorders>
      </w:tcPr>
    </w:tblStylePr>
    <w:tblStylePr w:type="firstCol">
      <w:rPr>
        <w:b/>
        <w:bCs/>
      </w:rPr>
    </w:tblStylePr>
    <w:tblStylePr w:type="lastCol">
      <w:rPr>
        <w:b/>
        <w:bCs/>
      </w:rPr>
      <w:tblPr/>
      <w:tcPr>
        <w:tcBorders>
          <w:top w:val="single" w:sz="8" w:space="0" w:color="5AB9EB" w:themeColor="accent3"/>
          <w:bottom w:val="single" w:sz="8" w:space="0" w:color="5AB9EB" w:themeColor="accent3"/>
        </w:tcBorders>
      </w:tcPr>
    </w:tblStylePr>
    <w:tblStylePr w:type="band1Vert">
      <w:tblPr/>
      <w:tcPr>
        <w:shd w:val="clear" w:color="auto" w:fill="D5EDFA" w:themeFill="accent3" w:themeFillTint="3F"/>
      </w:tcPr>
    </w:tblStylePr>
    <w:tblStylePr w:type="band1Horz">
      <w:tblPr/>
      <w:tcPr>
        <w:shd w:val="clear" w:color="auto" w:fill="D5EDFA" w:themeFill="accent3" w:themeFillTint="3F"/>
      </w:tcPr>
    </w:tblStylePr>
  </w:style>
  <w:style w:type="table" w:styleId="MediumList1-Accent4">
    <w:name w:val="Medium List 1 Accent 4"/>
    <w:basedOn w:val="TableNormal"/>
    <w:uiPriority w:val="65"/>
    <w:semiHidden/>
    <w:rsid w:val="008271B2"/>
    <w:pPr>
      <w:spacing w:before="0" w:after="0" w:line="240" w:lineRule="auto"/>
    </w:pPr>
    <w:rPr>
      <w:color w:val="000000" w:themeColor="text1"/>
    </w:rPr>
    <w:tblPr>
      <w:tblStyleRowBandSize w:val="1"/>
      <w:tblStyleColBandSize w:val="1"/>
      <w:tblBorders>
        <w:top w:val="single" w:sz="8" w:space="0" w:color="004C97" w:themeColor="accent4"/>
        <w:bottom w:val="single" w:sz="8" w:space="0" w:color="004C97" w:themeColor="accent4"/>
      </w:tblBorders>
    </w:tblPr>
    <w:tblStylePr w:type="firstRow">
      <w:rPr>
        <w:rFonts w:asciiTheme="majorHAnsi" w:eastAsiaTheme="majorEastAsia" w:hAnsiTheme="majorHAnsi" w:cstheme="majorBidi"/>
      </w:rPr>
      <w:tblPr/>
      <w:tcPr>
        <w:tcBorders>
          <w:top w:val="nil"/>
          <w:bottom w:val="single" w:sz="8" w:space="0" w:color="004C97" w:themeColor="accent4"/>
        </w:tcBorders>
      </w:tcPr>
    </w:tblStylePr>
    <w:tblStylePr w:type="lastRow">
      <w:rPr>
        <w:b/>
        <w:bCs/>
        <w:color w:val="007586" w:themeColor="text2"/>
      </w:rPr>
      <w:tblPr/>
      <w:tcPr>
        <w:tcBorders>
          <w:top w:val="single" w:sz="8" w:space="0" w:color="004C97" w:themeColor="accent4"/>
          <w:bottom w:val="single" w:sz="8" w:space="0" w:color="004C97" w:themeColor="accent4"/>
        </w:tcBorders>
      </w:tcPr>
    </w:tblStylePr>
    <w:tblStylePr w:type="firstCol">
      <w:rPr>
        <w:b/>
        <w:bCs/>
      </w:rPr>
    </w:tblStylePr>
    <w:tblStylePr w:type="lastCol">
      <w:rPr>
        <w:b/>
        <w:bCs/>
      </w:rPr>
      <w:tblPr/>
      <w:tcPr>
        <w:tcBorders>
          <w:top w:val="single" w:sz="8" w:space="0" w:color="004C97" w:themeColor="accent4"/>
          <w:bottom w:val="single" w:sz="8" w:space="0" w:color="004C97" w:themeColor="accent4"/>
        </w:tcBorders>
      </w:tcPr>
    </w:tblStylePr>
    <w:tblStylePr w:type="band1Vert">
      <w:tblPr/>
      <w:tcPr>
        <w:shd w:val="clear" w:color="auto" w:fill="A6D2FF" w:themeFill="accent4" w:themeFillTint="3F"/>
      </w:tcPr>
    </w:tblStylePr>
    <w:tblStylePr w:type="band1Horz">
      <w:tblPr/>
      <w:tcPr>
        <w:shd w:val="clear" w:color="auto" w:fill="A6D2FF" w:themeFill="accent4" w:themeFillTint="3F"/>
      </w:tcPr>
    </w:tblStylePr>
  </w:style>
  <w:style w:type="table" w:styleId="MediumList1-Accent5">
    <w:name w:val="Medium List 1 Accent 5"/>
    <w:basedOn w:val="TableNormal"/>
    <w:uiPriority w:val="65"/>
    <w:semiHidden/>
    <w:rsid w:val="008271B2"/>
    <w:pPr>
      <w:spacing w:before="0" w:after="0" w:line="240" w:lineRule="auto"/>
    </w:pPr>
    <w:rPr>
      <w:color w:val="000000" w:themeColor="text1"/>
    </w:rPr>
    <w:tblPr>
      <w:tblStyleRowBandSize w:val="1"/>
      <w:tblStyleColBandSize w:val="1"/>
      <w:tblBorders>
        <w:top w:val="single" w:sz="8" w:space="0" w:color="5AAA64" w:themeColor="accent5"/>
        <w:bottom w:val="single" w:sz="8" w:space="0" w:color="5AAA64" w:themeColor="accent5"/>
      </w:tblBorders>
    </w:tblPr>
    <w:tblStylePr w:type="firstRow">
      <w:rPr>
        <w:rFonts w:asciiTheme="majorHAnsi" w:eastAsiaTheme="majorEastAsia" w:hAnsiTheme="majorHAnsi" w:cstheme="majorBidi"/>
      </w:rPr>
      <w:tblPr/>
      <w:tcPr>
        <w:tcBorders>
          <w:top w:val="nil"/>
          <w:bottom w:val="single" w:sz="8" w:space="0" w:color="5AAA64" w:themeColor="accent5"/>
        </w:tcBorders>
      </w:tcPr>
    </w:tblStylePr>
    <w:tblStylePr w:type="lastRow">
      <w:rPr>
        <w:b/>
        <w:bCs/>
        <w:color w:val="007586" w:themeColor="text2"/>
      </w:rPr>
      <w:tblPr/>
      <w:tcPr>
        <w:tcBorders>
          <w:top w:val="single" w:sz="8" w:space="0" w:color="5AAA64" w:themeColor="accent5"/>
          <w:bottom w:val="single" w:sz="8" w:space="0" w:color="5AAA64" w:themeColor="accent5"/>
        </w:tcBorders>
      </w:tcPr>
    </w:tblStylePr>
    <w:tblStylePr w:type="firstCol">
      <w:rPr>
        <w:b/>
        <w:bCs/>
      </w:rPr>
    </w:tblStylePr>
    <w:tblStylePr w:type="lastCol">
      <w:rPr>
        <w:b/>
        <w:bCs/>
      </w:rPr>
      <w:tblPr/>
      <w:tcPr>
        <w:tcBorders>
          <w:top w:val="single" w:sz="8" w:space="0" w:color="5AAA64" w:themeColor="accent5"/>
          <w:bottom w:val="single" w:sz="8" w:space="0" w:color="5AAA64" w:themeColor="accent5"/>
        </w:tcBorders>
      </w:tcPr>
    </w:tblStylePr>
    <w:tblStylePr w:type="band1Vert">
      <w:tblPr/>
      <w:tcPr>
        <w:shd w:val="clear" w:color="auto" w:fill="D6EAD8" w:themeFill="accent5" w:themeFillTint="3F"/>
      </w:tcPr>
    </w:tblStylePr>
    <w:tblStylePr w:type="band1Horz">
      <w:tblPr/>
      <w:tcPr>
        <w:shd w:val="clear" w:color="auto" w:fill="D6EAD8" w:themeFill="accent5" w:themeFillTint="3F"/>
      </w:tcPr>
    </w:tblStylePr>
  </w:style>
  <w:style w:type="table" w:styleId="MediumList1-Accent6">
    <w:name w:val="Medium List 1 Accent 6"/>
    <w:basedOn w:val="TableNormal"/>
    <w:uiPriority w:val="65"/>
    <w:semiHidden/>
    <w:rsid w:val="008271B2"/>
    <w:pPr>
      <w:spacing w:before="0" w:after="0" w:line="240" w:lineRule="auto"/>
    </w:pPr>
    <w:rPr>
      <w:color w:val="000000" w:themeColor="text1"/>
    </w:rPr>
    <w:tblPr>
      <w:tblStyleRowBandSize w:val="1"/>
      <w:tblStyleColBandSize w:val="1"/>
      <w:tblBorders>
        <w:top w:val="single" w:sz="8" w:space="0" w:color="E6643C" w:themeColor="accent6"/>
        <w:bottom w:val="single" w:sz="8" w:space="0" w:color="E6643C" w:themeColor="accent6"/>
      </w:tblBorders>
    </w:tblPr>
    <w:tblStylePr w:type="firstRow">
      <w:rPr>
        <w:rFonts w:asciiTheme="majorHAnsi" w:eastAsiaTheme="majorEastAsia" w:hAnsiTheme="majorHAnsi" w:cstheme="majorBidi"/>
      </w:rPr>
      <w:tblPr/>
      <w:tcPr>
        <w:tcBorders>
          <w:top w:val="nil"/>
          <w:bottom w:val="single" w:sz="8" w:space="0" w:color="E6643C" w:themeColor="accent6"/>
        </w:tcBorders>
      </w:tcPr>
    </w:tblStylePr>
    <w:tblStylePr w:type="lastRow">
      <w:rPr>
        <w:b/>
        <w:bCs/>
        <w:color w:val="007586" w:themeColor="text2"/>
      </w:rPr>
      <w:tblPr/>
      <w:tcPr>
        <w:tcBorders>
          <w:top w:val="single" w:sz="8" w:space="0" w:color="E6643C" w:themeColor="accent6"/>
          <w:bottom w:val="single" w:sz="8" w:space="0" w:color="E6643C" w:themeColor="accent6"/>
        </w:tcBorders>
      </w:tcPr>
    </w:tblStylePr>
    <w:tblStylePr w:type="firstCol">
      <w:rPr>
        <w:b/>
        <w:bCs/>
      </w:rPr>
    </w:tblStylePr>
    <w:tblStylePr w:type="lastCol">
      <w:rPr>
        <w:b/>
        <w:bCs/>
      </w:rPr>
      <w:tblPr/>
      <w:tcPr>
        <w:tcBorders>
          <w:top w:val="single" w:sz="8" w:space="0" w:color="E6643C" w:themeColor="accent6"/>
          <w:bottom w:val="single" w:sz="8" w:space="0" w:color="E6643C" w:themeColor="accent6"/>
        </w:tcBorders>
      </w:tcPr>
    </w:tblStylePr>
    <w:tblStylePr w:type="band1Vert">
      <w:tblPr/>
      <w:tcPr>
        <w:shd w:val="clear" w:color="auto" w:fill="F8D8CE" w:themeFill="accent6" w:themeFillTint="3F"/>
      </w:tcPr>
    </w:tblStylePr>
    <w:tblStylePr w:type="band1Horz">
      <w:tblPr/>
      <w:tcPr>
        <w:shd w:val="clear" w:color="auto" w:fill="F8D8CE" w:themeFill="accent6" w:themeFillTint="3F"/>
      </w:tcPr>
    </w:tblStylePr>
  </w:style>
  <w:style w:type="table" w:styleId="MediumList2">
    <w:name w:val="Medium List 2"/>
    <w:basedOn w:val="TableNormal"/>
    <w:uiPriority w:val="66"/>
    <w:semiHidden/>
    <w:rsid w:val="008271B2"/>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271B2"/>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tblBorders>
    </w:tblPr>
    <w:tblStylePr w:type="firstRow">
      <w:rPr>
        <w:sz w:val="24"/>
        <w:szCs w:val="24"/>
      </w:rPr>
      <w:tblPr/>
      <w:tcPr>
        <w:tcBorders>
          <w:top w:val="nil"/>
          <w:left w:val="nil"/>
          <w:bottom w:val="single" w:sz="24" w:space="0" w:color="1B242A" w:themeColor="accent1"/>
          <w:right w:val="nil"/>
          <w:insideH w:val="nil"/>
          <w:insideV w:val="nil"/>
        </w:tcBorders>
        <w:shd w:val="clear" w:color="auto" w:fill="FFFFFF" w:themeFill="background1"/>
      </w:tcPr>
    </w:tblStylePr>
    <w:tblStylePr w:type="lastRow">
      <w:tblPr/>
      <w:tcPr>
        <w:tcBorders>
          <w:top w:val="single" w:sz="8" w:space="0" w:color="1B242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242A" w:themeColor="accent1"/>
          <w:insideH w:val="nil"/>
          <w:insideV w:val="nil"/>
        </w:tcBorders>
        <w:shd w:val="clear" w:color="auto" w:fill="FFFFFF" w:themeFill="background1"/>
      </w:tcPr>
    </w:tblStylePr>
    <w:tblStylePr w:type="lastCol">
      <w:tblPr/>
      <w:tcPr>
        <w:tcBorders>
          <w:top w:val="nil"/>
          <w:left w:val="single" w:sz="8" w:space="0" w:color="1B242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CAD4" w:themeFill="accent1" w:themeFillTint="3F"/>
      </w:tcPr>
    </w:tblStylePr>
    <w:tblStylePr w:type="band1Horz">
      <w:tblPr/>
      <w:tcPr>
        <w:tcBorders>
          <w:top w:val="nil"/>
          <w:bottom w:val="nil"/>
          <w:insideH w:val="nil"/>
          <w:insideV w:val="nil"/>
        </w:tcBorders>
        <w:shd w:val="clear" w:color="auto" w:fill="BCCAD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271B2"/>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tblBorders>
    </w:tblPr>
    <w:tblStylePr w:type="firstRow">
      <w:rPr>
        <w:sz w:val="24"/>
        <w:szCs w:val="24"/>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tblPr/>
      <w:tcPr>
        <w:tcBorders>
          <w:top w:val="single" w:sz="8" w:space="0" w:color="00758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86" w:themeColor="accent2"/>
          <w:insideH w:val="nil"/>
          <w:insideV w:val="nil"/>
        </w:tcBorders>
        <w:shd w:val="clear" w:color="auto" w:fill="FFFFFF" w:themeFill="background1"/>
      </w:tcPr>
    </w:tblStylePr>
    <w:tblStylePr w:type="lastCol">
      <w:tblPr/>
      <w:tcPr>
        <w:tcBorders>
          <w:top w:val="nil"/>
          <w:left w:val="single" w:sz="8" w:space="0" w:color="00758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2FF" w:themeFill="accent2" w:themeFillTint="3F"/>
      </w:tcPr>
    </w:tblStylePr>
    <w:tblStylePr w:type="band1Horz">
      <w:tblPr/>
      <w:tcPr>
        <w:tcBorders>
          <w:top w:val="nil"/>
          <w:bottom w:val="nil"/>
          <w:insideH w:val="nil"/>
          <w:insideV w:val="nil"/>
        </w:tcBorders>
        <w:shd w:val="clear" w:color="auto" w:fill="A2F2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271B2"/>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tblBorders>
    </w:tblPr>
    <w:tblStylePr w:type="firstRow">
      <w:rPr>
        <w:sz w:val="24"/>
        <w:szCs w:val="24"/>
      </w:rPr>
      <w:tblPr/>
      <w:tcPr>
        <w:tcBorders>
          <w:top w:val="nil"/>
          <w:left w:val="nil"/>
          <w:bottom w:val="single" w:sz="24" w:space="0" w:color="5AB9EB" w:themeColor="accent3"/>
          <w:right w:val="nil"/>
          <w:insideH w:val="nil"/>
          <w:insideV w:val="nil"/>
        </w:tcBorders>
        <w:shd w:val="clear" w:color="auto" w:fill="FFFFFF" w:themeFill="background1"/>
      </w:tcPr>
    </w:tblStylePr>
    <w:tblStylePr w:type="lastRow">
      <w:tblPr/>
      <w:tcPr>
        <w:tcBorders>
          <w:top w:val="single" w:sz="8" w:space="0" w:color="5AB9E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B9EB" w:themeColor="accent3"/>
          <w:insideH w:val="nil"/>
          <w:insideV w:val="nil"/>
        </w:tcBorders>
        <w:shd w:val="clear" w:color="auto" w:fill="FFFFFF" w:themeFill="background1"/>
      </w:tcPr>
    </w:tblStylePr>
    <w:tblStylePr w:type="lastCol">
      <w:tblPr/>
      <w:tcPr>
        <w:tcBorders>
          <w:top w:val="nil"/>
          <w:left w:val="single" w:sz="8" w:space="0" w:color="5AB9E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DFA" w:themeFill="accent3" w:themeFillTint="3F"/>
      </w:tcPr>
    </w:tblStylePr>
    <w:tblStylePr w:type="band1Horz">
      <w:tblPr/>
      <w:tcPr>
        <w:tcBorders>
          <w:top w:val="nil"/>
          <w:bottom w:val="nil"/>
          <w:insideH w:val="nil"/>
          <w:insideV w:val="nil"/>
        </w:tcBorders>
        <w:shd w:val="clear" w:color="auto" w:fill="D5ED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271B2"/>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tblBorders>
    </w:tblPr>
    <w:tblStylePr w:type="firstRow">
      <w:rPr>
        <w:sz w:val="24"/>
        <w:szCs w:val="24"/>
      </w:rPr>
      <w:tblPr/>
      <w:tcPr>
        <w:tcBorders>
          <w:top w:val="nil"/>
          <w:left w:val="nil"/>
          <w:bottom w:val="single" w:sz="24" w:space="0" w:color="004C97" w:themeColor="accent4"/>
          <w:right w:val="nil"/>
          <w:insideH w:val="nil"/>
          <w:insideV w:val="nil"/>
        </w:tcBorders>
        <w:shd w:val="clear" w:color="auto" w:fill="FFFFFF" w:themeFill="background1"/>
      </w:tcPr>
    </w:tblStylePr>
    <w:tblStylePr w:type="lastRow">
      <w:tblPr/>
      <w:tcPr>
        <w:tcBorders>
          <w:top w:val="single" w:sz="8" w:space="0" w:color="004C9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4"/>
          <w:insideH w:val="nil"/>
          <w:insideV w:val="nil"/>
        </w:tcBorders>
        <w:shd w:val="clear" w:color="auto" w:fill="FFFFFF" w:themeFill="background1"/>
      </w:tcPr>
    </w:tblStylePr>
    <w:tblStylePr w:type="lastCol">
      <w:tblPr/>
      <w:tcPr>
        <w:tcBorders>
          <w:top w:val="nil"/>
          <w:left w:val="single" w:sz="8" w:space="0" w:color="004C9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4" w:themeFillTint="3F"/>
      </w:tcPr>
    </w:tblStylePr>
    <w:tblStylePr w:type="band1Horz">
      <w:tblPr/>
      <w:tcPr>
        <w:tcBorders>
          <w:top w:val="nil"/>
          <w:bottom w:val="nil"/>
          <w:insideH w:val="nil"/>
          <w:insideV w:val="nil"/>
        </w:tcBorders>
        <w:shd w:val="clear" w:color="auto" w:fill="A6D2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271B2"/>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tblBorders>
    </w:tblPr>
    <w:tblStylePr w:type="firstRow">
      <w:rPr>
        <w:sz w:val="24"/>
        <w:szCs w:val="24"/>
      </w:rPr>
      <w:tblPr/>
      <w:tcPr>
        <w:tcBorders>
          <w:top w:val="nil"/>
          <w:left w:val="nil"/>
          <w:bottom w:val="single" w:sz="24" w:space="0" w:color="5AAA64" w:themeColor="accent5"/>
          <w:right w:val="nil"/>
          <w:insideH w:val="nil"/>
          <w:insideV w:val="nil"/>
        </w:tcBorders>
        <w:shd w:val="clear" w:color="auto" w:fill="FFFFFF" w:themeFill="background1"/>
      </w:tcPr>
    </w:tblStylePr>
    <w:tblStylePr w:type="lastRow">
      <w:tblPr/>
      <w:tcPr>
        <w:tcBorders>
          <w:top w:val="single" w:sz="8" w:space="0" w:color="5AAA6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AA64" w:themeColor="accent5"/>
          <w:insideH w:val="nil"/>
          <w:insideV w:val="nil"/>
        </w:tcBorders>
        <w:shd w:val="clear" w:color="auto" w:fill="FFFFFF" w:themeFill="background1"/>
      </w:tcPr>
    </w:tblStylePr>
    <w:tblStylePr w:type="lastCol">
      <w:tblPr/>
      <w:tcPr>
        <w:tcBorders>
          <w:top w:val="nil"/>
          <w:left w:val="single" w:sz="8" w:space="0" w:color="5AAA6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AD8" w:themeFill="accent5" w:themeFillTint="3F"/>
      </w:tcPr>
    </w:tblStylePr>
    <w:tblStylePr w:type="band1Horz">
      <w:tblPr/>
      <w:tcPr>
        <w:tcBorders>
          <w:top w:val="nil"/>
          <w:bottom w:val="nil"/>
          <w:insideH w:val="nil"/>
          <w:insideV w:val="nil"/>
        </w:tcBorders>
        <w:shd w:val="clear" w:color="auto" w:fill="D6EA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271B2"/>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tblBorders>
    </w:tblPr>
    <w:tblStylePr w:type="firstRow">
      <w:rPr>
        <w:sz w:val="24"/>
        <w:szCs w:val="24"/>
      </w:rPr>
      <w:tblPr/>
      <w:tcPr>
        <w:tcBorders>
          <w:top w:val="nil"/>
          <w:left w:val="nil"/>
          <w:bottom w:val="single" w:sz="24" w:space="0" w:color="E6643C" w:themeColor="accent6"/>
          <w:right w:val="nil"/>
          <w:insideH w:val="nil"/>
          <w:insideV w:val="nil"/>
        </w:tcBorders>
        <w:shd w:val="clear" w:color="auto" w:fill="FFFFFF" w:themeFill="background1"/>
      </w:tcPr>
    </w:tblStylePr>
    <w:tblStylePr w:type="lastRow">
      <w:tblPr/>
      <w:tcPr>
        <w:tcBorders>
          <w:top w:val="single" w:sz="8" w:space="0" w:color="E6643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43C" w:themeColor="accent6"/>
          <w:insideH w:val="nil"/>
          <w:insideV w:val="nil"/>
        </w:tcBorders>
        <w:shd w:val="clear" w:color="auto" w:fill="FFFFFF" w:themeFill="background1"/>
      </w:tcPr>
    </w:tblStylePr>
    <w:tblStylePr w:type="lastCol">
      <w:tblPr/>
      <w:tcPr>
        <w:tcBorders>
          <w:top w:val="nil"/>
          <w:left w:val="single" w:sz="8" w:space="0" w:color="E6643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E" w:themeFill="accent6" w:themeFillTint="3F"/>
      </w:tcPr>
    </w:tblStylePr>
    <w:tblStylePr w:type="band1Horz">
      <w:tblPr/>
      <w:tcPr>
        <w:tcBorders>
          <w:top w:val="nil"/>
          <w:bottom w:val="nil"/>
          <w:insideH w:val="nil"/>
          <w:insideV w:val="nil"/>
        </w:tcBorders>
        <w:shd w:val="clear" w:color="auto" w:fill="F8D8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271B2"/>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271B2"/>
    <w:pPr>
      <w:spacing w:before="0" w:after="0" w:line="240" w:lineRule="auto"/>
    </w:pPr>
    <w:tblPr>
      <w:tblStyleRowBandSize w:val="1"/>
      <w:tblStyleColBandSize w:val="1"/>
      <w:tbl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single" w:sz="8" w:space="0" w:color="465D6D" w:themeColor="accent1" w:themeTint="BF"/>
      </w:tblBorders>
    </w:tblPr>
    <w:tblStylePr w:type="firstRow">
      <w:pPr>
        <w:spacing w:before="0" w:after="0" w:line="240" w:lineRule="auto"/>
      </w:pPr>
      <w:rPr>
        <w:b/>
        <w:bCs/>
        <w:color w:val="FFFFFF" w:themeColor="background1"/>
      </w:rPr>
      <w:tblPr/>
      <w:tcPr>
        <w:tc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nil"/>
          <w:insideV w:val="nil"/>
        </w:tcBorders>
        <w:shd w:val="clear" w:color="auto" w:fill="1B242A" w:themeFill="accent1"/>
      </w:tcPr>
    </w:tblStylePr>
    <w:tblStylePr w:type="lastRow">
      <w:pPr>
        <w:spacing w:before="0" w:after="0" w:line="240" w:lineRule="auto"/>
      </w:pPr>
      <w:rPr>
        <w:b/>
        <w:bCs/>
      </w:rPr>
      <w:tblPr/>
      <w:tcPr>
        <w:tcBorders>
          <w:top w:val="double" w:sz="6"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CAD4" w:themeFill="accent1" w:themeFillTint="3F"/>
      </w:tcPr>
    </w:tblStylePr>
    <w:tblStylePr w:type="band1Horz">
      <w:tblPr/>
      <w:tcPr>
        <w:tcBorders>
          <w:insideH w:val="nil"/>
          <w:insideV w:val="nil"/>
        </w:tcBorders>
        <w:shd w:val="clear" w:color="auto" w:fill="BCCAD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271B2"/>
    <w:pPr>
      <w:spacing w:before="0" w:after="0" w:line="240" w:lineRule="auto"/>
    </w:pPr>
    <w:tblPr>
      <w:tblStyleRowBandSize w:val="1"/>
      <w:tblStyleColBandSize w:val="1"/>
      <w:tbl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single" w:sz="8" w:space="0" w:color="00C6E4" w:themeColor="accent2" w:themeTint="BF"/>
      </w:tblBorders>
    </w:tblPr>
    <w:tblStylePr w:type="firstRow">
      <w:pPr>
        <w:spacing w:before="0" w:after="0" w:line="240" w:lineRule="auto"/>
      </w:pPr>
      <w:rPr>
        <w:b/>
        <w:bCs/>
        <w:color w:val="FFFFFF" w:themeColor="background1"/>
      </w:rPr>
      <w:tblPr/>
      <w:tcPr>
        <w:tc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nil"/>
          <w:insideV w:val="nil"/>
        </w:tcBorders>
        <w:shd w:val="clear" w:color="auto" w:fill="007586" w:themeFill="accent2"/>
      </w:tcPr>
    </w:tblStylePr>
    <w:tblStylePr w:type="lastRow">
      <w:pPr>
        <w:spacing w:before="0" w:after="0" w:line="240" w:lineRule="auto"/>
      </w:pPr>
      <w:rPr>
        <w:b/>
        <w:bCs/>
      </w:rPr>
      <w:tblPr/>
      <w:tcPr>
        <w:tcBorders>
          <w:top w:val="double" w:sz="6"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nil"/>
          <w:insideV w:val="nil"/>
        </w:tcBorders>
      </w:tcPr>
    </w:tblStylePr>
    <w:tblStylePr w:type="firstCol">
      <w:rPr>
        <w:b/>
        <w:bCs/>
      </w:rPr>
    </w:tblStylePr>
    <w:tblStylePr w:type="lastCol">
      <w:rPr>
        <w:b/>
        <w:bCs/>
      </w:rPr>
    </w:tblStylePr>
    <w:tblStylePr w:type="band1Vert">
      <w:tblPr/>
      <w:tcPr>
        <w:shd w:val="clear" w:color="auto" w:fill="A2F2FF" w:themeFill="accent2" w:themeFillTint="3F"/>
      </w:tcPr>
    </w:tblStylePr>
    <w:tblStylePr w:type="band1Horz">
      <w:tblPr/>
      <w:tcPr>
        <w:tcBorders>
          <w:insideH w:val="nil"/>
          <w:insideV w:val="nil"/>
        </w:tcBorders>
        <w:shd w:val="clear" w:color="auto" w:fill="A2F2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271B2"/>
    <w:pPr>
      <w:spacing w:before="0" w:after="0" w:line="240" w:lineRule="auto"/>
    </w:pPr>
    <w:tblPr>
      <w:tblStyleRowBandSize w:val="1"/>
      <w:tblStyleColBandSize w:val="1"/>
      <w:tbl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single" w:sz="8" w:space="0" w:color="83CAF0" w:themeColor="accent3" w:themeTint="BF"/>
      </w:tblBorders>
    </w:tblPr>
    <w:tblStylePr w:type="firstRow">
      <w:pPr>
        <w:spacing w:before="0" w:after="0" w:line="240" w:lineRule="auto"/>
      </w:pPr>
      <w:rPr>
        <w:b/>
        <w:bCs/>
        <w:color w:val="FFFFFF" w:themeColor="background1"/>
      </w:rPr>
      <w:tblPr/>
      <w:tcPr>
        <w:tc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nil"/>
          <w:insideV w:val="nil"/>
        </w:tcBorders>
        <w:shd w:val="clear" w:color="auto" w:fill="5AB9EB" w:themeFill="accent3"/>
      </w:tcPr>
    </w:tblStylePr>
    <w:tblStylePr w:type="lastRow">
      <w:pPr>
        <w:spacing w:before="0" w:after="0" w:line="240" w:lineRule="auto"/>
      </w:pPr>
      <w:rPr>
        <w:b/>
        <w:bCs/>
      </w:rPr>
      <w:tblPr/>
      <w:tcPr>
        <w:tcBorders>
          <w:top w:val="double" w:sz="6"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EDFA" w:themeFill="accent3" w:themeFillTint="3F"/>
      </w:tcPr>
    </w:tblStylePr>
    <w:tblStylePr w:type="band1Horz">
      <w:tblPr/>
      <w:tcPr>
        <w:tcBorders>
          <w:insideH w:val="nil"/>
          <w:insideV w:val="nil"/>
        </w:tcBorders>
        <w:shd w:val="clear" w:color="auto" w:fill="D5ED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271B2"/>
    <w:pPr>
      <w:spacing w:before="0" w:after="0" w:line="240" w:lineRule="auto"/>
    </w:pPr>
    <w:tblPr>
      <w:tblStyleRowBandSize w:val="1"/>
      <w:tblStyleColBandSize w:val="1"/>
      <w:tbl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single" w:sz="8" w:space="0" w:color="0078F1" w:themeColor="accent4" w:themeTint="BF"/>
      </w:tblBorders>
    </w:tblPr>
    <w:tblStylePr w:type="firstRow">
      <w:pPr>
        <w:spacing w:before="0" w:after="0" w:line="240" w:lineRule="auto"/>
      </w:pPr>
      <w:rPr>
        <w:b/>
        <w:bCs/>
        <w:color w:val="FFFFFF" w:themeColor="background1"/>
      </w:rPr>
      <w:tblPr/>
      <w:tcPr>
        <w:tc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nil"/>
          <w:insideV w:val="nil"/>
        </w:tcBorders>
        <w:shd w:val="clear" w:color="auto" w:fill="004C97" w:themeFill="accent4"/>
      </w:tcPr>
    </w:tblStylePr>
    <w:tblStylePr w:type="lastRow">
      <w:pPr>
        <w:spacing w:before="0" w:after="0" w:line="240" w:lineRule="auto"/>
      </w:pPr>
      <w:rPr>
        <w:b/>
        <w:bCs/>
      </w:rPr>
      <w:tblPr/>
      <w:tcPr>
        <w:tcBorders>
          <w:top w:val="double" w:sz="6"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4" w:themeFillTint="3F"/>
      </w:tcPr>
    </w:tblStylePr>
    <w:tblStylePr w:type="band1Horz">
      <w:tblPr/>
      <w:tcPr>
        <w:tcBorders>
          <w:insideH w:val="nil"/>
          <w:insideV w:val="nil"/>
        </w:tcBorders>
        <w:shd w:val="clear" w:color="auto" w:fill="A6D2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271B2"/>
    <w:pPr>
      <w:spacing w:before="0" w:after="0" w:line="240" w:lineRule="auto"/>
    </w:pPr>
    <w:tblPr>
      <w:tblStyleRowBandSize w:val="1"/>
      <w:tblStyleColBandSize w:val="1"/>
      <w:tbl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single" w:sz="8" w:space="0" w:color="83BF8A" w:themeColor="accent5" w:themeTint="BF"/>
      </w:tblBorders>
    </w:tblPr>
    <w:tblStylePr w:type="firstRow">
      <w:pPr>
        <w:spacing w:before="0" w:after="0" w:line="240" w:lineRule="auto"/>
      </w:pPr>
      <w:rPr>
        <w:b/>
        <w:bCs/>
        <w:color w:val="FFFFFF" w:themeColor="background1"/>
      </w:rPr>
      <w:tblPr/>
      <w:tcPr>
        <w:tc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nil"/>
          <w:insideV w:val="nil"/>
        </w:tcBorders>
        <w:shd w:val="clear" w:color="auto" w:fill="5AAA64" w:themeFill="accent5"/>
      </w:tcPr>
    </w:tblStylePr>
    <w:tblStylePr w:type="lastRow">
      <w:pPr>
        <w:spacing w:before="0" w:after="0" w:line="240" w:lineRule="auto"/>
      </w:pPr>
      <w:rPr>
        <w:b/>
        <w:bCs/>
      </w:rPr>
      <w:tblPr/>
      <w:tcPr>
        <w:tcBorders>
          <w:top w:val="double" w:sz="6"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AD8" w:themeFill="accent5" w:themeFillTint="3F"/>
      </w:tcPr>
    </w:tblStylePr>
    <w:tblStylePr w:type="band1Horz">
      <w:tblPr/>
      <w:tcPr>
        <w:tcBorders>
          <w:insideH w:val="nil"/>
          <w:insideV w:val="nil"/>
        </w:tcBorders>
        <w:shd w:val="clear" w:color="auto" w:fill="D6EAD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271B2"/>
    <w:pPr>
      <w:spacing w:before="0" w:after="0" w:line="240" w:lineRule="auto"/>
    </w:pPr>
    <w:tblPr>
      <w:tblStyleRowBandSize w:val="1"/>
      <w:tblStyleColBandSize w:val="1"/>
      <w:tbl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single" w:sz="8" w:space="0" w:color="EC8A6C" w:themeColor="accent6" w:themeTint="BF"/>
      </w:tblBorders>
    </w:tblPr>
    <w:tblStylePr w:type="firstRow">
      <w:pPr>
        <w:spacing w:before="0" w:after="0" w:line="240" w:lineRule="auto"/>
      </w:pPr>
      <w:rPr>
        <w:b/>
        <w:bCs/>
        <w:color w:val="FFFFFF" w:themeColor="background1"/>
      </w:rPr>
      <w:tblPr/>
      <w:tcPr>
        <w:tc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nil"/>
          <w:insideV w:val="nil"/>
        </w:tcBorders>
        <w:shd w:val="clear" w:color="auto" w:fill="E6643C" w:themeFill="accent6"/>
      </w:tcPr>
    </w:tblStylePr>
    <w:tblStylePr w:type="lastRow">
      <w:pPr>
        <w:spacing w:before="0" w:after="0" w:line="240" w:lineRule="auto"/>
      </w:pPr>
      <w:rPr>
        <w:b/>
        <w:bCs/>
      </w:rPr>
      <w:tblPr/>
      <w:tcPr>
        <w:tcBorders>
          <w:top w:val="double" w:sz="6"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E" w:themeFill="accent6" w:themeFillTint="3F"/>
      </w:tcPr>
    </w:tblStylePr>
    <w:tblStylePr w:type="band1Horz">
      <w:tblPr/>
      <w:tcPr>
        <w:tcBorders>
          <w:insideH w:val="nil"/>
          <w:insideV w:val="nil"/>
        </w:tcBorders>
        <w:shd w:val="clear" w:color="auto" w:fill="F8D8C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271B2"/>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271B2"/>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242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B242A" w:themeFill="accent1"/>
      </w:tcPr>
    </w:tblStylePr>
    <w:tblStylePr w:type="lastCol">
      <w:rPr>
        <w:b/>
        <w:bCs/>
        <w:color w:val="FFFFFF" w:themeColor="background1"/>
      </w:rPr>
      <w:tblPr/>
      <w:tcPr>
        <w:tcBorders>
          <w:left w:val="nil"/>
          <w:right w:val="nil"/>
          <w:insideH w:val="nil"/>
          <w:insideV w:val="nil"/>
        </w:tcBorders>
        <w:shd w:val="clear" w:color="auto" w:fill="1B242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271B2"/>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8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586" w:themeFill="accent2"/>
      </w:tcPr>
    </w:tblStylePr>
    <w:tblStylePr w:type="lastCol">
      <w:rPr>
        <w:b/>
        <w:bCs/>
        <w:color w:val="FFFFFF" w:themeColor="background1"/>
      </w:rPr>
      <w:tblPr/>
      <w:tcPr>
        <w:tcBorders>
          <w:left w:val="nil"/>
          <w:right w:val="nil"/>
          <w:insideH w:val="nil"/>
          <w:insideV w:val="nil"/>
        </w:tcBorders>
        <w:shd w:val="clear" w:color="auto" w:fill="00758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271B2"/>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B9E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B9EB" w:themeFill="accent3"/>
      </w:tcPr>
    </w:tblStylePr>
    <w:tblStylePr w:type="lastCol">
      <w:rPr>
        <w:b/>
        <w:bCs/>
        <w:color w:val="FFFFFF" w:themeColor="background1"/>
      </w:rPr>
      <w:tblPr/>
      <w:tcPr>
        <w:tcBorders>
          <w:left w:val="nil"/>
          <w:right w:val="nil"/>
          <w:insideH w:val="nil"/>
          <w:insideV w:val="nil"/>
        </w:tcBorders>
        <w:shd w:val="clear" w:color="auto" w:fill="5AB9E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271B2"/>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4"/>
      </w:tcPr>
    </w:tblStylePr>
    <w:tblStylePr w:type="lastCol">
      <w:rPr>
        <w:b/>
        <w:bCs/>
        <w:color w:val="FFFFFF" w:themeColor="background1"/>
      </w:rPr>
      <w:tblPr/>
      <w:tcPr>
        <w:tcBorders>
          <w:left w:val="nil"/>
          <w:right w:val="nil"/>
          <w:insideH w:val="nil"/>
          <w:insideV w:val="nil"/>
        </w:tcBorders>
        <w:shd w:val="clear" w:color="auto" w:fill="004C9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271B2"/>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AA6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AA64" w:themeFill="accent5"/>
      </w:tcPr>
    </w:tblStylePr>
    <w:tblStylePr w:type="lastCol">
      <w:rPr>
        <w:b/>
        <w:bCs/>
        <w:color w:val="FFFFFF" w:themeColor="background1"/>
      </w:rPr>
      <w:tblPr/>
      <w:tcPr>
        <w:tcBorders>
          <w:left w:val="nil"/>
          <w:right w:val="nil"/>
          <w:insideH w:val="nil"/>
          <w:insideV w:val="nil"/>
        </w:tcBorders>
        <w:shd w:val="clear" w:color="auto" w:fill="5AAA6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271B2"/>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43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6643C" w:themeFill="accent6"/>
      </w:tcPr>
    </w:tblStylePr>
    <w:tblStylePr w:type="lastCol">
      <w:rPr>
        <w:b/>
        <w:bCs/>
        <w:color w:val="FFFFFF" w:themeColor="background1"/>
      </w:rPr>
      <w:tblPr/>
      <w:tcPr>
        <w:tcBorders>
          <w:left w:val="nil"/>
          <w:right w:val="nil"/>
          <w:insideH w:val="nil"/>
          <w:insideV w:val="nil"/>
        </w:tcBorders>
        <w:shd w:val="clear" w:color="auto" w:fill="E6643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8271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8271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8271B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8271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8271B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8271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Vpullouttext">
    <w:name w:val="SCV pullout text"/>
    <w:basedOn w:val="SCVbody"/>
    <w:uiPriority w:val="13"/>
    <w:qFormat/>
    <w:rsid w:val="008271B2"/>
    <w:pPr>
      <w:spacing w:after="120"/>
    </w:pPr>
    <w:rPr>
      <w:color w:val="007586" w:themeColor="text2"/>
    </w:rPr>
  </w:style>
  <w:style w:type="paragraph" w:customStyle="1" w:styleId="SCVpulloutheading">
    <w:name w:val="SCV pullout heading"/>
    <w:basedOn w:val="SCVpullouttext"/>
    <w:next w:val="SCVpullouttext"/>
    <w:uiPriority w:val="13"/>
    <w:qFormat/>
    <w:rsid w:val="008271B2"/>
    <w:pPr>
      <w:keepNext/>
      <w:keepLines/>
      <w:spacing w:line="240" w:lineRule="auto"/>
    </w:pPr>
    <w:rPr>
      <w:rFonts w:asciiTheme="majorHAnsi" w:hAnsiTheme="majorHAnsi"/>
      <w:b/>
      <w:sz w:val="24"/>
    </w:rPr>
  </w:style>
  <w:style w:type="table" w:customStyle="1" w:styleId="SCVInformationTable">
    <w:name w:val="SCV Information Table"/>
    <w:basedOn w:val="TableNormal"/>
    <w:uiPriority w:val="99"/>
    <w:rsid w:val="008271B2"/>
    <w:pPr>
      <w:spacing w:before="0" w:line="288" w:lineRule="auto"/>
    </w:pPr>
    <w:tblPr>
      <w:tblCellMar>
        <w:top w:w="284" w:type="dxa"/>
        <w:left w:w="284" w:type="dxa"/>
        <w:bottom w:w="284" w:type="dxa"/>
        <w:right w:w="284" w:type="dxa"/>
      </w:tblCellMar>
    </w:tblPr>
    <w:tcPr>
      <w:shd w:val="clear" w:color="auto" w:fill="F2F2F2" w:themeFill="background1" w:themeFillShade="F2"/>
    </w:tcPr>
  </w:style>
  <w:style w:type="paragraph" w:styleId="NormalWeb">
    <w:name w:val="Normal (Web)"/>
    <w:basedOn w:val="Normal"/>
    <w:uiPriority w:val="99"/>
    <w:semiHidden/>
    <w:rsid w:val="008271B2"/>
    <w:pPr>
      <w:spacing w:before="0" w:after="0" w:line="260" w:lineRule="atLeast"/>
    </w:pPr>
    <w:rPr>
      <w:rFonts w:eastAsia="Times New Roman" w:cs="Times New Roman"/>
      <w:color w:val="000000" w:themeColor="text1"/>
      <w:szCs w:val="24"/>
    </w:rPr>
  </w:style>
  <w:style w:type="character" w:customStyle="1" w:styleId="Heading5Char">
    <w:name w:val="Heading 5 Char"/>
    <w:basedOn w:val="DefaultParagraphFont"/>
    <w:link w:val="Heading5"/>
    <w:uiPriority w:val="1"/>
    <w:semiHidden/>
    <w:rsid w:val="008271B2"/>
    <w:rPr>
      <w:rFonts w:asciiTheme="majorHAnsi" w:eastAsiaTheme="majorEastAsia" w:hAnsiTheme="majorHAnsi" w:cstheme="majorBidi"/>
      <w:color w:val="141A1F" w:themeColor="accent1" w:themeShade="BF"/>
    </w:rPr>
  </w:style>
  <w:style w:type="paragraph" w:customStyle="1" w:styleId="SCVnumberloweralphaindent">
    <w:name w:val="SCV number lower alpha indent"/>
    <w:basedOn w:val="SCVbody"/>
    <w:uiPriority w:val="29"/>
    <w:rsid w:val="008271B2"/>
    <w:pPr>
      <w:numPr>
        <w:ilvl w:val="1"/>
        <w:numId w:val="8"/>
      </w:numPr>
      <w:spacing w:before="60" w:after="60"/>
    </w:pPr>
    <w:rPr>
      <w:rFonts w:eastAsia="Times New Roman" w:cstheme="minorHAnsi"/>
      <w:lang w:eastAsia="en-US"/>
    </w:rPr>
  </w:style>
  <w:style w:type="paragraph" w:customStyle="1" w:styleId="SCVtablebody">
    <w:name w:val="SCV table body"/>
    <w:uiPriority w:val="22"/>
    <w:qFormat/>
    <w:rsid w:val="008271B2"/>
    <w:pPr>
      <w:spacing w:before="80" w:after="60" w:line="240" w:lineRule="atLeast"/>
    </w:pPr>
    <w:rPr>
      <w:rFonts w:eastAsia="Times New Roman" w:cstheme="minorHAnsi"/>
      <w:sz w:val="18"/>
      <w:szCs w:val="21"/>
      <w:lang w:eastAsia="en-US"/>
    </w:rPr>
  </w:style>
  <w:style w:type="paragraph" w:customStyle="1" w:styleId="SCVnumberdigit">
    <w:name w:val="SCV number digit"/>
    <w:basedOn w:val="SCVbody"/>
    <w:uiPriority w:val="29"/>
    <w:rsid w:val="008271B2"/>
    <w:pPr>
      <w:numPr>
        <w:numId w:val="8"/>
      </w:numPr>
      <w:spacing w:before="60" w:after="60"/>
    </w:pPr>
    <w:rPr>
      <w:rFonts w:eastAsia="Times New Roman" w:cstheme="minorHAnsi"/>
      <w:lang w:eastAsia="en-US"/>
    </w:rPr>
  </w:style>
  <w:style w:type="paragraph" w:customStyle="1" w:styleId="SCVtablecolhead">
    <w:name w:val="SCV table col head"/>
    <w:uiPriority w:val="3"/>
    <w:qFormat/>
    <w:rsid w:val="008271B2"/>
    <w:pPr>
      <w:keepNext/>
      <w:keepLines/>
      <w:spacing w:before="80" w:after="60" w:line="240" w:lineRule="auto"/>
    </w:pPr>
    <w:rPr>
      <w:rFonts w:eastAsia="Times New Roman" w:cstheme="minorHAnsi"/>
      <w:b/>
      <w:color w:val="007586" w:themeColor="text2"/>
      <w:sz w:val="18"/>
      <w:szCs w:val="18"/>
      <w:lang w:eastAsia="en-US"/>
    </w:rPr>
  </w:style>
  <w:style w:type="paragraph" w:customStyle="1" w:styleId="SCVbodyaftertablefigure">
    <w:name w:val="SCV body after table/figure"/>
    <w:basedOn w:val="SCVbody"/>
    <w:next w:val="SCVbody"/>
    <w:uiPriority w:val="24"/>
    <w:rsid w:val="008271B2"/>
    <w:pPr>
      <w:spacing w:before="240"/>
    </w:pPr>
    <w:rPr>
      <w:rFonts w:eastAsia="Times New Roman" w:cstheme="minorHAnsi"/>
      <w:lang w:eastAsia="en-US"/>
    </w:rPr>
  </w:style>
  <w:style w:type="paragraph" w:customStyle="1" w:styleId="SCVquote">
    <w:name w:val="SCV quote"/>
    <w:basedOn w:val="SCVbody"/>
    <w:uiPriority w:val="29"/>
    <w:rsid w:val="008271B2"/>
    <w:pPr>
      <w:ind w:left="397"/>
    </w:pPr>
    <w:rPr>
      <w:rFonts w:eastAsia="Times New Roman" w:cstheme="minorHAnsi"/>
      <w:color w:val="007586" w:themeColor="text2"/>
      <w:szCs w:val="18"/>
      <w:lang w:eastAsia="en-US"/>
    </w:rPr>
  </w:style>
  <w:style w:type="numbering" w:customStyle="1" w:styleId="ZZBulletsafternumbers">
    <w:name w:val="ZZ Bullets after numbers"/>
    <w:basedOn w:val="NoList"/>
    <w:uiPriority w:val="99"/>
    <w:rsid w:val="008271B2"/>
    <w:pPr>
      <w:numPr>
        <w:numId w:val="7"/>
      </w:numPr>
    </w:pPr>
  </w:style>
  <w:style w:type="paragraph" w:customStyle="1" w:styleId="SCVbulletafternumbers">
    <w:name w:val="SCV bullet after numbers"/>
    <w:basedOn w:val="SCVbody"/>
    <w:uiPriority w:val="24"/>
    <w:rsid w:val="008271B2"/>
    <w:pPr>
      <w:numPr>
        <w:ilvl w:val="1"/>
        <w:numId w:val="7"/>
      </w:numPr>
      <w:spacing w:before="60" w:after="60"/>
    </w:pPr>
  </w:style>
  <w:style w:type="paragraph" w:customStyle="1" w:styleId="SCVquotebullet1">
    <w:name w:val="SCV quote bullet 1"/>
    <w:basedOn w:val="SCVquote"/>
    <w:uiPriority w:val="29"/>
    <w:rsid w:val="00C03988"/>
    <w:pPr>
      <w:numPr>
        <w:numId w:val="10"/>
      </w:numPr>
      <w:spacing w:before="60" w:after="60"/>
    </w:pPr>
  </w:style>
  <w:style w:type="paragraph" w:customStyle="1" w:styleId="SCVquotebullet2">
    <w:name w:val="SCV quote bullet 2"/>
    <w:basedOn w:val="SCVquote"/>
    <w:uiPriority w:val="29"/>
    <w:rsid w:val="00C03988"/>
    <w:pPr>
      <w:numPr>
        <w:ilvl w:val="1"/>
        <w:numId w:val="10"/>
      </w:numPr>
      <w:spacing w:before="60" w:after="60"/>
    </w:pPr>
  </w:style>
  <w:style w:type="paragraph" w:customStyle="1" w:styleId="SCVtablebullet1">
    <w:name w:val="SCV table bullet 1"/>
    <w:basedOn w:val="SCVtablebody"/>
    <w:uiPriority w:val="23"/>
    <w:qFormat/>
    <w:rsid w:val="008271B2"/>
    <w:pPr>
      <w:numPr>
        <w:numId w:val="11"/>
      </w:numPr>
    </w:pPr>
    <w:rPr>
      <w:szCs w:val="18"/>
    </w:rPr>
  </w:style>
  <w:style w:type="paragraph" w:customStyle="1" w:styleId="SCVtablebullet2">
    <w:name w:val="SCV table bullet 2"/>
    <w:basedOn w:val="SCVtablebody"/>
    <w:uiPriority w:val="23"/>
    <w:rsid w:val="008271B2"/>
    <w:pPr>
      <w:numPr>
        <w:ilvl w:val="1"/>
        <w:numId w:val="11"/>
      </w:numPr>
    </w:pPr>
    <w:rPr>
      <w:szCs w:val="18"/>
    </w:rPr>
  </w:style>
  <w:style w:type="character" w:customStyle="1" w:styleId="SCVbodyChar">
    <w:name w:val="SCV body Char"/>
    <w:basedOn w:val="DefaultParagraphFont"/>
    <w:link w:val="SCVbody"/>
    <w:locked/>
    <w:rsid w:val="008271B2"/>
  </w:style>
  <w:style w:type="numbering" w:customStyle="1" w:styleId="ZZNumbersdigit">
    <w:name w:val="ZZ Numbers digit"/>
    <w:rsid w:val="008271B2"/>
    <w:pPr>
      <w:numPr>
        <w:numId w:val="8"/>
      </w:numPr>
    </w:pPr>
  </w:style>
  <w:style w:type="numbering" w:customStyle="1" w:styleId="ZZTablebullets">
    <w:name w:val="ZZ Table bullets"/>
    <w:rsid w:val="008271B2"/>
    <w:pPr>
      <w:numPr>
        <w:numId w:val="11"/>
      </w:numPr>
    </w:pPr>
  </w:style>
  <w:style w:type="numbering" w:customStyle="1" w:styleId="ZZQuotebullets">
    <w:name w:val="ZZ Quote bullets"/>
    <w:rsid w:val="00C03988"/>
    <w:pPr>
      <w:numPr>
        <w:numId w:val="10"/>
      </w:numPr>
    </w:pPr>
  </w:style>
  <w:style w:type="paragraph" w:customStyle="1" w:styleId="SCVheader">
    <w:name w:val="SCV header"/>
    <w:basedOn w:val="Header"/>
    <w:uiPriority w:val="1"/>
    <w:rsid w:val="008271B2"/>
    <w:pPr>
      <w:pBdr>
        <w:bottom w:val="single" w:sz="24" w:space="1" w:color="CCCCD0"/>
      </w:pBdr>
    </w:pPr>
  </w:style>
  <w:style w:type="paragraph" w:customStyle="1" w:styleId="SCVtablerowhead">
    <w:name w:val="SCV table row head"/>
    <w:basedOn w:val="SCVtablecolhead"/>
    <w:uiPriority w:val="21"/>
    <w:qFormat/>
    <w:rsid w:val="008271B2"/>
    <w:rPr>
      <w:rFonts w:cs="Times New Roman"/>
    </w:rPr>
  </w:style>
  <w:style w:type="paragraph" w:customStyle="1" w:styleId="SCVaccessibilitypara">
    <w:name w:val="SCV accessibility para"/>
    <w:basedOn w:val="SCVbody"/>
    <w:uiPriority w:val="29"/>
    <w:rsid w:val="008271B2"/>
    <w:rPr>
      <w:sz w:val="24"/>
    </w:rPr>
  </w:style>
  <w:style w:type="character" w:styleId="UnresolvedMention">
    <w:name w:val="Unresolved Mention"/>
    <w:basedOn w:val="DefaultParagraphFont"/>
    <w:uiPriority w:val="99"/>
    <w:unhideWhenUsed/>
    <w:rsid w:val="008271B2"/>
    <w:rPr>
      <w:color w:val="605E5C"/>
      <w:shd w:val="clear" w:color="auto" w:fill="E1DFDD"/>
    </w:rPr>
  </w:style>
  <w:style w:type="character" w:styleId="FollowedHyperlink">
    <w:name w:val="FollowedHyperlink"/>
    <w:basedOn w:val="DefaultParagraphFont"/>
    <w:uiPriority w:val="1"/>
    <w:rsid w:val="008271B2"/>
    <w:rPr>
      <w:color w:val="007586" w:themeColor="text2"/>
      <w:u w:val="single"/>
    </w:rPr>
  </w:style>
  <w:style w:type="table" w:customStyle="1" w:styleId="SCVpulloutbox">
    <w:name w:val="SCV pullout box"/>
    <w:basedOn w:val="PlainTable1"/>
    <w:uiPriority w:val="99"/>
    <w:rsid w:val="008271B2"/>
    <w:pPr>
      <w:spacing w:before="0" w:after="120" w:line="300" w:lineRule="auto"/>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113" w:type="dxa"/>
        <w:right w:w="284" w:type="dxa"/>
      </w:tblCellMar>
    </w:tblPr>
    <w:tcPr>
      <w:shd w:val="clear" w:color="auto" w:fill="EDF5F7"/>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ZZTablenumbers">
    <w:name w:val="ZZ Table numbers"/>
    <w:basedOn w:val="NoList"/>
    <w:uiPriority w:val="99"/>
    <w:rsid w:val="008271B2"/>
    <w:pPr>
      <w:numPr>
        <w:numId w:val="12"/>
      </w:numPr>
    </w:pPr>
  </w:style>
  <w:style w:type="paragraph" w:customStyle="1" w:styleId="SCVtablenumber1">
    <w:name w:val="SCV table number 1"/>
    <w:basedOn w:val="SCVtablebody"/>
    <w:uiPriority w:val="29"/>
    <w:rsid w:val="008271B2"/>
    <w:pPr>
      <w:numPr>
        <w:numId w:val="12"/>
      </w:numPr>
    </w:pPr>
  </w:style>
  <w:style w:type="paragraph" w:customStyle="1" w:styleId="SCVtablenumber2">
    <w:name w:val="SCV table number 2"/>
    <w:basedOn w:val="SCVtablebody"/>
    <w:uiPriority w:val="29"/>
    <w:rsid w:val="008271B2"/>
    <w:pPr>
      <w:numPr>
        <w:ilvl w:val="1"/>
        <w:numId w:val="12"/>
      </w:numPr>
      <w:spacing w:before="60" w:line="192" w:lineRule="atLeast"/>
    </w:pPr>
    <w:rPr>
      <w:rFonts w:eastAsiaTheme="minorHAnsi"/>
    </w:rPr>
  </w:style>
  <w:style w:type="paragraph" w:customStyle="1" w:styleId="SCVTOCheading">
    <w:name w:val="SCV TOC heading"/>
    <w:basedOn w:val="Heading1"/>
    <w:uiPriority w:val="29"/>
    <w:rsid w:val="008271B2"/>
  </w:style>
  <w:style w:type="paragraph" w:customStyle="1" w:styleId="SCVprotectivemarkingbelowsubtitle">
    <w:name w:val="SCV protective marking below subtitle"/>
    <w:basedOn w:val="SCVbody"/>
    <w:uiPriority w:val="1"/>
    <w:rsid w:val="00C77CE8"/>
    <w:pPr>
      <w:spacing w:before="400" w:after="400" w:line="240" w:lineRule="auto"/>
    </w:pPr>
    <w:rPr>
      <w:caps/>
      <w:sz w:val="24"/>
      <w:szCs w:val="24"/>
    </w:rPr>
  </w:style>
  <w:style w:type="character" w:styleId="CommentReference">
    <w:name w:val="annotation reference"/>
    <w:basedOn w:val="DefaultParagraphFont"/>
    <w:uiPriority w:val="1"/>
    <w:semiHidden/>
    <w:unhideWhenUsed/>
    <w:rsid w:val="008271B2"/>
    <w:rPr>
      <w:sz w:val="16"/>
      <w:szCs w:val="16"/>
    </w:rPr>
  </w:style>
  <w:style w:type="paragraph" w:styleId="CommentText">
    <w:name w:val="annotation text"/>
    <w:basedOn w:val="Normal"/>
    <w:link w:val="CommentTextChar"/>
    <w:uiPriority w:val="1"/>
    <w:semiHidden/>
    <w:unhideWhenUsed/>
    <w:rsid w:val="008271B2"/>
    <w:pPr>
      <w:spacing w:line="240" w:lineRule="auto"/>
    </w:pPr>
  </w:style>
  <w:style w:type="character" w:customStyle="1" w:styleId="CommentTextChar">
    <w:name w:val="Comment Text Char"/>
    <w:basedOn w:val="DefaultParagraphFont"/>
    <w:link w:val="CommentText"/>
    <w:uiPriority w:val="1"/>
    <w:semiHidden/>
    <w:rsid w:val="008271B2"/>
  </w:style>
  <w:style w:type="paragraph" w:styleId="CommentSubject">
    <w:name w:val="annotation subject"/>
    <w:basedOn w:val="CommentText"/>
    <w:next w:val="CommentText"/>
    <w:link w:val="CommentSubjectChar"/>
    <w:uiPriority w:val="1"/>
    <w:semiHidden/>
    <w:unhideWhenUsed/>
    <w:rsid w:val="008271B2"/>
    <w:rPr>
      <w:b/>
      <w:bCs/>
    </w:rPr>
  </w:style>
  <w:style w:type="character" w:customStyle="1" w:styleId="CommentSubjectChar">
    <w:name w:val="Comment Subject Char"/>
    <w:basedOn w:val="CommentTextChar"/>
    <w:link w:val="CommentSubject"/>
    <w:uiPriority w:val="1"/>
    <w:semiHidden/>
    <w:rsid w:val="008271B2"/>
    <w:rPr>
      <w:b/>
      <w:bCs/>
    </w:rPr>
  </w:style>
  <w:style w:type="paragraph" w:styleId="Revision">
    <w:name w:val="Revision"/>
    <w:hidden/>
    <w:uiPriority w:val="99"/>
    <w:semiHidden/>
    <w:rsid w:val="005416D7"/>
    <w:pPr>
      <w:spacing w:before="0" w:after="0" w:line="240" w:lineRule="auto"/>
    </w:pPr>
  </w:style>
  <w:style w:type="paragraph" w:customStyle="1" w:styleId="SCVimprint">
    <w:name w:val="SCV imprint"/>
    <w:basedOn w:val="SCVbody"/>
    <w:uiPriority w:val="1"/>
    <w:rsid w:val="008271B2"/>
    <w:pPr>
      <w:spacing w:before="0" w:after="120"/>
    </w:pPr>
    <w:rPr>
      <w:sz w:val="18"/>
      <w:szCs w:val="18"/>
    </w:rPr>
  </w:style>
  <w:style w:type="paragraph" w:customStyle="1" w:styleId="SCVpulloutbullet">
    <w:name w:val="SCV pullout bullet"/>
    <w:basedOn w:val="SCVpullouttext"/>
    <w:uiPriority w:val="1"/>
    <w:rsid w:val="008271B2"/>
    <w:pPr>
      <w:numPr>
        <w:numId w:val="9"/>
      </w:numPr>
      <w:spacing w:before="0"/>
    </w:pPr>
  </w:style>
  <w:style w:type="numbering" w:customStyle="1" w:styleId="ZZPulloutbullets">
    <w:name w:val="ZZ Pullout bullets"/>
    <w:basedOn w:val="NoList"/>
    <w:uiPriority w:val="99"/>
    <w:rsid w:val="008271B2"/>
    <w:pPr>
      <w:numPr>
        <w:numId w:val="9"/>
      </w:numPr>
    </w:pPr>
  </w:style>
  <w:style w:type="paragraph" w:customStyle="1" w:styleId="SCVborderabovetitle">
    <w:name w:val="SCV border above title"/>
    <w:basedOn w:val="SCVbody"/>
    <w:uiPriority w:val="1"/>
    <w:rsid w:val="008271B2"/>
    <w:pPr>
      <w:pBdr>
        <w:top w:val="single" w:sz="24" w:space="1" w:color="D9D9D9" w:themeColor="background1" w:themeShade="D9"/>
      </w:pBdr>
      <w:spacing w:before="0" w:after="0"/>
    </w:pPr>
    <w:rPr>
      <w:sz w:val="12"/>
    </w:rPr>
  </w:style>
  <w:style w:type="paragraph" w:customStyle="1" w:styleId="SCVdate">
    <w:name w:val="SCV date"/>
    <w:basedOn w:val="SCVbody"/>
    <w:uiPriority w:val="1"/>
    <w:rsid w:val="008271B2"/>
    <w:pPr>
      <w:spacing w:before="0" w:after="0"/>
    </w:pPr>
    <w:rPr>
      <w:b/>
      <w:bCs/>
      <w:sz w:val="28"/>
      <w:szCs w:val="28"/>
    </w:rPr>
  </w:style>
  <w:style w:type="paragraph" w:customStyle="1" w:styleId="SCVfooter">
    <w:name w:val="SCV footer"/>
    <w:basedOn w:val="Footer"/>
    <w:uiPriority w:val="99"/>
    <w:rsid w:val="008271B2"/>
    <w:pPr>
      <w:pBdr>
        <w:top w:val="single" w:sz="8" w:space="6" w:color="CCCCD0"/>
      </w:pBdr>
      <w:spacing w:line="240" w:lineRule="auto"/>
    </w:pPr>
    <w:rPr>
      <w:sz w:val="18"/>
    </w:rPr>
  </w:style>
  <w:style w:type="character" w:customStyle="1" w:styleId="normaltextrun">
    <w:name w:val="normaltextrun"/>
    <w:basedOn w:val="DefaultParagraphFont"/>
    <w:rsid w:val="00F300B2"/>
  </w:style>
  <w:style w:type="character" w:styleId="Mention">
    <w:name w:val="Mention"/>
    <w:basedOn w:val="DefaultParagraphFont"/>
    <w:uiPriority w:val="99"/>
    <w:unhideWhenUsed/>
    <w:rsid w:val="005A4C2B"/>
    <w:rPr>
      <w:color w:val="2B579A"/>
      <w:shd w:val="clear" w:color="auto" w:fill="E1DFDD"/>
    </w:rPr>
  </w:style>
  <w:style w:type="character" w:customStyle="1" w:styleId="eop">
    <w:name w:val="eop"/>
    <w:basedOn w:val="DefaultParagraphFont"/>
    <w:rsid w:val="00031E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846884">
      <w:bodyDiv w:val="1"/>
      <w:marLeft w:val="0"/>
      <w:marRight w:val="0"/>
      <w:marTop w:val="0"/>
      <w:marBottom w:val="0"/>
      <w:divBdr>
        <w:top w:val="none" w:sz="0" w:space="0" w:color="auto"/>
        <w:left w:val="none" w:sz="0" w:space="0" w:color="auto"/>
        <w:bottom w:val="none" w:sz="0" w:space="0" w:color="auto"/>
        <w:right w:val="none" w:sz="0" w:space="0" w:color="auto"/>
      </w:divBdr>
    </w:div>
    <w:div w:id="391854816">
      <w:bodyDiv w:val="1"/>
      <w:marLeft w:val="0"/>
      <w:marRight w:val="0"/>
      <w:marTop w:val="0"/>
      <w:marBottom w:val="0"/>
      <w:divBdr>
        <w:top w:val="none" w:sz="0" w:space="0" w:color="auto"/>
        <w:left w:val="none" w:sz="0" w:space="0" w:color="auto"/>
        <w:bottom w:val="none" w:sz="0" w:space="0" w:color="auto"/>
        <w:right w:val="none" w:sz="0" w:space="0" w:color="auto"/>
      </w:divBdr>
    </w:div>
    <w:div w:id="494997134">
      <w:bodyDiv w:val="1"/>
      <w:marLeft w:val="0"/>
      <w:marRight w:val="0"/>
      <w:marTop w:val="0"/>
      <w:marBottom w:val="0"/>
      <w:divBdr>
        <w:top w:val="none" w:sz="0" w:space="0" w:color="auto"/>
        <w:left w:val="none" w:sz="0" w:space="0" w:color="auto"/>
        <w:bottom w:val="none" w:sz="0" w:space="0" w:color="auto"/>
        <w:right w:val="none" w:sz="0" w:space="0" w:color="auto"/>
      </w:divBdr>
      <w:divsChild>
        <w:div w:id="581378238">
          <w:marLeft w:val="0"/>
          <w:marRight w:val="0"/>
          <w:marTop w:val="0"/>
          <w:marBottom w:val="0"/>
          <w:divBdr>
            <w:top w:val="none" w:sz="0" w:space="0" w:color="auto"/>
            <w:left w:val="none" w:sz="0" w:space="0" w:color="auto"/>
            <w:bottom w:val="none" w:sz="0" w:space="0" w:color="auto"/>
            <w:right w:val="none" w:sz="0" w:space="0" w:color="auto"/>
          </w:divBdr>
        </w:div>
        <w:div w:id="1037588926">
          <w:marLeft w:val="0"/>
          <w:marRight w:val="0"/>
          <w:marTop w:val="0"/>
          <w:marBottom w:val="0"/>
          <w:divBdr>
            <w:top w:val="none" w:sz="0" w:space="0" w:color="auto"/>
            <w:left w:val="none" w:sz="0" w:space="0" w:color="auto"/>
            <w:bottom w:val="none" w:sz="0" w:space="0" w:color="auto"/>
            <w:right w:val="none" w:sz="0" w:space="0" w:color="auto"/>
          </w:divBdr>
        </w:div>
        <w:div w:id="1103452711">
          <w:marLeft w:val="0"/>
          <w:marRight w:val="0"/>
          <w:marTop w:val="0"/>
          <w:marBottom w:val="0"/>
          <w:divBdr>
            <w:top w:val="none" w:sz="0" w:space="0" w:color="auto"/>
            <w:left w:val="none" w:sz="0" w:space="0" w:color="auto"/>
            <w:bottom w:val="none" w:sz="0" w:space="0" w:color="auto"/>
            <w:right w:val="none" w:sz="0" w:space="0" w:color="auto"/>
          </w:divBdr>
        </w:div>
        <w:div w:id="1578855721">
          <w:marLeft w:val="0"/>
          <w:marRight w:val="0"/>
          <w:marTop w:val="0"/>
          <w:marBottom w:val="0"/>
          <w:divBdr>
            <w:top w:val="none" w:sz="0" w:space="0" w:color="auto"/>
            <w:left w:val="none" w:sz="0" w:space="0" w:color="auto"/>
            <w:bottom w:val="none" w:sz="0" w:space="0" w:color="auto"/>
            <w:right w:val="none" w:sz="0" w:space="0" w:color="auto"/>
          </w:divBdr>
        </w:div>
        <w:div w:id="1582712186">
          <w:marLeft w:val="0"/>
          <w:marRight w:val="0"/>
          <w:marTop w:val="0"/>
          <w:marBottom w:val="0"/>
          <w:divBdr>
            <w:top w:val="none" w:sz="0" w:space="0" w:color="auto"/>
            <w:left w:val="none" w:sz="0" w:space="0" w:color="auto"/>
            <w:bottom w:val="none" w:sz="0" w:space="0" w:color="auto"/>
            <w:right w:val="none" w:sz="0" w:space="0" w:color="auto"/>
          </w:divBdr>
        </w:div>
        <w:div w:id="1708679580">
          <w:marLeft w:val="0"/>
          <w:marRight w:val="0"/>
          <w:marTop w:val="0"/>
          <w:marBottom w:val="0"/>
          <w:divBdr>
            <w:top w:val="none" w:sz="0" w:space="0" w:color="auto"/>
            <w:left w:val="none" w:sz="0" w:space="0" w:color="auto"/>
            <w:bottom w:val="none" w:sz="0" w:space="0" w:color="auto"/>
            <w:right w:val="none" w:sz="0" w:space="0" w:color="auto"/>
          </w:divBdr>
        </w:div>
        <w:div w:id="1948811135">
          <w:marLeft w:val="0"/>
          <w:marRight w:val="0"/>
          <w:marTop w:val="0"/>
          <w:marBottom w:val="0"/>
          <w:divBdr>
            <w:top w:val="none" w:sz="0" w:space="0" w:color="auto"/>
            <w:left w:val="none" w:sz="0" w:space="0" w:color="auto"/>
            <w:bottom w:val="none" w:sz="0" w:space="0" w:color="auto"/>
            <w:right w:val="none" w:sz="0" w:space="0" w:color="auto"/>
          </w:divBdr>
        </w:div>
      </w:divsChild>
    </w:div>
    <w:div w:id="717513857">
      <w:bodyDiv w:val="1"/>
      <w:marLeft w:val="0"/>
      <w:marRight w:val="0"/>
      <w:marTop w:val="0"/>
      <w:marBottom w:val="0"/>
      <w:divBdr>
        <w:top w:val="none" w:sz="0" w:space="0" w:color="auto"/>
        <w:left w:val="none" w:sz="0" w:space="0" w:color="auto"/>
        <w:bottom w:val="none" w:sz="0" w:space="0" w:color="auto"/>
        <w:right w:val="none" w:sz="0" w:space="0" w:color="auto"/>
      </w:divBdr>
      <w:divsChild>
        <w:div w:id="899633597">
          <w:marLeft w:val="0"/>
          <w:marRight w:val="0"/>
          <w:marTop w:val="0"/>
          <w:marBottom w:val="0"/>
          <w:divBdr>
            <w:top w:val="none" w:sz="0" w:space="0" w:color="auto"/>
            <w:left w:val="none" w:sz="0" w:space="0" w:color="auto"/>
            <w:bottom w:val="none" w:sz="0" w:space="0" w:color="auto"/>
            <w:right w:val="none" w:sz="0" w:space="0" w:color="auto"/>
          </w:divBdr>
        </w:div>
        <w:div w:id="922647402">
          <w:marLeft w:val="0"/>
          <w:marRight w:val="0"/>
          <w:marTop w:val="0"/>
          <w:marBottom w:val="0"/>
          <w:divBdr>
            <w:top w:val="none" w:sz="0" w:space="0" w:color="auto"/>
            <w:left w:val="none" w:sz="0" w:space="0" w:color="auto"/>
            <w:bottom w:val="none" w:sz="0" w:space="0" w:color="auto"/>
            <w:right w:val="none" w:sz="0" w:space="0" w:color="auto"/>
          </w:divBdr>
        </w:div>
        <w:div w:id="959384446">
          <w:marLeft w:val="0"/>
          <w:marRight w:val="0"/>
          <w:marTop w:val="0"/>
          <w:marBottom w:val="0"/>
          <w:divBdr>
            <w:top w:val="none" w:sz="0" w:space="0" w:color="auto"/>
            <w:left w:val="none" w:sz="0" w:space="0" w:color="auto"/>
            <w:bottom w:val="none" w:sz="0" w:space="0" w:color="auto"/>
            <w:right w:val="none" w:sz="0" w:space="0" w:color="auto"/>
          </w:divBdr>
        </w:div>
        <w:div w:id="987050409">
          <w:marLeft w:val="0"/>
          <w:marRight w:val="0"/>
          <w:marTop w:val="0"/>
          <w:marBottom w:val="0"/>
          <w:divBdr>
            <w:top w:val="none" w:sz="0" w:space="0" w:color="auto"/>
            <w:left w:val="none" w:sz="0" w:space="0" w:color="auto"/>
            <w:bottom w:val="none" w:sz="0" w:space="0" w:color="auto"/>
            <w:right w:val="none" w:sz="0" w:space="0" w:color="auto"/>
          </w:divBdr>
        </w:div>
        <w:div w:id="1528367712">
          <w:marLeft w:val="0"/>
          <w:marRight w:val="0"/>
          <w:marTop w:val="0"/>
          <w:marBottom w:val="0"/>
          <w:divBdr>
            <w:top w:val="none" w:sz="0" w:space="0" w:color="auto"/>
            <w:left w:val="none" w:sz="0" w:space="0" w:color="auto"/>
            <w:bottom w:val="none" w:sz="0" w:space="0" w:color="auto"/>
            <w:right w:val="none" w:sz="0" w:space="0" w:color="auto"/>
          </w:divBdr>
          <w:divsChild>
            <w:div w:id="281498291">
              <w:marLeft w:val="0"/>
              <w:marRight w:val="0"/>
              <w:marTop w:val="0"/>
              <w:marBottom w:val="0"/>
              <w:divBdr>
                <w:top w:val="none" w:sz="0" w:space="0" w:color="auto"/>
                <w:left w:val="none" w:sz="0" w:space="0" w:color="auto"/>
                <w:bottom w:val="none" w:sz="0" w:space="0" w:color="auto"/>
                <w:right w:val="none" w:sz="0" w:space="0" w:color="auto"/>
              </w:divBdr>
            </w:div>
            <w:div w:id="1247573846">
              <w:marLeft w:val="0"/>
              <w:marRight w:val="0"/>
              <w:marTop w:val="0"/>
              <w:marBottom w:val="0"/>
              <w:divBdr>
                <w:top w:val="none" w:sz="0" w:space="0" w:color="auto"/>
                <w:left w:val="none" w:sz="0" w:space="0" w:color="auto"/>
                <w:bottom w:val="none" w:sz="0" w:space="0" w:color="auto"/>
                <w:right w:val="none" w:sz="0" w:space="0" w:color="auto"/>
              </w:divBdr>
            </w:div>
            <w:div w:id="1538813470">
              <w:marLeft w:val="0"/>
              <w:marRight w:val="0"/>
              <w:marTop w:val="0"/>
              <w:marBottom w:val="0"/>
              <w:divBdr>
                <w:top w:val="none" w:sz="0" w:space="0" w:color="auto"/>
                <w:left w:val="none" w:sz="0" w:space="0" w:color="auto"/>
                <w:bottom w:val="none" w:sz="0" w:space="0" w:color="auto"/>
                <w:right w:val="none" w:sz="0" w:space="0" w:color="auto"/>
              </w:divBdr>
            </w:div>
          </w:divsChild>
        </w:div>
        <w:div w:id="1565481835">
          <w:marLeft w:val="0"/>
          <w:marRight w:val="0"/>
          <w:marTop w:val="0"/>
          <w:marBottom w:val="0"/>
          <w:divBdr>
            <w:top w:val="none" w:sz="0" w:space="0" w:color="auto"/>
            <w:left w:val="none" w:sz="0" w:space="0" w:color="auto"/>
            <w:bottom w:val="none" w:sz="0" w:space="0" w:color="auto"/>
            <w:right w:val="none" w:sz="0" w:space="0" w:color="auto"/>
          </w:divBdr>
        </w:div>
        <w:div w:id="1579680205">
          <w:marLeft w:val="0"/>
          <w:marRight w:val="0"/>
          <w:marTop w:val="0"/>
          <w:marBottom w:val="0"/>
          <w:divBdr>
            <w:top w:val="none" w:sz="0" w:space="0" w:color="auto"/>
            <w:left w:val="none" w:sz="0" w:space="0" w:color="auto"/>
            <w:bottom w:val="none" w:sz="0" w:space="0" w:color="auto"/>
            <w:right w:val="none" w:sz="0" w:space="0" w:color="auto"/>
          </w:divBdr>
          <w:divsChild>
            <w:div w:id="736325815">
              <w:marLeft w:val="0"/>
              <w:marRight w:val="0"/>
              <w:marTop w:val="0"/>
              <w:marBottom w:val="0"/>
              <w:divBdr>
                <w:top w:val="none" w:sz="0" w:space="0" w:color="auto"/>
                <w:left w:val="none" w:sz="0" w:space="0" w:color="auto"/>
                <w:bottom w:val="none" w:sz="0" w:space="0" w:color="auto"/>
                <w:right w:val="none" w:sz="0" w:space="0" w:color="auto"/>
              </w:divBdr>
            </w:div>
            <w:div w:id="1172646734">
              <w:marLeft w:val="0"/>
              <w:marRight w:val="0"/>
              <w:marTop w:val="0"/>
              <w:marBottom w:val="0"/>
              <w:divBdr>
                <w:top w:val="none" w:sz="0" w:space="0" w:color="auto"/>
                <w:left w:val="none" w:sz="0" w:space="0" w:color="auto"/>
                <w:bottom w:val="none" w:sz="0" w:space="0" w:color="auto"/>
                <w:right w:val="none" w:sz="0" w:space="0" w:color="auto"/>
              </w:divBdr>
            </w:div>
            <w:div w:id="1721397487">
              <w:marLeft w:val="0"/>
              <w:marRight w:val="0"/>
              <w:marTop w:val="0"/>
              <w:marBottom w:val="0"/>
              <w:divBdr>
                <w:top w:val="none" w:sz="0" w:space="0" w:color="auto"/>
                <w:left w:val="none" w:sz="0" w:space="0" w:color="auto"/>
                <w:bottom w:val="none" w:sz="0" w:space="0" w:color="auto"/>
                <w:right w:val="none" w:sz="0" w:space="0" w:color="auto"/>
              </w:divBdr>
            </w:div>
          </w:divsChild>
        </w:div>
        <w:div w:id="1780106686">
          <w:marLeft w:val="0"/>
          <w:marRight w:val="0"/>
          <w:marTop w:val="0"/>
          <w:marBottom w:val="0"/>
          <w:divBdr>
            <w:top w:val="none" w:sz="0" w:space="0" w:color="auto"/>
            <w:left w:val="none" w:sz="0" w:space="0" w:color="auto"/>
            <w:bottom w:val="none" w:sz="0" w:space="0" w:color="auto"/>
            <w:right w:val="none" w:sz="0" w:space="0" w:color="auto"/>
          </w:divBdr>
          <w:divsChild>
            <w:div w:id="39329991">
              <w:marLeft w:val="0"/>
              <w:marRight w:val="0"/>
              <w:marTop w:val="0"/>
              <w:marBottom w:val="0"/>
              <w:divBdr>
                <w:top w:val="none" w:sz="0" w:space="0" w:color="auto"/>
                <w:left w:val="none" w:sz="0" w:space="0" w:color="auto"/>
                <w:bottom w:val="none" w:sz="0" w:space="0" w:color="auto"/>
                <w:right w:val="none" w:sz="0" w:space="0" w:color="auto"/>
              </w:divBdr>
            </w:div>
            <w:div w:id="192693041">
              <w:marLeft w:val="0"/>
              <w:marRight w:val="0"/>
              <w:marTop w:val="0"/>
              <w:marBottom w:val="0"/>
              <w:divBdr>
                <w:top w:val="none" w:sz="0" w:space="0" w:color="auto"/>
                <w:left w:val="none" w:sz="0" w:space="0" w:color="auto"/>
                <w:bottom w:val="none" w:sz="0" w:space="0" w:color="auto"/>
                <w:right w:val="none" w:sz="0" w:space="0" w:color="auto"/>
              </w:divBdr>
            </w:div>
            <w:div w:id="120536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4430">
      <w:bodyDiv w:val="1"/>
      <w:marLeft w:val="0"/>
      <w:marRight w:val="0"/>
      <w:marTop w:val="0"/>
      <w:marBottom w:val="0"/>
      <w:divBdr>
        <w:top w:val="none" w:sz="0" w:space="0" w:color="auto"/>
        <w:left w:val="none" w:sz="0" w:space="0" w:color="auto"/>
        <w:bottom w:val="none" w:sz="0" w:space="0" w:color="auto"/>
        <w:right w:val="none" w:sz="0" w:space="0" w:color="auto"/>
      </w:divBdr>
    </w:div>
    <w:div w:id="815031036">
      <w:bodyDiv w:val="1"/>
      <w:marLeft w:val="0"/>
      <w:marRight w:val="0"/>
      <w:marTop w:val="0"/>
      <w:marBottom w:val="0"/>
      <w:divBdr>
        <w:top w:val="none" w:sz="0" w:space="0" w:color="auto"/>
        <w:left w:val="none" w:sz="0" w:space="0" w:color="auto"/>
        <w:bottom w:val="none" w:sz="0" w:space="0" w:color="auto"/>
        <w:right w:val="none" w:sz="0" w:space="0" w:color="auto"/>
      </w:divBdr>
    </w:div>
    <w:div w:id="843667623">
      <w:bodyDiv w:val="1"/>
      <w:marLeft w:val="0"/>
      <w:marRight w:val="0"/>
      <w:marTop w:val="0"/>
      <w:marBottom w:val="0"/>
      <w:divBdr>
        <w:top w:val="none" w:sz="0" w:space="0" w:color="auto"/>
        <w:left w:val="none" w:sz="0" w:space="0" w:color="auto"/>
        <w:bottom w:val="none" w:sz="0" w:space="0" w:color="auto"/>
        <w:right w:val="none" w:sz="0" w:space="0" w:color="auto"/>
      </w:divBdr>
    </w:div>
    <w:div w:id="844511306">
      <w:bodyDiv w:val="1"/>
      <w:marLeft w:val="0"/>
      <w:marRight w:val="0"/>
      <w:marTop w:val="0"/>
      <w:marBottom w:val="0"/>
      <w:divBdr>
        <w:top w:val="none" w:sz="0" w:space="0" w:color="auto"/>
        <w:left w:val="none" w:sz="0" w:space="0" w:color="auto"/>
        <w:bottom w:val="none" w:sz="0" w:space="0" w:color="auto"/>
        <w:right w:val="none" w:sz="0" w:space="0" w:color="auto"/>
      </w:divBdr>
    </w:div>
    <w:div w:id="950666929">
      <w:bodyDiv w:val="1"/>
      <w:marLeft w:val="0"/>
      <w:marRight w:val="0"/>
      <w:marTop w:val="0"/>
      <w:marBottom w:val="0"/>
      <w:divBdr>
        <w:top w:val="none" w:sz="0" w:space="0" w:color="auto"/>
        <w:left w:val="none" w:sz="0" w:space="0" w:color="auto"/>
        <w:bottom w:val="none" w:sz="0" w:space="0" w:color="auto"/>
        <w:right w:val="none" w:sz="0" w:space="0" w:color="auto"/>
      </w:divBdr>
    </w:div>
    <w:div w:id="951328563">
      <w:bodyDiv w:val="1"/>
      <w:marLeft w:val="0"/>
      <w:marRight w:val="0"/>
      <w:marTop w:val="0"/>
      <w:marBottom w:val="0"/>
      <w:divBdr>
        <w:top w:val="none" w:sz="0" w:space="0" w:color="auto"/>
        <w:left w:val="none" w:sz="0" w:space="0" w:color="auto"/>
        <w:bottom w:val="none" w:sz="0" w:space="0" w:color="auto"/>
        <w:right w:val="none" w:sz="0" w:space="0" w:color="auto"/>
      </w:divBdr>
      <w:divsChild>
        <w:div w:id="94449509">
          <w:marLeft w:val="0"/>
          <w:marRight w:val="0"/>
          <w:marTop w:val="0"/>
          <w:marBottom w:val="0"/>
          <w:divBdr>
            <w:top w:val="none" w:sz="0" w:space="0" w:color="auto"/>
            <w:left w:val="none" w:sz="0" w:space="0" w:color="auto"/>
            <w:bottom w:val="none" w:sz="0" w:space="0" w:color="auto"/>
            <w:right w:val="none" w:sz="0" w:space="0" w:color="auto"/>
          </w:divBdr>
        </w:div>
        <w:div w:id="103233468">
          <w:marLeft w:val="0"/>
          <w:marRight w:val="0"/>
          <w:marTop w:val="0"/>
          <w:marBottom w:val="0"/>
          <w:divBdr>
            <w:top w:val="none" w:sz="0" w:space="0" w:color="auto"/>
            <w:left w:val="none" w:sz="0" w:space="0" w:color="auto"/>
            <w:bottom w:val="none" w:sz="0" w:space="0" w:color="auto"/>
            <w:right w:val="none" w:sz="0" w:space="0" w:color="auto"/>
          </w:divBdr>
        </w:div>
        <w:div w:id="130296536">
          <w:marLeft w:val="0"/>
          <w:marRight w:val="0"/>
          <w:marTop w:val="0"/>
          <w:marBottom w:val="0"/>
          <w:divBdr>
            <w:top w:val="none" w:sz="0" w:space="0" w:color="auto"/>
            <w:left w:val="none" w:sz="0" w:space="0" w:color="auto"/>
            <w:bottom w:val="none" w:sz="0" w:space="0" w:color="auto"/>
            <w:right w:val="none" w:sz="0" w:space="0" w:color="auto"/>
          </w:divBdr>
        </w:div>
        <w:div w:id="165169491">
          <w:marLeft w:val="0"/>
          <w:marRight w:val="0"/>
          <w:marTop w:val="0"/>
          <w:marBottom w:val="0"/>
          <w:divBdr>
            <w:top w:val="none" w:sz="0" w:space="0" w:color="auto"/>
            <w:left w:val="none" w:sz="0" w:space="0" w:color="auto"/>
            <w:bottom w:val="none" w:sz="0" w:space="0" w:color="auto"/>
            <w:right w:val="none" w:sz="0" w:space="0" w:color="auto"/>
          </w:divBdr>
        </w:div>
        <w:div w:id="243031294">
          <w:marLeft w:val="0"/>
          <w:marRight w:val="0"/>
          <w:marTop w:val="0"/>
          <w:marBottom w:val="0"/>
          <w:divBdr>
            <w:top w:val="none" w:sz="0" w:space="0" w:color="auto"/>
            <w:left w:val="none" w:sz="0" w:space="0" w:color="auto"/>
            <w:bottom w:val="none" w:sz="0" w:space="0" w:color="auto"/>
            <w:right w:val="none" w:sz="0" w:space="0" w:color="auto"/>
          </w:divBdr>
        </w:div>
        <w:div w:id="282076686">
          <w:marLeft w:val="0"/>
          <w:marRight w:val="0"/>
          <w:marTop w:val="0"/>
          <w:marBottom w:val="0"/>
          <w:divBdr>
            <w:top w:val="none" w:sz="0" w:space="0" w:color="auto"/>
            <w:left w:val="none" w:sz="0" w:space="0" w:color="auto"/>
            <w:bottom w:val="none" w:sz="0" w:space="0" w:color="auto"/>
            <w:right w:val="none" w:sz="0" w:space="0" w:color="auto"/>
          </w:divBdr>
        </w:div>
        <w:div w:id="333537528">
          <w:marLeft w:val="0"/>
          <w:marRight w:val="0"/>
          <w:marTop w:val="0"/>
          <w:marBottom w:val="0"/>
          <w:divBdr>
            <w:top w:val="none" w:sz="0" w:space="0" w:color="auto"/>
            <w:left w:val="none" w:sz="0" w:space="0" w:color="auto"/>
            <w:bottom w:val="none" w:sz="0" w:space="0" w:color="auto"/>
            <w:right w:val="none" w:sz="0" w:space="0" w:color="auto"/>
          </w:divBdr>
        </w:div>
        <w:div w:id="453863457">
          <w:marLeft w:val="0"/>
          <w:marRight w:val="0"/>
          <w:marTop w:val="0"/>
          <w:marBottom w:val="0"/>
          <w:divBdr>
            <w:top w:val="none" w:sz="0" w:space="0" w:color="auto"/>
            <w:left w:val="none" w:sz="0" w:space="0" w:color="auto"/>
            <w:bottom w:val="none" w:sz="0" w:space="0" w:color="auto"/>
            <w:right w:val="none" w:sz="0" w:space="0" w:color="auto"/>
          </w:divBdr>
          <w:divsChild>
            <w:div w:id="1641106538">
              <w:marLeft w:val="0"/>
              <w:marRight w:val="0"/>
              <w:marTop w:val="0"/>
              <w:marBottom w:val="0"/>
              <w:divBdr>
                <w:top w:val="none" w:sz="0" w:space="0" w:color="auto"/>
                <w:left w:val="none" w:sz="0" w:space="0" w:color="auto"/>
                <w:bottom w:val="none" w:sz="0" w:space="0" w:color="auto"/>
                <w:right w:val="none" w:sz="0" w:space="0" w:color="auto"/>
              </w:divBdr>
            </w:div>
          </w:divsChild>
        </w:div>
        <w:div w:id="520321197">
          <w:marLeft w:val="0"/>
          <w:marRight w:val="0"/>
          <w:marTop w:val="0"/>
          <w:marBottom w:val="0"/>
          <w:divBdr>
            <w:top w:val="none" w:sz="0" w:space="0" w:color="auto"/>
            <w:left w:val="none" w:sz="0" w:space="0" w:color="auto"/>
            <w:bottom w:val="none" w:sz="0" w:space="0" w:color="auto"/>
            <w:right w:val="none" w:sz="0" w:space="0" w:color="auto"/>
          </w:divBdr>
        </w:div>
        <w:div w:id="717127465">
          <w:marLeft w:val="0"/>
          <w:marRight w:val="0"/>
          <w:marTop w:val="0"/>
          <w:marBottom w:val="0"/>
          <w:divBdr>
            <w:top w:val="none" w:sz="0" w:space="0" w:color="auto"/>
            <w:left w:val="none" w:sz="0" w:space="0" w:color="auto"/>
            <w:bottom w:val="none" w:sz="0" w:space="0" w:color="auto"/>
            <w:right w:val="none" w:sz="0" w:space="0" w:color="auto"/>
          </w:divBdr>
        </w:div>
        <w:div w:id="928274163">
          <w:marLeft w:val="0"/>
          <w:marRight w:val="0"/>
          <w:marTop w:val="0"/>
          <w:marBottom w:val="0"/>
          <w:divBdr>
            <w:top w:val="none" w:sz="0" w:space="0" w:color="auto"/>
            <w:left w:val="none" w:sz="0" w:space="0" w:color="auto"/>
            <w:bottom w:val="none" w:sz="0" w:space="0" w:color="auto"/>
            <w:right w:val="none" w:sz="0" w:space="0" w:color="auto"/>
          </w:divBdr>
          <w:divsChild>
            <w:div w:id="818696429">
              <w:marLeft w:val="0"/>
              <w:marRight w:val="0"/>
              <w:marTop w:val="0"/>
              <w:marBottom w:val="0"/>
              <w:divBdr>
                <w:top w:val="none" w:sz="0" w:space="0" w:color="auto"/>
                <w:left w:val="none" w:sz="0" w:space="0" w:color="auto"/>
                <w:bottom w:val="none" w:sz="0" w:space="0" w:color="auto"/>
                <w:right w:val="none" w:sz="0" w:space="0" w:color="auto"/>
              </w:divBdr>
            </w:div>
          </w:divsChild>
        </w:div>
        <w:div w:id="950013533">
          <w:marLeft w:val="0"/>
          <w:marRight w:val="0"/>
          <w:marTop w:val="0"/>
          <w:marBottom w:val="0"/>
          <w:divBdr>
            <w:top w:val="none" w:sz="0" w:space="0" w:color="auto"/>
            <w:left w:val="none" w:sz="0" w:space="0" w:color="auto"/>
            <w:bottom w:val="none" w:sz="0" w:space="0" w:color="auto"/>
            <w:right w:val="none" w:sz="0" w:space="0" w:color="auto"/>
          </w:divBdr>
        </w:div>
        <w:div w:id="1311209016">
          <w:marLeft w:val="0"/>
          <w:marRight w:val="0"/>
          <w:marTop w:val="0"/>
          <w:marBottom w:val="0"/>
          <w:divBdr>
            <w:top w:val="none" w:sz="0" w:space="0" w:color="auto"/>
            <w:left w:val="none" w:sz="0" w:space="0" w:color="auto"/>
            <w:bottom w:val="none" w:sz="0" w:space="0" w:color="auto"/>
            <w:right w:val="none" w:sz="0" w:space="0" w:color="auto"/>
          </w:divBdr>
        </w:div>
        <w:div w:id="1329208502">
          <w:marLeft w:val="0"/>
          <w:marRight w:val="0"/>
          <w:marTop w:val="0"/>
          <w:marBottom w:val="0"/>
          <w:divBdr>
            <w:top w:val="none" w:sz="0" w:space="0" w:color="auto"/>
            <w:left w:val="none" w:sz="0" w:space="0" w:color="auto"/>
            <w:bottom w:val="none" w:sz="0" w:space="0" w:color="auto"/>
            <w:right w:val="none" w:sz="0" w:space="0" w:color="auto"/>
          </w:divBdr>
        </w:div>
        <w:div w:id="1440681148">
          <w:marLeft w:val="0"/>
          <w:marRight w:val="0"/>
          <w:marTop w:val="0"/>
          <w:marBottom w:val="0"/>
          <w:divBdr>
            <w:top w:val="none" w:sz="0" w:space="0" w:color="auto"/>
            <w:left w:val="none" w:sz="0" w:space="0" w:color="auto"/>
            <w:bottom w:val="none" w:sz="0" w:space="0" w:color="auto"/>
            <w:right w:val="none" w:sz="0" w:space="0" w:color="auto"/>
          </w:divBdr>
        </w:div>
        <w:div w:id="159786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hyperlink" Target="mailto:info@safercarevictoria.vic.gov.au" TargetMode="External"/><Relationship Id="rId34" Type="http://schemas.openxmlformats.org/officeDocument/2006/relationships/hyperlink" Target="https://www.bettersafercare.vic.gov.au/publications/partnering-in-healthcare"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hyperlink" Target="https://www.bettersafercare.vic.gov.au/publications/evidence-based-guidance" TargetMode="External"/><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safercare.vic.gov.au" TargetMode="External"/><Relationship Id="rId29" Type="http://schemas.openxmlformats.org/officeDocument/2006/relationships/hyperlink" Target="https://www.bettersafercare.vic.gov.au/publications/partnering-in-healthcare" TargetMode="Externa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hyperlink" Target="https://www.bettersafercare.vic.gov.au/publications/evidence-based-guidance" TargetMode="External"/><Relationship Id="rId37" Type="http://schemas.openxmlformats.org/officeDocument/2006/relationships/header" Target="header7.xml"/><Relationship Id="rId40"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footer" Target="footer6.xm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s://intranet.dhhs.vic.gov.au/create-accessible-word-documents"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safercare.vic" TargetMode="External"/><Relationship Id="rId27" Type="http://schemas.openxmlformats.org/officeDocument/2006/relationships/header" Target="header5.xml"/><Relationship Id="rId30" Type="http://schemas.openxmlformats.org/officeDocument/2006/relationships/image" Target="media/image5.png"/><Relationship Id="rId35" Type="http://schemas.openxmlformats.org/officeDocument/2006/relationships/image" Target="media/image7.pn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hu2311\Downloads\SCV%20report%20with%20image%20(1).dotx" TargetMode="External"/></Relationships>
</file>

<file path=word/theme/theme1.xml><?xml version="1.0" encoding="utf-8"?>
<a:theme xmlns:a="http://schemas.openxmlformats.org/drawingml/2006/main" name="Office Theme">
  <a:themeElements>
    <a:clrScheme name="Safer Care Victoria">
      <a:dk1>
        <a:srgbClr val="000000"/>
      </a:dk1>
      <a:lt1>
        <a:srgbClr val="FFFFFF"/>
      </a:lt1>
      <a:dk2>
        <a:srgbClr val="007586"/>
      </a:dk2>
      <a:lt2>
        <a:srgbClr val="EDF5F7"/>
      </a:lt2>
      <a:accent1>
        <a:srgbClr val="1B242A"/>
      </a:accent1>
      <a:accent2>
        <a:srgbClr val="007586"/>
      </a:accent2>
      <a:accent3>
        <a:srgbClr val="5AB9EB"/>
      </a:accent3>
      <a:accent4>
        <a:srgbClr val="004C97"/>
      </a:accent4>
      <a:accent5>
        <a:srgbClr val="5AAA64"/>
      </a:accent5>
      <a:accent6>
        <a:srgbClr val="E6643C"/>
      </a:accent6>
      <a:hlink>
        <a:srgbClr val="004C97"/>
      </a:hlink>
      <a:folHlink>
        <a:srgbClr val="007586"/>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4" ma:contentTypeDescription="Create a new document." ma:contentTypeScope="" ma:versionID="9401162caba5d9839cbb662a8a193697">
  <xsd:schema xmlns:xsd="http://www.w3.org/2001/XMLSchema" xmlns:xs="http://www.w3.org/2001/XMLSchema" xmlns:p="http://schemas.microsoft.com/office/2006/metadata/properties" xmlns:ns2="31b2e4f9-c376-4e2f-bd2e-796d1bcd5746" xmlns:ns3="7ee2ad8a-2b33-419f-875c-ac0e4cfc6b7f" targetNamespace="http://schemas.microsoft.com/office/2006/metadata/properties" ma:root="true" ma:fieldsID="e3f1a29151baf5a61f36b093d9fe91f0" ns2:_="" ns3:_="">
    <xsd:import namespace="31b2e4f9-c376-4e2f-bd2e-796d1bcd5746"/>
    <xsd:import namespace="7ee2ad8a-2b33-419f-875c-ac0e4cfc6b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2:Readines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Readiness" ma:index="21" nillable="true" ma:displayName="Readiness" ma:format="Dropdown" ma:internalName="Readiness">
      <xsd:simpleType>
        <xsd:restriction base="dms:Choice">
          <xsd:enumeration value="Ready"/>
          <xsd:enumeration value="Editing"/>
          <xsd:enumeration value="Alison Rv"/>
        </xsd:restriction>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Readiness xmlns="31b2e4f9-c376-4e2f-bd2e-796d1bcd5746" xsi:nil="true"/>
  </documentManagement>
</p:properties>
</file>

<file path=customXml/itemProps1.xml><?xml version="1.0" encoding="utf-8"?>
<ds:datastoreItem xmlns:ds="http://schemas.openxmlformats.org/officeDocument/2006/customXml" ds:itemID="{AF3F3C01-BFE2-4C52-A8A0-254169AF87BF}">
  <ds:schemaRefs>
    <ds:schemaRef ds:uri="http://schemas.openxmlformats.org/officeDocument/2006/bibliography"/>
  </ds:schemaRefs>
</ds:datastoreItem>
</file>

<file path=customXml/itemProps2.xml><?xml version="1.0" encoding="utf-8"?>
<ds:datastoreItem xmlns:ds="http://schemas.openxmlformats.org/officeDocument/2006/customXml" ds:itemID="{1EA8127A-EA7A-496F-A863-21A22DC13F83}">
  <ds:schemaRefs>
    <ds:schemaRef ds:uri="http://schemas.microsoft.com/sharepoint/v3/contenttype/forms"/>
  </ds:schemaRefs>
</ds:datastoreItem>
</file>

<file path=customXml/itemProps3.xml><?xml version="1.0" encoding="utf-8"?>
<ds:datastoreItem xmlns:ds="http://schemas.openxmlformats.org/officeDocument/2006/customXml" ds:itemID="{A411B54B-BA2A-4970-B4A4-A1BA22BDEB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FEC6F4-4B72-4658-A6D2-D6CB98FEA976}">
  <ds:schemaRefs>
    <ds:schemaRef ds:uri="http://schemas.microsoft.com/office/2006/metadata/properties"/>
    <ds:schemaRef ds:uri="http://schemas.microsoft.com/office/infopath/2007/PartnerControls"/>
    <ds:schemaRef ds:uri="31b2e4f9-c376-4e2f-bd2e-796d1bcd5746"/>
  </ds:schemaRefs>
</ds:datastoreItem>
</file>

<file path=docProps/app.xml><?xml version="1.0" encoding="utf-8"?>
<Properties xmlns="http://schemas.openxmlformats.org/officeDocument/2006/extended-properties" xmlns:vt="http://schemas.openxmlformats.org/officeDocument/2006/docPropsVTypes">
  <Template>SCV report with image (1).dotx</Template>
  <TotalTime>41</TotalTime>
  <Pages>14</Pages>
  <Words>2792</Words>
  <Characters>15918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Centres of Clinical Excellence Framework</vt:lpstr>
    </vt:vector>
  </TitlesOfParts>
  <Manager/>
  <Company>Safer Care Victoria</Company>
  <LinksUpToDate>false</LinksUpToDate>
  <CharactersWithSpaces>18673</CharactersWithSpaces>
  <SharedDoc>false</SharedDoc>
  <HLinks>
    <vt:vector size="48" baseType="variant">
      <vt:variant>
        <vt:i4>917591</vt:i4>
      </vt:variant>
      <vt:variant>
        <vt:i4>21</vt:i4>
      </vt:variant>
      <vt:variant>
        <vt:i4>0</vt:i4>
      </vt:variant>
      <vt:variant>
        <vt:i4>5</vt:i4>
      </vt:variant>
      <vt:variant>
        <vt:lpwstr>https://www.bettersafercare.vic.gov.au/publications/partnering-in-healthcare</vt:lpwstr>
      </vt:variant>
      <vt:variant>
        <vt:lpwstr/>
      </vt:variant>
      <vt:variant>
        <vt:i4>3211385</vt:i4>
      </vt:variant>
      <vt:variant>
        <vt:i4>18</vt:i4>
      </vt:variant>
      <vt:variant>
        <vt:i4>0</vt:i4>
      </vt:variant>
      <vt:variant>
        <vt:i4>5</vt:i4>
      </vt:variant>
      <vt:variant>
        <vt:lpwstr>https://www.bettersafercare.vic.gov.au/publications/evidence-based-guidance</vt:lpwstr>
      </vt:variant>
      <vt:variant>
        <vt:lpwstr/>
      </vt:variant>
      <vt:variant>
        <vt:i4>3211385</vt:i4>
      </vt:variant>
      <vt:variant>
        <vt:i4>15</vt:i4>
      </vt:variant>
      <vt:variant>
        <vt:i4>0</vt:i4>
      </vt:variant>
      <vt:variant>
        <vt:i4>5</vt:i4>
      </vt:variant>
      <vt:variant>
        <vt:lpwstr>https://www.bettersafercare.vic.gov.au/publications/evidence-based-guidance</vt:lpwstr>
      </vt:variant>
      <vt:variant>
        <vt:lpwstr/>
      </vt:variant>
      <vt:variant>
        <vt:i4>917591</vt:i4>
      </vt:variant>
      <vt:variant>
        <vt:i4>12</vt:i4>
      </vt:variant>
      <vt:variant>
        <vt:i4>0</vt:i4>
      </vt:variant>
      <vt:variant>
        <vt:i4>5</vt:i4>
      </vt:variant>
      <vt:variant>
        <vt:lpwstr>https://www.bettersafercare.vic.gov.au/publications/partnering-in-healthcare</vt:lpwstr>
      </vt:variant>
      <vt:variant>
        <vt:lpwstr/>
      </vt:variant>
      <vt:variant>
        <vt:i4>6094850</vt:i4>
      </vt:variant>
      <vt:variant>
        <vt:i4>9</vt:i4>
      </vt:variant>
      <vt:variant>
        <vt:i4>0</vt:i4>
      </vt:variant>
      <vt:variant>
        <vt:i4>5</vt:i4>
      </vt:variant>
      <vt:variant>
        <vt:lpwstr>http://www.safercare.vic/</vt:lpwstr>
      </vt:variant>
      <vt:variant>
        <vt:lpwstr/>
      </vt:variant>
      <vt:variant>
        <vt:i4>7733315</vt:i4>
      </vt:variant>
      <vt:variant>
        <vt:i4>6</vt:i4>
      </vt:variant>
      <vt:variant>
        <vt:i4>0</vt:i4>
      </vt:variant>
      <vt:variant>
        <vt:i4>5</vt:i4>
      </vt:variant>
      <vt:variant>
        <vt:lpwstr>mailto:info@safercarevictoria.vic.gov.au</vt:lpwstr>
      </vt:variant>
      <vt:variant>
        <vt:lpwstr/>
      </vt:variant>
      <vt:variant>
        <vt:i4>70</vt:i4>
      </vt:variant>
      <vt:variant>
        <vt:i4>3</vt:i4>
      </vt:variant>
      <vt:variant>
        <vt:i4>0</vt:i4>
      </vt:variant>
      <vt:variant>
        <vt:i4>5</vt:i4>
      </vt:variant>
      <vt:variant>
        <vt:lpwstr>https://www.safercare.vic.gov.au/</vt:lpwstr>
      </vt:variant>
      <vt:variant>
        <vt:lpwstr/>
      </vt:variant>
      <vt:variant>
        <vt:i4>4718598</vt:i4>
      </vt:variant>
      <vt:variant>
        <vt:i4>0</vt:i4>
      </vt:variant>
      <vt:variant>
        <vt:i4>0</vt:i4>
      </vt:variant>
      <vt:variant>
        <vt:i4>5</vt:i4>
      </vt:variant>
      <vt:variant>
        <vt:lpwstr>https://intranet.dhhs.vic.gov.au/create-accessible-word-documents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Centres of Clinical Excellence Framework</dc:title>
  <dc:subject/>
  <dc:creator>Centres of Clinical Excellence</dc:creator>
  <cp:keywords/>
  <cp:lastModifiedBy>Courtney Lynch (DHHS)</cp:lastModifiedBy>
  <cp:revision>17</cp:revision>
  <cp:lastPrinted>2020-08-16T00:56:00Z</cp:lastPrinted>
  <dcterms:created xsi:type="dcterms:W3CDTF">2021-07-21T06:53:00Z</dcterms:created>
  <dcterms:modified xsi:type="dcterms:W3CDTF">2021-07-23T02:36:00Z</dcterms:modified>
  <cp:category>Centres of Clinical Excellence, Safer Care Victoria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0x01010026D179483B3A4E458E2DA955233B6DD4</vt:lpwstr>
  </property>
  <property fmtid="{D5CDD505-2E9C-101B-9397-08002B2CF9AE}" pid="4" name="MSIP_Label_efdf5488-3066-4b6c-8fea-9472b8a1f34c_Enabled">
    <vt:lpwstr>true</vt:lpwstr>
  </property>
  <property fmtid="{D5CDD505-2E9C-101B-9397-08002B2CF9AE}" pid="5" name="MSIP_Label_efdf5488-3066-4b6c-8fea-9472b8a1f34c_SetDate">
    <vt:lpwstr>2021-07-01T04:27:11Z</vt:lpwstr>
  </property>
  <property fmtid="{D5CDD505-2E9C-101B-9397-08002B2CF9AE}" pid="6" name="MSIP_Label_efdf5488-3066-4b6c-8fea-9472b8a1f34c_Method">
    <vt:lpwstr>Privileged</vt:lpwstr>
  </property>
  <property fmtid="{D5CDD505-2E9C-101B-9397-08002B2CF9AE}" pid="7" name="MSIP_Label_efdf5488-3066-4b6c-8fea-9472b8a1f34c_Name">
    <vt:lpwstr>efdf5488-3066-4b6c-8fea-9472b8a1f34c</vt:lpwstr>
  </property>
  <property fmtid="{D5CDD505-2E9C-101B-9397-08002B2CF9AE}" pid="8" name="MSIP_Label_efdf5488-3066-4b6c-8fea-9472b8a1f34c_SiteId">
    <vt:lpwstr>c0e0601f-0fac-449c-9c88-a104c4eb9f28</vt:lpwstr>
  </property>
  <property fmtid="{D5CDD505-2E9C-101B-9397-08002B2CF9AE}" pid="9" name="MSIP_Label_efdf5488-3066-4b6c-8fea-9472b8a1f34c_ActionId">
    <vt:lpwstr>0ba6325e-8817-4913-9d27-7bdd044725e8</vt:lpwstr>
  </property>
  <property fmtid="{D5CDD505-2E9C-101B-9397-08002B2CF9AE}" pid="10" name="MSIP_Label_efdf5488-3066-4b6c-8fea-9472b8a1f34c_ContentBits">
    <vt:lpwstr>0</vt:lpwstr>
  </property>
</Properties>
</file>